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rPr>
      </w:pPr>
    </w:p>
    <w:p>
      <w:pPr>
        <w:jc w:val="center"/>
        <w:rPr>
          <w:b/>
          <w:sz w:val="28"/>
        </w:rPr>
      </w:pPr>
      <w:r>
        <w:rPr>
          <w:b/>
          <w:sz w:val="28"/>
        </w:rPr>
        <w:t>Transcript of Call</w:t>
      </w:r>
    </w:p>
    <w:p>
      <w:pPr>
        <w:jc w:val="center"/>
        <w:rPr>
          <w:b/>
          <w:sz w:val="28"/>
        </w:rPr>
      </w:pPr>
    </w:p>
    <w:p>
      <w:pPr>
        <w:jc w:val="center"/>
        <w:rPr>
          <w:b/>
          <w:sz w:val="28"/>
        </w:rPr>
      </w:pPr>
      <w:r>
        <w:rPr>
          <w:b/>
          <w:sz w:val="28"/>
        </w:rPr>
        <w:t>Advanced Manufacturing Industry-Focused Call for Apprenticeship State Expansion and State Apprenticeship Expansion Grantees</w:t>
      </w:r>
    </w:p>
    <w:p>
      <w:pPr>
        <w:jc w:val="center"/>
        <w:rPr>
          <w:b/>
          <w:sz w:val="28"/>
        </w:rPr>
      </w:pPr>
    </w:p>
    <w:p>
      <w:pPr>
        <w:jc w:val="center"/>
        <w:rPr>
          <w:b/>
          <w:bCs/>
          <w:sz w:val="28"/>
        </w:rPr>
      </w:pPr>
      <w:r>
        <w:rPr>
          <w:b/>
          <w:sz w:val="28"/>
        </w:rPr>
        <w:t>Thursday, February 25, 2021</w:t>
      </w:r>
      <w:bookmarkStart w:id="0" w:name="_GoBack"/>
      <w:bookmarkEnd w:id="0"/>
    </w:p>
    <w:p>
      <w:pPr>
        <w:jc w:val="center"/>
      </w:pPr>
    </w:p>
    <w:p>
      <w:pPr>
        <w:jc w:val="center"/>
      </w:pPr>
    </w:p>
    <w:p>
      <w:pPr>
        <w:jc w:val="center"/>
      </w:pPr>
    </w:p>
    <w:p>
      <w:pPr>
        <w:jc w:val="center"/>
      </w:pPr>
    </w:p>
    <w:p/>
    <w:p/>
    <w:p/>
    <w:p>
      <w:pPr>
        <w:tabs>
          <w:tab w:val="left" w:pos="2920"/>
        </w:tabs>
      </w:pPr>
    </w:p>
    <w:p>
      <w:pPr>
        <w:tabs>
          <w:tab w:val="left" w:pos="2920"/>
        </w:tabs>
      </w:pPr>
    </w:p>
    <w:p>
      <w:pPr>
        <w:tabs>
          <w:tab w:val="left" w:pos="2920"/>
        </w:tabs>
      </w:pPr>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r>
        <w:lastRenderedPageBreak/>
        <w:t>LAURA CASERTANO:  Welcome to the advanced manufacturing industry focus call for a</w:t>
      </w:r>
      <w:r>
        <w:t>ll</w:t>
      </w:r>
      <w:r>
        <w:t xml:space="preserve"> partnership, state expansion and state apprenticeship expansion grantees.  This call is moderated by Maher &amp; Maher technical assistance coach Joe Quick.  The call provides information about what is driving the advanced manufacturing sectors, interest in the apprenticeship model, what occupations show great potential for apprenticeship expansion, and promising models and partnerships that are working in the sector, and tools and resources to support your work.</w:t>
      </w:r>
    </w:p>
    <w:p/>
    <w:p>
      <w:r>
        <w:t xml:space="preserve">JOE QUICK:  Thank you all again for joining us this afternoon for the first session in a series of industry-focused calls.  I'm Joe Quick, a senior consultant at Maher &amp; Maher and the technical assistance coach for Indiana, Massachusetts, Michigan, and Ohio.  And I am privileged to be the moderator of today's call and really excited for a great discussion with our awesome panelists today.  So again, feel free to introduce yourself in the chat so we all know who has joined us today.  </w:t>
      </w:r>
    </w:p>
    <w:p/>
    <w:p>
      <w:r>
        <w:t xml:space="preserve">Our topic is advanced manufacturing, which is a critical industry sector across the U.S., and that is experiencing a vast array of both disruption and opportunity related to shifting skill needs and to the pandemic and the resulting economy.  Disruption in this year of the pandemic has required the industry to look for new ways, of course, to make itself more disruption proof, incorporating new digital technologies, employing new supply chain resiliency strategies, and reimagining both workspaces and processes.  </w:t>
      </w:r>
    </w:p>
    <w:p/>
    <w:p>
      <w:r>
        <w:t>In so many ways, of course, the advanced manufacturing industry has been both leading and responding to fast-paced technological advancements, including the use of automation, robotics, additive manufacturing and industrial IOT, or the Internet of Things.  And as we all know, of course, these shifts really require a commensurate and agile response regarding talent, preparation, skill and credential attainment and ongoing professional development.  And the good news, of course, and what brings us here today is that proven talent development models like apprenticeship and work-based learning can help to respond to those changing skill needs.</w:t>
      </w:r>
    </w:p>
    <w:p/>
    <w:p>
      <w:r>
        <w:t xml:space="preserve">And both innovation and registered apprenticeship models and increased funding and support have really elevated registered apprenticeship as a model for an increasingly diverse set of manufacturing occupations.  And that's part of what we'll talk about today.  </w:t>
      </w:r>
    </w:p>
    <w:p/>
    <w:p>
      <w:r>
        <w:t xml:space="preserve">So I'm so happy to be joined by five experts.  They're going to discuss with us their great work in apprenticeship expansion and significant apprenticeship trends that they're seeing in advanced manufacturing industry.  </w:t>
      </w:r>
    </w:p>
    <w:p/>
    <w:p>
      <w:r>
        <w:t xml:space="preserve">So first we have Mark </w:t>
      </w:r>
      <w:proofErr w:type="spellStart"/>
      <w:r>
        <w:t>Janua</w:t>
      </w:r>
      <w:proofErr w:type="spellEnd"/>
      <w:r>
        <w:t xml:space="preserve">, who is associate director at Jobs for the Futures Center for Apprenticeship and Work-Based Learning, where he manages JFF </w:t>
      </w:r>
      <w:proofErr w:type="spellStart"/>
      <w:r>
        <w:t>Steelwell</w:t>
      </w:r>
      <w:proofErr w:type="spellEnd"/>
      <w:r>
        <w:t xml:space="preserve"> industry intermediary contracts to expand advanced manufacturing apprenticeship.  Before joining JFF, Mark was the director of apprenticeship strategies at Philadelphia Works and previously worked at the Philadelphia Youth Network and the Southwest Brooklyn Industrial Development Corporation.  </w:t>
      </w:r>
    </w:p>
    <w:p/>
    <w:p>
      <w:r>
        <w:t xml:space="preserve">We have two guests with us from South Carolina today.  We have Dr.  Amy Firestone, who is vice president of Apprenticeship Carolina for the South Carolina Technical College System, </w:t>
      </w:r>
      <w:r>
        <w:lastRenderedPageBreak/>
        <w:t>where she leads a multidisciplinary team of consultants in expanding youth and adult apprenticeships.  Previously, she served as dean of continuing education and professional development at Miami Dade College and as a senior advisor on education in the Office of Apprenticeship for USDOL.</w:t>
      </w:r>
    </w:p>
    <w:p/>
    <w:p>
      <w:r>
        <w:t>James Richter is director of Workforce Development and Member Relations for the South Carolina Manufacturers Alliance, where he's responsible for facilitating workforce and education initiatives and administering the FSC Future Makers program, which I'm sure we'll hear about a bit today.</w:t>
      </w:r>
    </w:p>
    <w:p/>
    <w:p>
      <w:r>
        <w:t xml:space="preserve">And from Idaho, we have with us Gina Robison and Michelle Stout from Apprenticeship Idaho at the Idaho Department of Labor.  Gina Robison serves as Apprenticeship Idaho's program supervisor and has 14 years of experience serving as the executive director and in board member roles for various nonprofit organizations in her home state of Nevada.  She was the first woman appointed to the National Women's Business Council, which advises the president, Congress and the SBA on women's economic development.  Gina has twice been awarded the Small Business Advocate Award and has lived in Idaho for six years now.  </w:t>
      </w:r>
    </w:p>
    <w:p/>
    <w:p>
      <w:r>
        <w:t xml:space="preserve">And Michelle Stout, last but not least, is an experienced apprenticeship coordinator focusing on registered apprenticeship as a workforce solution that provides both businesses and individuals with a positive return on investment.  Previously, Michelle has worked as a senior workforce consultant for case management of individuals with barriers to employment.  </w:t>
      </w:r>
      <w:proofErr w:type="gramStart"/>
      <w:r>
        <w:t>So bringing some great perspective from the job seeker or potential apprentice side of the house as well.</w:t>
      </w:r>
      <w:proofErr w:type="gramEnd"/>
      <w:r>
        <w:t xml:space="preserve">  </w:t>
      </w:r>
    </w:p>
    <w:p/>
    <w:p>
      <w:r>
        <w:t xml:space="preserve">So as I mentioned and just described in those great bios, quite an impressive panel today and I'm really looking forward to diving into our discussion.  </w:t>
      </w:r>
    </w:p>
    <w:p/>
    <w:p>
      <w:r>
        <w:t>So first, I'd like each of our panelists to tell us a little bit more about focusing on key strategies, key approaches, effective partnerships that are really helping to drive apprenticeship success in the advanced manufacturing industry.</w:t>
      </w:r>
    </w:p>
    <w:p/>
    <w:p>
      <w:r>
        <w:t>And Mark, we'll start with a national perspective and throw this question to you first.  Thanks.</w:t>
      </w:r>
    </w:p>
    <w:p/>
    <w:p>
      <w:r>
        <w:t xml:space="preserve">MARK JANUA:  Excellent.  Thank you, Joe, and good afternoon to everyone on the line today.  </w:t>
      </w:r>
      <w:proofErr w:type="gramStart"/>
      <w:r>
        <w:t>Happy to be here.</w:t>
      </w:r>
      <w:proofErr w:type="gramEnd"/>
      <w:r>
        <w:t xml:space="preserve">  So as Joe mentioned, I am the associate director at JFF's Center for Apprenticeship and Work-Based Learning.  And we have for the past four years and ideally continuing for the next five years, been the DOL industry intermediary in the manufacturing space.  </w:t>
      </w:r>
      <w:proofErr w:type="gramStart"/>
      <w:r>
        <w:t>So really driving and building the capacity and assisting employers and other stakeholders in building and implementing and running registered apprenticeship programs.</w:t>
      </w:r>
      <w:proofErr w:type="gramEnd"/>
    </w:p>
    <w:p/>
    <w:p>
      <w:r>
        <w:t xml:space="preserve">And over those about five years, working in the manufacturing space, we've definitely seen trends that have been rising over the years and kind of come really bubbling up, especially over the past year, and have actually shifted a bit, obviously, because of the current pandemic and other factors we're in.  So one, you know, what we're seeing is a real need to focus on capacity building efforts.  </w:t>
      </w:r>
    </w:p>
    <w:p/>
    <w:p>
      <w:r>
        <w:lastRenderedPageBreak/>
        <w:t xml:space="preserve">So gone is the time where a partner would come in and kind of educate them and leave and that partner would feel that they're not knowledgeable enough to run an apprenticeship program.  We really focused on enabling partners on the ground to manage and run the apprenticeship program because we realize that JFF won't be around forever.  </w:t>
      </w:r>
    </w:p>
    <w:p/>
    <w:p>
      <w:r>
        <w:t xml:space="preserve">We really want to embolden; be it states and/or partners on the ground to operate these programs.  So that's one of our big focuses, not only to provide that guidance on apprenticeship, but also educate the stakeholders involved so they can operate the programs once we leave.  Another trend we're seeing over the years, especially in the past couple of years, is the rise of the group's sponsorship model in manufacturing.  </w:t>
      </w:r>
    </w:p>
    <w:p/>
    <w:p>
      <w:r>
        <w:t>And this really speaks to those small to medium sized manufacturers who don't have the capacity, like some of the larger ones, to run their own program, to deal with the administrative and other training requirements.  So really, we're seeing these third-party sponsors come in and really take on that burden of administrating overall program oversight and leave it to the employers who joined a program to do what they do best, run the programs.</w:t>
      </w:r>
    </w:p>
    <w:p/>
    <w:p>
      <w:r>
        <w:t>So really, we've seen that, So it's not only us talking to employers, but it's talking to these other sponsors of these programs, helping them, getting their programs up and running, engaging employees to join their program, as well as assisting them with the operation of the program.</w:t>
      </w:r>
    </w:p>
    <w:p/>
    <w:p>
      <w:r>
        <w:t xml:space="preserve">And three, in terms of the group's sponsorship, we've really seen different types of stakeholders really come to the front.  You know, traditionally in these models, it was always kind of a labor union role to kind of come in and run this group program.  And they're still strong in running these types of programs.  But we're seeing other kind of players in this field, including educational institutions like community colleges, and really also, as a recent HBCUs, have really kind of made an effort to really come to the front and be sponsors of these programs, so we're assisting several of them to get programs up and running.  </w:t>
      </w:r>
    </w:p>
    <w:p/>
    <w:p>
      <w:r>
        <w:t xml:space="preserve">Also, Chambers of Commerce </w:t>
      </w:r>
      <w:proofErr w:type="gramStart"/>
      <w:r>
        <w:t>have</w:t>
      </w:r>
      <w:proofErr w:type="gramEnd"/>
      <w:r>
        <w:t xml:space="preserve"> been another one we've seen throughout the country who add to their scope of work and add to their kind of plate.  And really add another workforce element to their programing.  So it's these different types of stakeholders that we've seen come to the forefront and we really want to dove in to workforce, to apprenticeship programs.  So we've seen, and we provide a lot of assistance to these individuals.  </w:t>
      </w:r>
    </w:p>
    <w:p/>
    <w:p>
      <w:r>
        <w:t>And lastly, and I know we're going to touch on this later is the focus on diversity, equity, and inclusion in apprenticeship.  So no longer is it satisfactory just to get a program up and running, but to make sure, especially in manufacturing, that you're recruiting, retaining and training a diverse population.  So we've seen that real, especially over the past year, uptick in the needs around that with apprenticeship programs.</w:t>
      </w:r>
    </w:p>
    <w:p/>
    <w:p>
      <w:r>
        <w:t xml:space="preserve">MR. QUICK:  Perfect.  </w:t>
      </w:r>
      <w:proofErr w:type="gramStart"/>
      <w:r>
        <w:t>Great, thank you, Mark.</w:t>
      </w:r>
      <w:proofErr w:type="gramEnd"/>
      <w:r>
        <w:t xml:space="preserve">  I think that's a great perspective that you bring to the table from sort of a national perspective and a lot of the different partners that you're working with.  I'm interested now to turn it over to our two states represented here to talk a little bit about their efforts and kind of how that fits into these trends.  So first, I'm going to kick it over to Amy.</w:t>
      </w:r>
    </w:p>
    <w:p/>
    <w:p>
      <w:r>
        <w:t xml:space="preserve">AMY FIRESTONE:  Thank you, Joe, and thank you so much for the opportunity to be part of this call.  Apprenticeship Carolina has both ASE and the SAE 2020 grants.  So I recognize a lot of the participants today from other calls we've had and also from other work that I've done.  </w:t>
      </w:r>
      <w:proofErr w:type="gramStart"/>
      <w:r>
        <w:t>So nice to see you all.</w:t>
      </w:r>
      <w:proofErr w:type="gramEnd"/>
      <w:r>
        <w:t xml:space="preserve">  </w:t>
      </w:r>
      <w:proofErr w:type="gramStart"/>
      <w:r>
        <w:t>Nice to meet everyone who is new.</w:t>
      </w:r>
      <w:proofErr w:type="gramEnd"/>
      <w:r>
        <w:t xml:space="preserve">  </w:t>
      </w:r>
    </w:p>
    <w:p/>
    <w:p>
      <w:r>
        <w:t xml:space="preserve">For those who are new to Apprenticeship Carolina, we are part of the South Carolina Technical College System, and we work with all 16 technical colleges in the state.  Our role is primarily to help companies work on developing and implementing registered apprenticeships, both for youth and adults.  We've been doing this since 2007, but we are in full expansion mode right now.  Our team has grown significantly in the past year.  </w:t>
      </w:r>
    </w:p>
    <w:p/>
    <w:p>
      <w:r>
        <w:t>We have over 20 team members statewide who are working with different companies and all 16 technical colleges on apprenticeship development.  Also yesterday we launched a new pre-apprenticeship process by which Apprenticeship Carolina is certifying pre-apprenticeship programs.  So that's very exciting for manufacturing and for many other industries.</w:t>
      </w:r>
    </w:p>
    <w:p/>
    <w:p>
      <w:r>
        <w:t>So I know we'll get into a lot of the meat of what we're doing with the grants to help expand our focus on manufacturing, but I do want to mention that we have 348 manufacturing companies in South Carolina that have registered apprenticeships, and there's a total of 639, to the exact number of occupations.  So that tells us that companies have multiple occupations that they have needs for.  And we have about 881 adult apprentices in manufacturing and 98 youth, and those are actually high school students.  That's how we've been working on youth apprenticeship and those are all registered programs.</w:t>
      </w:r>
    </w:p>
    <w:p/>
    <w:p>
      <w:r>
        <w:t>So manufacturing definitely represents one of our largest apprenticeship industries in the state, and that's due to the large presence of manufacturing companies in South Carolina, especially the strength of the automotive industry.  And we can't do this work without our great partners.  And that's why I've invited James Richter to be part of this conversation, because we've had a great partnership with the South Carolina Manufacturers Alliance and we work with them very closely on outreach and different opportunities to reach manufacturers.</w:t>
      </w:r>
    </w:p>
    <w:p/>
    <w:p>
      <w:r>
        <w:t>So I want to turn over to James to tell you more about the South Carolina Manufactories Alliance and the partnership that we have.</w:t>
      </w:r>
    </w:p>
    <w:p/>
    <w:p>
      <w:r>
        <w:t xml:space="preserve">JAMES RITSCHER:  Good afternoon, everyone.  My name is James </w:t>
      </w:r>
      <w:proofErr w:type="spellStart"/>
      <w:r>
        <w:t>Ritscher</w:t>
      </w:r>
      <w:proofErr w:type="spellEnd"/>
      <w:r>
        <w:t xml:space="preserve">, it's a weird name.  It's supposed to be pronounced Richter, but for some reason they say </w:t>
      </w:r>
      <w:proofErr w:type="spellStart"/>
      <w:r>
        <w:t>Ritscher</w:t>
      </w:r>
      <w:proofErr w:type="spellEnd"/>
      <w:r>
        <w:t xml:space="preserve"> in my family.  But just refer to me as James.  I'm the director of workforce development for the South Carolina Manufacturers Alliance.  We're a state-based trade association exclusively for manufacturers.  And so we're a very unique type of organization for it being such a small state.  </w:t>
      </w:r>
    </w:p>
    <w:p/>
    <w:p>
      <w:r>
        <w:t xml:space="preserve">But what's fascinating about it is I've literally traveled everywhere within the state and have visited with manufacturers who have employees, all the way up to 12,000 employees at one location.  And the bottom line at every single facility is the fact that they can produce the world's greatest products, which they do here.  It's wonderful.  But at the same time, the bread and butter, the heartbeat of any manufacturing facility comes back to their workforce.  </w:t>
      </w:r>
    </w:p>
    <w:p/>
    <w:p>
      <w:r>
        <w:t xml:space="preserve">And so our organization is hyper-focused on creating and sustaining an environment within our state where manufacturers can invest here and flourish.  And that goes back to our workforce structure.  And we're a big fan of the technical college system, whether it's quick training programs, apprenticeship programs or programs that will lead to an associate's degree.  This is a unique model here in South Carolina where these guys really perform and are client focused on meeting the needs of industry.  </w:t>
      </w:r>
    </w:p>
    <w:p/>
    <w:p>
      <w:r>
        <w:t xml:space="preserve">And so my objective with Amy in terms of every project is ensuring that we are continuing to reinforce the message that manufacturers need to be involved in programs such as Apprenticeship Carolina and be proactive in also communicating, what are your needs today and what are your needs going to be in the near future?  </w:t>
      </w:r>
      <w:proofErr w:type="gramStart"/>
      <w:r>
        <w:t>Because it only benefits them in the long term.</w:t>
      </w:r>
      <w:proofErr w:type="gramEnd"/>
      <w:r>
        <w:t xml:space="preserve">  </w:t>
      </w:r>
    </w:p>
    <w:p/>
    <w:p>
      <w:r>
        <w:t>But South Carolina, just to give you a quick idea about our manufacturing presence, we are a small state, but we have over 5,000 manufacturing facilities within the state.  Over 300,000 South Carolinians are directly employed in manufacturing.  And the earning potential and what this means for our communities is truly transformational for so many people.</w:t>
      </w:r>
    </w:p>
    <w:p/>
    <w:p>
      <w:r>
        <w:t>MR. QUICK:  Thank you, James, and apologies on the last name.  Appreciate you joining us.</w:t>
      </w:r>
    </w:p>
    <w:p/>
    <w:p>
      <w:r>
        <w:t>MR. RITSCHER:  My family screwed it up, so you're good.</w:t>
      </w:r>
    </w:p>
    <w:p/>
    <w:p>
      <w:r>
        <w:t xml:space="preserve">MR. QUICK:  There's not much you can do with my last name, so I'm lucky there.  </w:t>
      </w:r>
      <w:proofErr w:type="gramStart"/>
      <w:r>
        <w:t>But.</w:t>
      </w:r>
      <w:proofErr w:type="gramEnd"/>
      <w:r>
        <w:t xml:space="preserve">  </w:t>
      </w:r>
      <w:proofErr w:type="gramStart"/>
      <w:r>
        <w:t>All right.</w:t>
      </w:r>
      <w:proofErr w:type="gramEnd"/>
      <w:r>
        <w:t xml:space="preserve">  That was great.  Thanks for joining us and thanks for that overview.  I'm looking forward to diving in a little bit deeper with both of you.  Let's move to Idaho.  I'll turn over to Gina.</w:t>
      </w:r>
    </w:p>
    <w:p/>
    <w:p>
      <w:r>
        <w:t xml:space="preserve">GINA ROBISON:  Hi, everyone, and thanks for inviting us to participate in this.  I'm Gina Robison.  I'm the program supervisor for Apprenticeship Idaho, which is housed within the Department of Labor, and we're fairly new to the scene.  I don't even know if we've marked our year and a half position in here yet.  And so it's really been focused on redevelopment and creating a strong infrastructure during that time period.  </w:t>
      </w:r>
    </w:p>
    <w:p/>
    <w:p>
      <w:r>
        <w:t xml:space="preserve">And in our strategy, our approach has been focusing on partnership and powering our partners, which is a lucky turn of events because our partnership profile has expanded significantly in the last six months.  So I'm really grateful we decided to go in that direction in our strategy.  So to that point, most recently, about six months ago, our Workforce Development Council received a youth grant and our Idaho career and technical education, they received a closing the skills gap grant and we have the ace grant.  </w:t>
      </w:r>
    </w:p>
    <w:p/>
    <w:p>
      <w:r>
        <w:t xml:space="preserve">So right now, our team is three.  And Workforce Development Council has four new people and CT colleges will be hiring at least one apprenticeship coordinator per college.  So that expands our reach for apprenticeship significantly in this state, which is great because our population is dispersed across a significant rural territory.  And COVID actually was somewhat of a blessing in disguise for us because, as you can imagine, three people running around the state trying to meet manufacturers individually, it is a large task.  </w:t>
      </w:r>
    </w:p>
    <w:p/>
    <w:p>
      <w:r>
        <w:t>So we're really grateful for these partners that are coming on board.  And so we've kind of restructured our role to provide even more empowerment to these partner organizations.  So we focus primarily on program development and ongoing technical assistance, and working with them on the outreach portion.</w:t>
      </w:r>
    </w:p>
    <w:p/>
    <w:p>
      <w:r>
        <w:t xml:space="preserve">We're very keen on creating processes where our sponsor experience is consistent and </w:t>
      </w:r>
      <w:proofErr w:type="spellStart"/>
      <w:r>
        <w:t>duplicatable</w:t>
      </w:r>
      <w:proofErr w:type="spellEnd"/>
      <w:r>
        <w:t xml:space="preserve"> and we follow what's called a sponsor's journey map that we created.  And that's been very helpful in our partnerships because everyone's speaking from the same point of view, the messaging is consistent across all platforms and we put a lot of effort into that process.  </w:t>
      </w:r>
    </w:p>
    <w:p/>
    <w:p>
      <w:r>
        <w:t xml:space="preserve">And it's working out very well.  And this is kind of a key point as well in our initial strategy in creating these strong partnerships, because we've also from the beginning focused on that group sponsorship model.  In advanced manufacturing, Idaho Manufacturing Alliance is an example of an association that's really leading the way in the sector.  And they've just recently developed eight occupations as a group sponsor.  And we've developed a lot of other group sponsorships in other sectors as well.  </w:t>
      </w:r>
    </w:p>
    <w:p/>
    <w:p>
      <w:r>
        <w:t xml:space="preserve">And we support them through different events like a best practices and innovations cohort and things like that.  We can talk about that later.  But it's been an interesting ride for us, a lot of infrastructure and strategy over the last year.  And it just keeps continuing to change and grow.  And Idaho is expanding.  You've probably seen us on the news all the time, how fast Idaho is growing in its population and housing prices, too, unfortunately.  </w:t>
      </w:r>
    </w:p>
    <w:p/>
    <w:p>
      <w:r>
        <w:t xml:space="preserve">And so our advanced manufacturing opportunities are also growing at a very rapid pace.  So we've been just really working at keeping that up and developing the partnerships that are </w:t>
      </w:r>
      <w:proofErr w:type="gramStart"/>
      <w:r>
        <w:t>key</w:t>
      </w:r>
      <w:proofErr w:type="gramEnd"/>
      <w:r>
        <w:t xml:space="preserve"> to keeping up with the growth in our state.  </w:t>
      </w:r>
    </w:p>
    <w:p/>
    <w:p>
      <w:r>
        <w:t xml:space="preserve">MR. QUICK:  Thank you, Gina, appreciate it.  So obviously, having heard from all three groups of our guests here, a lot of focus on group sponsorship, leveraging key partners and industry associations to support this work.  And I'd really like to turn now to diving a little bit deeper into trends in apprenticeship in this industry and ask each of you, what shifts are you seeing in the demand for and development of advanced manufacturing apprenticeships in your state or across the country, in Mark's case?  </w:t>
      </w:r>
    </w:p>
    <w:p/>
    <w:p>
      <w:proofErr w:type="gramStart"/>
      <w:r>
        <w:t>Whether those changes are focused on new occupations or significant shifts in response to COVID-19 or any other sort of dynamics that are going on.</w:t>
      </w:r>
      <w:proofErr w:type="gramEnd"/>
      <w:r>
        <w:t xml:space="preserve">  What sort of shifts are you seeing happen in advanced manufacturing with regard to apprenticeship?  And let's start with Michelle in Idaho this time.</w:t>
      </w:r>
    </w:p>
    <w:p/>
    <w:p>
      <w:r>
        <w:t xml:space="preserve">MICHELLE STOUT:  So you guys have hit on a lot of the really great points that I was going to hit on regarding the COVID situation.  We did see a situation where these advanced manufacturers really had to shift and pivot with what was going on with the supply chain.  And so with that came opportunity for a lot of industry.  </w:t>
      </w:r>
    </w:p>
    <w:p/>
    <w:p>
      <w:r>
        <w:lastRenderedPageBreak/>
        <w:t>And they were able to adapt in ways that was really, it was really fast, I thought, for programs that had been established and had functioned doing one thing for such a long period of time.  They were really able to make those changes quick in response to what was occurring.</w:t>
      </w:r>
    </w:p>
    <w:p/>
    <w:p>
      <w:r>
        <w:t xml:space="preserve">So that was huge.  When you're seeing aerospace manufacturers have to kind of shift and change in ways because they're not able to get the supplies that they need any longer from the suppliers that they once used.  It was just really phenomenal to watch.  And in addition to that, like Gina pointed out, we're seeing a huge increase of population and business.  I like to say Idaho is a very business-friendly state.  </w:t>
      </w:r>
    </w:p>
    <w:p/>
    <w:p>
      <w:r>
        <w:t xml:space="preserve">And so with that, we've seen an increase in advanced manufacturing in the state.  When it comes to registered apprenticeship, there's a gap that can occur when you have a new industry moving in and you have a population that maybe is not trained in that particular occupation.   Student apprenticeship is able to get those folks in to meet the needs for those suppliers, for those manufacturers.  </w:t>
      </w:r>
    </w:p>
    <w:p/>
    <w:p>
      <w:r>
        <w:t>And then it brings together the on the job learning component and the technical instruction component that's needed.  So it really benefits both parties.  The folks are getting the training that they need in order to have a living wage, which is really important because our cost of living is increasing so much here.</w:t>
      </w:r>
    </w:p>
    <w:p/>
    <w:p>
      <w:r>
        <w:t>Businesses are able to ramp up their production and get staffed the way that they need to in order to produce.  And then in addition to that, we've seen with the increase in kind of traditional, your CNC operators and things like that, we've also seen an increase in administrative positions.  You know, things like purchasing agents, office managers, those kinds of registered apprenticeships are being developed in order to support industry.</w:t>
      </w:r>
    </w:p>
    <w:p/>
    <w:p>
      <w:r>
        <w:t xml:space="preserve">MR. QUICK:  Great.  Thank you, Michelle.  And I think that's a really good perspective about how some of the trends in the economy and in delivery models and kind of how </w:t>
      </w:r>
      <w:proofErr w:type="gramStart"/>
      <w:r>
        <w:t>we're having</w:t>
      </w:r>
      <w:proofErr w:type="gramEnd"/>
      <w:r>
        <w:t xml:space="preserve"> to respond to this are playing out in the apprenticeship arena and in this industry.</w:t>
      </w:r>
    </w:p>
    <w:p/>
    <w:p>
      <w:r>
        <w:t>And interesting to see some of those shifts as employers get comfortable with certain occupations and moving into others that support the industry.  So thank you very much.  Let's turn to Amy now.</w:t>
      </w:r>
    </w:p>
    <w:p/>
    <w:p>
      <w:r>
        <w:t xml:space="preserve">MS. FIRESTONE:  So I wanted to mention that we so far had a very successful 2021 with new apprenticeships and manufacturing.  We've had nine new occupations developed by companies that either had apprenticeship programs in place already or brand-new companies, and they're pretty much in the traditional occupations.  I do see some new supervisor apprenticeships that have been established recently at manufacturing companies, but in 2020 there were about 43 new programs developed, which was a little bit less than previous years.  </w:t>
      </w:r>
    </w:p>
    <w:p/>
    <w:p>
      <w:r>
        <w:t xml:space="preserve">Obviously due to COVID, there are some slowdowns, but I think that we continue to see the manufacturing industry grow with apprenticeships.  Some of the large international companies are actually now looking at youth apprenticeships.  </w:t>
      </w:r>
      <w:proofErr w:type="gramStart"/>
      <w:r>
        <w:t xml:space="preserve">Before they were not able to move forward </w:t>
      </w:r>
      <w:r>
        <w:lastRenderedPageBreak/>
        <w:t>with youth apprenticeships.</w:t>
      </w:r>
      <w:proofErr w:type="gramEnd"/>
      <w:r>
        <w:t xml:space="preserve">  But just as of this week, we have two major international manufacturing companies that want to move forward.  </w:t>
      </w:r>
    </w:p>
    <w:p/>
    <w:p>
      <w:r>
        <w:t>So I see a lot of positive trends with manufacturing companies and apprenticeships continue.  But I want to turn over to James, who has a really good pulse on kind of the overall needs of companies that he's been working with and the members.  And really what's going on at that level?</w:t>
      </w:r>
    </w:p>
    <w:p/>
    <w:p>
      <w:r>
        <w:t xml:space="preserve">MR. RITSCHER:  Yeah, so when COVID started to kind of </w:t>
      </w:r>
      <w:proofErr w:type="gramStart"/>
      <w:r>
        <w:t>peek</w:t>
      </w:r>
      <w:proofErr w:type="gramEnd"/>
      <w:r>
        <w:t xml:space="preserve"> its head around the corner and we knew it was starting to become an issue.  Well, something that we recognized early on is there's literally no business around that has in their business plan how to deal with a global pandemic.  And so what was crazy about the first three months, about when we were dealing with all of this and supply chain issues and all of those particulars, manufacturers had to shift over to keeping their doors open.  </w:t>
      </w:r>
    </w:p>
    <w:p/>
    <w:p>
      <w:r>
        <w:t xml:space="preserve">We know that safety is always a part of their culture, and so, you know, the safety and well-being of anything that goes on within those manufacturing facilities, is always a top priority.  And so it was interesting is around, you know, kind of the early part of the summer, we started to see a pickup in activities and output of the manufacturing industry within the state.  </w:t>
      </w:r>
    </w:p>
    <w:p/>
    <w:p>
      <w:r>
        <w:t>We have a very heavy automotive presence, but we also saw that within the textile industry because, you know, there was a high demand within the consumer markets for what these guys were producing, whether that was the end product or a component that goes into it.  And so what ended up happening was there was kind of a, I wouldn't say a pause, because manufacturing never really shut down when COVID started up.  But there was kind of one of those, things are going to get a little bit better.</w:t>
      </w:r>
    </w:p>
    <w:p/>
    <w:p>
      <w:r>
        <w:t xml:space="preserve">And, you know, as things got better, you started to see a more vested interest in getting proactive in the workforce-related world.  Because they had to take, you know, understandably kind of a pause in being proactive in school engagement and those other types of programmatic activities.  So with the activities occurring the way they are, with the output needs that are occurring, what's also occurring too is investment in new technology to be more efficient, to produce these particular goods and items in a way that, you know, we haven't seen a demand in certain sectors like this in a very long time.  </w:t>
      </w:r>
    </w:p>
    <w:p/>
    <w:p>
      <w:r>
        <w:t xml:space="preserve">And so you know, within the industry, there's always going to be a cooperative spirit to be proactive within our technical college system and to also recruit young people into the workforce.  And so with the diverse manufacturing industry that we have within the state, the bottom line is, despite the challenges that they were presented in the beginning, in the middle, and where we are right now, which is hopefully towards the end, these guys have never, you know, skipped on the fact that they're going to be investing constantly and that investment obviously is going to be in the workforce realm.  </w:t>
      </w:r>
    </w:p>
    <w:p/>
    <w:p>
      <w:r>
        <w:t>And so we're starting to see more manufacturers hiring and starting to get more proactive in programmatic activities like apprenticeships.</w:t>
      </w:r>
    </w:p>
    <w:p/>
    <w:p>
      <w:r>
        <w:lastRenderedPageBreak/>
        <w:t>MR. QUICK:  Great, thank you, James.  I think that point of both sort of responding to challenges that may pop up or increased demand at this time from a manufacturing standpoint, depending on sort of the sub-cluster and some of some of those dynamics certainly playing in there.  And so appreciate that perspective and those dynamics.  I'm going to turn it over to Mark now.</w:t>
      </w:r>
    </w:p>
    <w:p/>
    <w:p>
      <w:r>
        <w:t>MR. JANUA:  Kind of in line with what James was just saying, you know, looking at it nationally and working with employers across the U.S., you know, at the start of the pandemic, it was different for every region, for every employer, because you had some employers or manufacturers having to shut down totally.</w:t>
      </w:r>
    </w:p>
    <w:p/>
    <w:p>
      <w:r>
        <w:t xml:space="preserve">Some having to, you know, change up their operations, some kind of figuring out how to keep the doors open, as James said.  So it was definitely interesting, in tune with each state having different regulations and rules, at first it was just kind of troubleshooting different issues for employers, with their apprenticeship programs and with their business in general.  </w:t>
      </w:r>
    </w:p>
    <w:p/>
    <w:p>
      <w:r>
        <w:t xml:space="preserve">But, you know, definitely within the past six months have seen an increase in manufacturers coming back to the table interested in updating their programs, developing new programs for different occupations.  And, you know, sort of in terms of occupations, we're seeing similar ones that manufacturers wanted before the pandemic.  </w:t>
      </w:r>
    </w:p>
    <w:p/>
    <w:p>
      <w:r>
        <w:t xml:space="preserve">You know, we still see a lot of machine operators, maintenance mechanics is another big one, CNC.  But as Amy alluded to, we are starting to see more, I would say, mid- to higher-level apprenticeship programs manufacturers want at that supervisory level.  So figuring out, you know, what </w:t>
      </w:r>
      <w:proofErr w:type="gramStart"/>
      <w:r>
        <w:t>is that next step</w:t>
      </w:r>
      <w:proofErr w:type="gramEnd"/>
      <w:r>
        <w:t xml:space="preserve"> for their workers after that entry level apprenticeship.</w:t>
      </w:r>
    </w:p>
    <w:p/>
    <w:p>
      <w:r>
        <w:t>And I think more manufacturers are looking within their company to see who they can elevate within.  So they need to develop their apprenticeship program to provide those entry-level workers with more leadership, supervisory experience.  We've definitely seen an uptick in that as of recently.</w:t>
      </w:r>
    </w:p>
    <w:p/>
    <w:p>
      <w:r>
        <w:t>Also, I think we've had a lot of manufacturers come back to us to update their programs, to add more and more competencies to make it a more comprehensive apprenticeship program, because with the need for more automation, with the need to be more kind of safe, and even in the midst of the pandemic, for less workers to be on the floor, you know, manufacturers realize that they had to have a more versatile workforce.</w:t>
      </w:r>
    </w:p>
    <w:p/>
    <w:p>
      <w:r>
        <w:t xml:space="preserve">They couldn't train a worker on just certain equipment, and that's all they would do.  They have to be able to be versatile and work </w:t>
      </w:r>
      <w:proofErr w:type="gramStart"/>
      <w:r>
        <w:t>on several equipment</w:t>
      </w:r>
      <w:proofErr w:type="gramEnd"/>
      <w:r>
        <w:t xml:space="preserve"> because a lot of times in the pandemic, there were a few on the floor and they had to do multi-function.  So we've seen a lot of manufacturers come back to us and want to update their standards, add more competencies, add more training to it and add more skills to it, as I said</w:t>
      </w:r>
      <w:proofErr w:type="gramStart"/>
      <w:r>
        <w:t>,</w:t>
      </w:r>
      <w:proofErr w:type="gramEnd"/>
      <w:r>
        <w:t xml:space="preserve"> to push those internal workers up to more mid-level positions.</w:t>
      </w:r>
    </w:p>
    <w:p/>
    <w:p>
      <w:r>
        <w:t xml:space="preserve">MR. QUICK:  That's great, Mark, thanks, and I think that really sort of points to and lends some credibility to what we all talk about in terms of sort of battling perception around apprenticeship </w:t>
      </w:r>
      <w:r>
        <w:lastRenderedPageBreak/>
        <w:t xml:space="preserve">being maybe not as agile or as adaptive and responsive, and that's a really good example of where it is, where businesses, especially those that are already engaging with apprenticeship, are able to say, hey, things are changing, either in response to the pandemic or in response to technology changes.  </w:t>
      </w:r>
    </w:p>
    <w:p/>
    <w:p>
      <w:r>
        <w:t>And let's get in and make sure that we're meeting the needs with the workforce that we're training.  And so I think that's a really good point.  Obviously, apprenticeship expansion can't happen without business, and that's kind of come up.</w:t>
      </w:r>
    </w:p>
    <w:p/>
    <w:p>
      <w:r>
        <w:t xml:space="preserve">And I'm just curious from each of you, as you're conducting employer outreach, what are your most successful approaches to landing a new employer sponsors?  And then maybe what barriers are you still finding in engaging advanced manufacturing employers and apprenticeship?  So both </w:t>
      </w:r>
      <w:proofErr w:type="gramStart"/>
      <w:r>
        <w:t>the what's</w:t>
      </w:r>
      <w:proofErr w:type="gramEnd"/>
      <w:r>
        <w:t xml:space="preserve"> going well and then where might there still be some stumbling blocks in this industry?  And I'll start with Amy.</w:t>
      </w:r>
    </w:p>
    <w:p/>
    <w:p>
      <w:r>
        <w:t xml:space="preserve">MS. FIRESTONE:  Sure, so in doing some of the conversations before this call, I told Joe and everybody that we do outreach every day.  We are very active on our social media, active collaborating with partners at the technical college who are doing outreach to companies and with such as the South Carolina Manufacturers Alliance.  So we are very active with all forms of outreach.  </w:t>
      </w:r>
    </w:p>
    <w:p/>
    <w:p>
      <w:r>
        <w:t xml:space="preserve">Some exciting news is that just last week we partnered with the Japanese External Trade Organization and they work with Japanese companies all over, I guess the U.S., but we partner with them on doing an apprenticeship, one on one video with our president, Dr.  Tim </w:t>
      </w:r>
      <w:proofErr w:type="gramStart"/>
      <w:r>
        <w:t>Hardy,</w:t>
      </w:r>
      <w:proofErr w:type="gramEnd"/>
      <w:r>
        <w:t xml:space="preserve"> and myself on Apprenticeship Carolina in Japanese.  So that has now been published and can send that link around.  But that's kind of a different type of outreach that we haven't done before.</w:t>
      </w:r>
    </w:p>
    <w:p/>
    <w:p>
      <w:r>
        <w:t xml:space="preserve">But really to communicate in a language that would be very effective for getting more Japanese companies engaged in apprenticeships, that there are already a lot of Japanese manufacturing companies in South Carolina, but to either reengage or get new companies engaged.  </w:t>
      </w:r>
    </w:p>
    <w:p/>
    <w:p>
      <w:r>
        <w:t xml:space="preserve">So we've had a lot of different efforts similar to those, but also through our SAE 2020 grant, we have some new approaches to try to get more associations involved, such as the Manufacturers Alliance.  But we're going to be issuing RFPs, or putting out RFPs for different associations to partner with us on recruiting employers in different industries and also on outreach events.  So that is going to be coming soon in South Carolina.  </w:t>
      </w:r>
    </w:p>
    <w:p/>
    <w:p>
      <w:r>
        <w:t>I know James has been patiently waiting for us to make that announcement, but that is a kind of a new way that we want to do very intentional outreach by issuing funds to different associations to help us with that, because James and his colleagues have done an amazing job through different events that we've done together.  And I'll turn it over to James to tell you more about those events and different conferences.  But we want to put more emphasis on these partnerships and we think through an RFP and that type of partnership will be very impactful.</w:t>
      </w:r>
    </w:p>
    <w:p/>
    <w:p>
      <w:r>
        <w:t xml:space="preserve">MR. RITSCHER:  So the main thing I would say to pretty much everyone is you got to practice two things whenever you're getting out there and promoting anything education, workforce </w:t>
      </w:r>
      <w:r>
        <w:lastRenderedPageBreak/>
        <w:t xml:space="preserve">related, or to the manufacturing community.  </w:t>
      </w:r>
      <w:proofErr w:type="gramStart"/>
      <w:r>
        <w:t>Patience and keep putting it in front of them nonstop.</w:t>
      </w:r>
      <w:proofErr w:type="gramEnd"/>
      <w:r>
        <w:t xml:space="preserve">  Because what you're going to run into is, you're going to have some guys who immediately raise their hand, and you're like, wow, this is going to be great, we're going to expand this all over the place.  And then your next round of people you're trying to get to pull the trigger, you run into some sort of corporate bureaucratic stuff that you can't control.  And then you've got other people who look at it from a standpoint of, well, it's just another thing on my plate.  </w:t>
      </w:r>
    </w:p>
    <w:p/>
    <w:p>
      <w:r>
        <w:t>And manufacturers are one of those unique people who are planners and they're busy.  So one of the things that the apprenticeship consultants do really, really well here is constituent services for our industry.  And that's a narrative that we're always trying to communicate to manufacturers whenever we're telling the story, is that we'll take care of all the paperwork for you.</w:t>
      </w:r>
    </w:p>
    <w:p/>
    <w:p>
      <w:r>
        <w:t xml:space="preserve">We'll even help you file whatever has to go to the DOL.  Well, I don't even know what has to go to the DOL, you know, because that's just not my world.  That's Amy's world.  And so when it comes to anything in terms of engagement within the business community is, you got to say persistence in driving the messages that are out there.  </w:t>
      </w:r>
    </w:p>
    <w:p/>
    <w:p>
      <w:r>
        <w:t xml:space="preserve">One thing that we did today, Amy, and you're not aware of this, I did a virtual career fair with a bunch of 9th and 10th graders.  We had an apprentice who participated from an automotive industry.  He was this old country boy kind of thing, and telling his story about what he was doing.  And one of the teachers asked him how much money he was making.  He's 21 years old.  He's already pulling in $110,000 a year, and he's 21.  </w:t>
      </w:r>
      <w:proofErr w:type="gramStart"/>
      <w:r>
        <w:t>And so you know, kind of just showcasing those stories out there, not just to the manufacturing industry, but also to the emerging talent.</w:t>
      </w:r>
      <w:proofErr w:type="gramEnd"/>
    </w:p>
    <w:p/>
    <w:p>
      <w:r>
        <w:t>It's something that just, you know, it's got to be in the forefront and we're committed to doing that in South Carolina.</w:t>
      </w:r>
    </w:p>
    <w:p/>
    <w:p>
      <w:r>
        <w:t>MR. QUICK:  Thanks.  I think we're all dreaming of what we would have done with that kind of money when we were 21, probably now.  So appreciate that.  So let's turn to Mark now.</w:t>
      </w:r>
    </w:p>
    <w:p/>
    <w:p>
      <w:r>
        <w:t>MR. JANUA:  Yeah, definitely hearing that, I think I need to get one of those apprenticeships.  110,000.</w:t>
      </w:r>
    </w:p>
    <w:p/>
    <w:p>
      <w:r>
        <w:t xml:space="preserve">Yeah, I mean, in terms of employer outreach, James hit the nail on the head several times about patience, patience, patience, persistence.  I mean, where have we gone to an employer and gotten a program up and running and we met that employer once?  You know, typically it's a year, if not years-long process from initial engagement to actually program development, especially if you're dealing with a larger national employer who has various components and legal and HR and fiscal involved.  </w:t>
      </w:r>
    </w:p>
    <w:p/>
    <w:p>
      <w:r>
        <w:t>So it's stay persistent.  You know, you put it out there, you do as much outreach as you can do, which we do constantly.  As Amy said, we're, JFF and our partners outreach every single day.  You know, even today I had a slew of employer calls right before this, kind of educating, you know, different employers and kind of putting the word out there.</w:t>
      </w:r>
    </w:p>
    <w:p/>
    <w:p>
      <w:r>
        <w:lastRenderedPageBreak/>
        <w:t>I think, to my initial comments that idea of capacity building, you know, I know that one reason Apprenticeship Carolina has been successful is because they have so many boots on the ground, kind of spreading the good word of apprenticeships.  I think Amy said about 20, up to 20, maybe even growing.  So you know, I think that's how JFF looks at it.  You know, we can't be everywhere all at once.  So we want to empower that knowledge to other folks so they can be ambassadors for apprenticeship, so they can reach out to their own communities and put it out there and really get more employers involved.  And that's how the word gets out.</w:t>
      </w:r>
    </w:p>
    <w:p/>
    <w:p>
      <w:r>
        <w:t xml:space="preserve">You know, at the national level, you know, </w:t>
      </w:r>
      <w:proofErr w:type="gramStart"/>
      <w:r>
        <w:t>partnerships with local partners has</w:t>
      </w:r>
      <w:proofErr w:type="gramEnd"/>
      <w:r>
        <w:t xml:space="preserve"> been key.  Especially states, as you know, Gina from Idaho is on the line.  We did an accelerated with them, I guess it was almost a year ago now that, you know, we feel that was pretty successful and they've had good follow up from that.  And we partner with other states to run events, as well as local officials too because, again, you know, JFF can bring that expert knowledge, but we really rely on these partners on the ground, for those networks, for those communities.  </w:t>
      </w:r>
    </w:p>
    <w:p/>
    <w:p>
      <w:r>
        <w:t xml:space="preserve">So those partnerships work the best when you have a national local partner working together to really drive for apprenticeships.  So definitely, you know that, and definitely we've seen, as Amy mentioned, kind of, you know, with crafting that video for Japanese companies, we've seen similar stuff and we've done similar stuff, more kind of in Spanish-speaking employers, as well as helping employers convert a lot of their apprenticeship material to reach a more Spanish or Latino audience too, for apprentices as well.  </w:t>
      </w:r>
    </w:p>
    <w:p/>
    <w:p>
      <w:r>
        <w:t xml:space="preserve">So kind of being innovative, you know, looking at different languages that we can -- especially for these international companies, that we can craft an apprenticeship language so it speaks to them, so there's not that language barrier that might be preventing them to developing a program.  So I think that's key.  </w:t>
      </w:r>
    </w:p>
    <w:p/>
    <w:p>
      <w:r>
        <w:t xml:space="preserve">Too, I think it's crafting the pitch to employers to speak to really what are their pain points?  Or why </w:t>
      </w:r>
      <w:proofErr w:type="gramStart"/>
      <w:r>
        <w:t>are they wanting</w:t>
      </w:r>
      <w:proofErr w:type="gramEnd"/>
      <w:r>
        <w:t xml:space="preserve"> to get into apprenticeship?  Is it do they want to diversify their workforce?  Do they want to build a talent pipeline?  Do they want to enhance their training?  So really listening to the employer and crafting the pitch based on what the employer wants.</w:t>
      </w:r>
    </w:p>
    <w:p/>
    <w:p>
      <w:r>
        <w:t xml:space="preserve">In manufacturing, it's not going to be the same because there's different subsets to manufacturing and they have different needs, so really hearing what they want and really kind of speaking the apprenticeship language in their terms and how much </w:t>
      </w:r>
      <w:proofErr w:type="spellStart"/>
      <w:r>
        <w:t>businessspeak</w:t>
      </w:r>
      <w:proofErr w:type="spellEnd"/>
      <w:r>
        <w:t xml:space="preserve">, so it makes sense to them.  And it's not this foreign language that </w:t>
      </w:r>
      <w:proofErr w:type="gramStart"/>
      <w:r>
        <w:t>they're not understanding</w:t>
      </w:r>
      <w:proofErr w:type="gramEnd"/>
      <w:r>
        <w:t>.  So I think those are the key points that really kind of drive home the apprenticeship outreach for us.</w:t>
      </w:r>
    </w:p>
    <w:p/>
    <w:p>
      <w:r>
        <w:t>MR. QUICK:  Thank you, Mark, and I'll turn it over to Gina now.</w:t>
      </w:r>
    </w:p>
    <w:p/>
    <w:p>
      <w:r>
        <w:t xml:space="preserve">MS. ROBISON:  Joe and Mark, you both talked about perception and that perception that apprenticeship is hard and then there are these pain points and it's complicated.  And we've had a lot of that to overcome and small team, large state.  So we really have to leverage what we can.  And our first focus was really to make apprenticeship a rewarding experience.  Working with us is a rewarding experience.  And what that means is that we make it as easy as possible.  </w:t>
      </w:r>
    </w:p>
    <w:p/>
    <w:p>
      <w:r>
        <w:lastRenderedPageBreak/>
        <w:t xml:space="preserve">We make it easy to understand and simple to implement.  That's why we have dedicated program development and dedicated technical assistance, so that we are there for them every step of the way.  And so that approach has actually been really successful for us because it's led to some word-of-mouth growth where sponsors are referring companies to apprenticeship and they're expanding their own programs.  </w:t>
      </w:r>
    </w:p>
    <w:p/>
    <w:p>
      <w:r>
        <w:t xml:space="preserve">So I know our technical assistance person doesn't always like it when I say Jimmy's kind of like your personal assistant.  But that's kind of what the impression and the feeling we're trying to give.  They're not alone in trying to manage all of this government speak and RTI and OJL and all these acronyms.  Something else that we're really looking forward to kind of was halted with COVID, but through Idaho Manufacturing Alliance, they do an amazing event in partnership with the schools called Made Here Idaho.  </w:t>
      </w:r>
    </w:p>
    <w:p/>
    <w:p>
      <w:r>
        <w:t xml:space="preserve">And when the October before last, when we were able to do it live, there were 800 kids from the school district and tons of companies and kids were playing with robotics things and dairy manufacturing and a lot of interesting stuff and hearing, and having the conversations with the employers, like are you hiring?  What are you hiring for?  What are your needs?  So that gave us a great opportunity to interact.  </w:t>
      </w:r>
    </w:p>
    <w:p/>
    <w:p>
      <w:r>
        <w:t>And now that we have this youth apprenticeship team, we're really excited for this coming October when they're going to have a dedicated apprenticeship area of the event.  So we're looking forward to that.  So it really boiled down to trying to be as reliable and responsive as we can.</w:t>
      </w:r>
    </w:p>
    <w:p/>
    <w:p>
      <w:r>
        <w:t>MR. QUICK:  That's great.  I love the way you rounded that out with talking about being reliable and responsive to business and bringing that in and involving them sort of in the full pipeline process of being part of career inspiration as well, especially when we're thinking about work-based learning and apprenticeship models.  So that's great.</w:t>
      </w:r>
    </w:p>
    <w:p/>
    <w:p>
      <w:r>
        <w:t xml:space="preserve">And I think this conversation really pointed to the fact that we've had this threat of diversity, equity, and inclusion sort of come up a couple of times already.  And I like the fact that it's come up not only with regard to diversity efforts, extending to diversifying the apprenticeship pipeline of talent, but also diversifying program development and employer recruitment as well, and kind of thinking about language or reaching new companies through that diversification process.  </w:t>
      </w:r>
    </w:p>
    <w:p/>
    <w:p>
      <w:r>
        <w:t xml:space="preserve">So I want to move on for a couple of minutes each to that topic that, of course, is on everyone's mind.  And that's obviously </w:t>
      </w:r>
      <w:proofErr w:type="gramStart"/>
      <w:r>
        <w:t>key</w:t>
      </w:r>
      <w:proofErr w:type="gramEnd"/>
      <w:r>
        <w:t xml:space="preserve"> to a lot of the efforts for those of you who are administering apprenticeship expansion grants.  And, you know, that's diversity, equity, and inclusion.  </w:t>
      </w:r>
    </w:p>
    <w:p/>
    <w:p>
      <w:r>
        <w:t xml:space="preserve">It's often discussed as part of apprenticeships' promise and appeal in that it can be one way to really increase workplace diversity, tap into new and promising new talent sources and </w:t>
      </w:r>
      <w:proofErr w:type="gramStart"/>
      <w:r>
        <w:t>support</w:t>
      </w:r>
      <w:proofErr w:type="gramEnd"/>
      <w:r>
        <w:t xml:space="preserve"> them throughout the process, reach new underrepresented populations.  And so I'm curious how we're seeing that manifest in the manufacturing industry and what strategies have been successful for all of you from a DEI perspective.  And I'll kick this one over to Michelle for a few minutes of response first.</w:t>
      </w:r>
    </w:p>
    <w:p/>
    <w:p>
      <w:r>
        <w:lastRenderedPageBreak/>
        <w:t xml:space="preserve">MS. STOUT:  I think a really important component when it comes to diversity </w:t>
      </w:r>
      <w:proofErr w:type="gramStart"/>
      <w:r>
        <w:t>is,</w:t>
      </w:r>
      <w:proofErr w:type="gramEnd"/>
      <w:r>
        <w:t xml:space="preserve"> what I've noticed with registered apprenticeship, it's really about developing relationships and connections.  And so what that means, I may not know of a potential talent source, but somebody that I work with might.  And so just being present in those places and spaces where I have the opportunity to promote a shared apprenticeship, whether that be in my own department, with a large organization like the Idaho Manufacturers Association, that's really critical in terms of bringing that to the table.</w:t>
      </w:r>
    </w:p>
    <w:p/>
    <w:p>
      <w:r>
        <w:t xml:space="preserve">In addition to that, one of the things that we do here at the Idaho Department of Labor, we ask almost right off the get go during the during the development phase, are you interested in veterans?  Are you interested in tapping into that youth apprenticeship pipeline?  Have you thought about the Department of Corrections and previously incarcerated folks?  </w:t>
      </w:r>
    </w:p>
    <w:p/>
    <w:p>
      <w:r>
        <w:t>We have the WIOA program, and that's a program that assists individuals with barriers to employment.  And that can mean a wide variety of things.  And then we've also partnered with Vocational Rehab in order to utilize registered apprenticeship for those folks that might need some retraining.  And that's worked out really well.</w:t>
      </w:r>
    </w:p>
    <w:p/>
    <w:p>
      <w:r>
        <w:t xml:space="preserve">In terms of new partnerships, we recently established registered apprenticeship with the International Rescue Committee down in Boise.  They're an organization that assists refugees that come into the state.  We've also worked really hard to develop partnerships and connections and relationships with our tribes.  </w:t>
      </w:r>
    </w:p>
    <w:p/>
    <w:p>
      <w:r>
        <w:t xml:space="preserve">And as a result of that, we have the Shoshone Bannock Tribe, which is a registered apprenticeship sponsor.  We're communicating with the Coeur d'Alene tribe.  We're communicating with the Nez Perce tribe.  </w:t>
      </w:r>
      <w:proofErr w:type="gramStart"/>
      <w:r>
        <w:t>But looking for ways to have those engagements.</w:t>
      </w:r>
      <w:proofErr w:type="gramEnd"/>
      <w:r>
        <w:t xml:space="preserve">  </w:t>
      </w:r>
    </w:p>
    <w:p/>
    <w:p>
      <w:proofErr w:type="gramStart"/>
      <w:r>
        <w:t>So those economic committee meetings that might be occurring in those areas, seeking out those connections and developing that.</w:t>
      </w:r>
      <w:proofErr w:type="gramEnd"/>
      <w:r>
        <w:t xml:space="preserve">  So yeah, it's kind of something that's near and dear to my heart as well, because I did work in the WIOA program, so I'm always looking for those opportunities and just being aware if somebody says something, you know, just ask them about it.</w:t>
      </w:r>
    </w:p>
    <w:p/>
    <w:p>
      <w:r>
        <w:t xml:space="preserve">MR. QUICK:  Absolutely.  Thank you, Michelle.  Sorry it took me a second to unmute here.  </w:t>
      </w:r>
      <w:proofErr w:type="gramStart"/>
      <w:r>
        <w:t>Awkward silence.</w:t>
      </w:r>
      <w:proofErr w:type="gramEnd"/>
      <w:r>
        <w:t xml:space="preserve">  Let's move on to Mark.</w:t>
      </w:r>
    </w:p>
    <w:p/>
    <w:p>
      <w:r>
        <w:t xml:space="preserve">MR. JANUA:  You know, Michelle really nailed it right there.  </w:t>
      </w:r>
      <w:proofErr w:type="gramStart"/>
      <w:r>
        <w:t>It's</w:t>
      </w:r>
      <w:proofErr w:type="gramEnd"/>
      <w:r>
        <w:t xml:space="preserve"> partnerships, it's really go where, you know, the people that you're looking to recruit within your apprenticeship program.  Michelle mentioned definitely, folks that are formerly incarcerated, so go into to the prisons or even go into parole offices and such like that.  Youth apprenticeship has been a real big thing that we've seen increased interest over the couple of years.  </w:t>
      </w:r>
    </w:p>
    <w:p/>
    <w:p>
      <w:r>
        <w:t xml:space="preserve">So getting connected with high school CTE programs and/or other out of school youth training programs, we've seen real growth in that over the past couple of years.  The WIOA programming, too, the One Stop centers definitely because, you know, a lot of times funding comes with individuals that are referred from those centers.  </w:t>
      </w:r>
      <w:proofErr w:type="gramStart"/>
      <w:r>
        <w:t>So there's an opportunity right there.</w:t>
      </w:r>
      <w:proofErr w:type="gramEnd"/>
      <w:r>
        <w:t xml:space="preserve">  </w:t>
      </w:r>
    </w:p>
    <w:p/>
    <w:p>
      <w:r>
        <w:lastRenderedPageBreak/>
        <w:t xml:space="preserve">Another one that I believe Michelle mentioned is faith-based organizations.  You know, traditionally they might not have been involved in workforce and not connected with manufacturers.  So we're seeing, and trying to make more introductions, you know, in those areas.  </w:t>
      </w:r>
    </w:p>
    <w:p/>
    <w:p>
      <w:r>
        <w:t xml:space="preserve">As well as, I believe I mentioned at the onset, HBCUs.  We've seen a real interesting growth in their interest in getting involved in apprenticeships.  We're working locally with a lot of HBCUs across the country to connect them with manufacturers and apprenticeship programs in their area, too.  So definitely in that, I think too, helping manufacturers understand if there might be something either implicit or something explicit going </w:t>
      </w:r>
      <w:proofErr w:type="gramStart"/>
      <w:r>
        <w:t>on, that</w:t>
      </w:r>
      <w:proofErr w:type="gramEnd"/>
      <w:r>
        <w:t xml:space="preserve"> are barriers to recruiting underrepresented populations.</w:t>
      </w:r>
    </w:p>
    <w:p/>
    <w:p>
      <w:r>
        <w:t xml:space="preserve">So for example, developing outreach materials that feature the people that you want to recruit.  </w:t>
      </w:r>
      <w:proofErr w:type="gramStart"/>
      <w:r>
        <w:t>So featuring more women and other underrepresented populations on outreach recruitment materials, on websites, on your company website and everything.</w:t>
      </w:r>
      <w:proofErr w:type="gramEnd"/>
      <w:r>
        <w:t xml:space="preserve">  Because, a lot of times if, for example, a woman doesn't see herself, just these white males on a company website, they can't relate.  They can't aspire that they can one day be an apprentice within that company.  </w:t>
      </w:r>
    </w:p>
    <w:p/>
    <w:p>
      <w:r>
        <w:t xml:space="preserve">So we've definitely seen a lot of that in companies, helping them kind of understand that, and kind of working through those issues as well.  And also helping manufacturers to look internally because a lot of times when you have the more diverse workforce, it's typically at the more entry-level positions and you don't see that as you get up the rung within the company.  </w:t>
      </w:r>
    </w:p>
    <w:p/>
    <w:p>
      <w:r>
        <w:t xml:space="preserve">So helping companies understand manufacturers that, apprenticeship is not just new employees, it can be your current employees.  So really looking internally and identifying, there's individuals from underrepresented populations and in </w:t>
      </w:r>
      <w:proofErr w:type="gramStart"/>
      <w:r>
        <w:t>general, that</w:t>
      </w:r>
      <w:proofErr w:type="gramEnd"/>
      <w:r>
        <w:t xml:space="preserve"> they can look to elevate within the company and stay within their company.  So it's definitely the key points we're seeing, that drive to increase diversity within manufacturing apprenticeships.</w:t>
      </w:r>
    </w:p>
    <w:p/>
    <w:p>
      <w:r>
        <w:t>MR. QUICK:  Appreciate that and appreciate that comment about looking internally as well and apprenticeship as an upskilling opportunity and for those that are already working for a company.  And so that's great.  I'll kick it over to Amy to round us out here.</w:t>
      </w:r>
    </w:p>
    <w:p/>
    <w:p>
      <w:r>
        <w:t>Amy, can you hear me?</w:t>
      </w:r>
    </w:p>
    <w:p/>
    <w:p>
      <w:r>
        <w:t xml:space="preserve">MS. FIRESTONE:  Sorry, I was frozen for a second.  </w:t>
      </w:r>
    </w:p>
    <w:p/>
    <w:p>
      <w:r>
        <w:t xml:space="preserve">MR. QUICK:  Oh, no worries.  </w:t>
      </w:r>
    </w:p>
    <w:p/>
    <w:p>
      <w:r>
        <w:t xml:space="preserve">MS. FIRESTONE:  You all were frozen, but we're back.  So yeah, this is obviously a very important area for all of our apprenticeship grants.  But specifically, I wanted to talk about our state apprenticeship expansion 2020 grant, because with this grant we have hired, we will be hiring four registered program specialists.  And these are staff members who are actually responsible for implementation of apprenticeship programs and helping with recruitment at the local levels.  </w:t>
      </w:r>
    </w:p>
    <w:p/>
    <w:p>
      <w:r>
        <w:lastRenderedPageBreak/>
        <w:t xml:space="preserve">And so there's located throughout the state to serve multiple college service areas.  And their role is to help connect the colleges or apprentices or companies with different organizations in the local area.  So we've done a lot of work through our past grants on getting to know these organizations through the state, but last December, Apprenticeship Carolina, our president, Dr.  Tim Hardy of the Technical College System signed an MOU with the three chapters of the Urban League in South Carolina to help promote apprenticeships and increase access.  </w:t>
      </w:r>
    </w:p>
    <w:p/>
    <w:p>
      <w:r>
        <w:t>So South Carolina has been very successful in diversity for apprenticeships.  I believe we've exceeded the national average for women and minorities.  But we're trying to be more intentional now about our partnerships to continue to increase access and forming partnerships with different organizations that focus on refugees, women in construction and different organizations that we typically have not worked with on intentional connection.  So that's part of the work that we're doing and the registered program specialists who are part of the SAE 2020 grant have an integral part in helping make those connections on the ground.</w:t>
      </w:r>
    </w:p>
    <w:p/>
    <w:p>
      <w:r>
        <w:t xml:space="preserve">MR. QUICK:  Great, thanks, Amy.  And it's nice to know that the strategies that have been talked about or from sort of a staffing and capacity angle, from partnering with specific organizations that can kind of help, right from promotion and recruitment all the way through, supporting underrepresented and diverse populations and apprenticeship through the whole process.  </w:t>
      </w:r>
      <w:proofErr w:type="gramStart"/>
      <w:r>
        <w:t>So great discussion there.</w:t>
      </w:r>
      <w:proofErr w:type="gramEnd"/>
      <w:r>
        <w:t xml:space="preserve">  </w:t>
      </w:r>
    </w:p>
    <w:p/>
    <w:p>
      <w:r>
        <w:t xml:space="preserve">I want to turn to, if there are any questions that our audience has for our speakers today.  We still have a few minutes and we want to make sure that we get to any questions that might be out there.  So I'm going to watch the chat to see if anything comes through.  Really appreciate all of the conversation that we've had today, sort of around trends in the industry and where we see it going, but also the real opportunity that's there in advanced manufacturing for leveraging apprenticeship for both training and development and talent pipeline development activities, but also on that upskilling piece.  </w:t>
      </w:r>
    </w:p>
    <w:p/>
    <w:p>
      <w:r>
        <w:t xml:space="preserve">And I see there's a great comment in here about that being </w:t>
      </w:r>
      <w:proofErr w:type="gramStart"/>
      <w:r>
        <w:t>a such</w:t>
      </w:r>
      <w:proofErr w:type="gramEnd"/>
      <w:r>
        <w:t xml:space="preserve"> a good diversity tool as well.  So so far, I'm not seeing any questions come through besides Susan's great comment from Florida on where do I sign up my 21-year-old?  </w:t>
      </w:r>
    </w:p>
    <w:p/>
    <w:p>
      <w:r>
        <w:t xml:space="preserve">So if you do have any questions, please put them in.  And as we round out the call here, and as I wait to see if any questions come in, I'm going to turn it back to the panelists for a quick lightning round.  And kind of thinking about, a lot of what we've talked about today is sort of thinking toward not only responding to the present, but also toward the future of advanced manufacturing apprenticeship.  </w:t>
      </w:r>
    </w:p>
    <w:p/>
    <w:p>
      <w:r>
        <w:t>And so in this lightning round, I'd like you to, if you were to describe advanced manufacturing apprenticeship five years from now, in one phrase or sentence, what would it be?</w:t>
      </w:r>
    </w:p>
    <w:p/>
    <w:p>
      <w:r>
        <w:t>We'll give you a few seconds.  Look over, see if we have any more questions and I'll lob this one to Amy first.</w:t>
      </w:r>
    </w:p>
    <w:p/>
    <w:p>
      <w:r>
        <w:lastRenderedPageBreak/>
        <w:t>MS. FIRESTONE:  Ok, thank you.  I would say continuous innovation, because we see that large companies that were very much against youth apprenticeship in the past are now starting to embrace it.  And so thinking forward-thinking, future-thinking, and looking at the talent pipeline starting in high school, I think will be really something that companies figure out how to do.</w:t>
      </w:r>
    </w:p>
    <w:p/>
    <w:p>
      <w:r>
        <w:t>MR. QUICK:  Love it.  Let's move to Gina.</w:t>
      </w:r>
    </w:p>
    <w:p/>
    <w:p>
      <w:r>
        <w:t>MS. ROBISON:  I was going to say something similar.  It's the greatest opportunity for advancement, and a great living.  I mean, it's really one of the great industries.  And I hope it will be the number one industry for apprenticeship in Idaho.</w:t>
      </w:r>
    </w:p>
    <w:p/>
    <w:p>
      <w:r>
        <w:t>MR. QUICK:  Thanks, Gina.  Mark.</w:t>
      </w:r>
    </w:p>
    <w:p/>
    <w:p>
      <w:r>
        <w:t>MR. JANUA:  Five years now, my hope is a more equitable apprenticeship model within the manufacturing industry.</w:t>
      </w:r>
    </w:p>
    <w:p/>
    <w:p>
      <w:r>
        <w:t xml:space="preserve">MR. QUICK:  Love </w:t>
      </w:r>
      <w:proofErr w:type="gramStart"/>
      <w:r>
        <w:t>it,</w:t>
      </w:r>
      <w:proofErr w:type="gramEnd"/>
      <w:r>
        <w:t xml:space="preserve"> and great follow up to our last conversation as well.  James.</w:t>
      </w:r>
    </w:p>
    <w:p/>
    <w:p>
      <w:r>
        <w:t xml:space="preserve">MR. RITSCHER:  I would say </w:t>
      </w:r>
      <w:proofErr w:type="gramStart"/>
      <w:r>
        <w:t>there's just limitless opportunities</w:t>
      </w:r>
      <w:proofErr w:type="gramEnd"/>
      <w:r>
        <w:t>, whether those are for individuals or companies.</w:t>
      </w:r>
    </w:p>
    <w:p/>
    <w:p>
      <w:r>
        <w:t>MR. QUICK:  Love it, thank you.  And last but not least, Michelle.</w:t>
      </w:r>
    </w:p>
    <w:p/>
    <w:p>
      <w:r>
        <w:t>MS. STOUT:  Yeah, to kind of piggyback off of James there, we're going to see continued automation and we're going to see new occupations needing to be filled to manage that automation.</w:t>
      </w:r>
    </w:p>
    <w:p/>
    <w:p>
      <w:r>
        <w:t>MR. QUICK:  Perfect.  Thank you.  And we did have a couple of questions pop up, so we'll use these last few minutes to address those.  The first is where can I find Gina's sponsored journey map?  Is that something you can share?</w:t>
      </w:r>
    </w:p>
    <w:p/>
    <w:p>
      <w:r>
        <w:t xml:space="preserve">MS. ROBISON:  Yeah, I'm totally happy to share it.  Stephanie </w:t>
      </w:r>
      <w:proofErr w:type="spellStart"/>
      <w:r>
        <w:t>Veck</w:t>
      </w:r>
      <w:proofErr w:type="spellEnd"/>
      <w:r>
        <w:t>, if you know her, she has it.  And Joe, did she send it to you?</w:t>
      </w:r>
    </w:p>
    <w:p/>
    <w:p>
      <w:r>
        <w:t>MR. QUICK:  She may have; I might have missed it today, but I am certain somebody can share it.</w:t>
      </w:r>
    </w:p>
    <w:p/>
    <w:p>
      <w:r>
        <w:t>MS. ROBISON:  All right.  No problem.  How about, do you want me to send it to you and you can send it out to everyone?</w:t>
      </w:r>
    </w:p>
    <w:p/>
    <w:p>
      <w:r>
        <w:t xml:space="preserve">MR. QUICK:  Perfect.  Yes.  We will share it out there.  </w:t>
      </w:r>
    </w:p>
    <w:p/>
    <w:p>
      <w:r>
        <w:t>For Amy, what incentives do you all have to get manufacturing organizations on board to help promote apprenticeship?</w:t>
      </w:r>
    </w:p>
    <w:p/>
    <w:p>
      <w:r>
        <w:lastRenderedPageBreak/>
        <w:t xml:space="preserve">MS. FIRESTONE:  So the state of South Carolina does have $1,000 per apprentice tax credit, so that is obviously a great incentive to have.  But also, we find that the tuition dollars that are offered through the different Department of Labor grants that we have and supportive service funding that we've added on to our SAE 2020 grant has been very much a new incentive, the supportive services part.  </w:t>
      </w:r>
    </w:p>
    <w:p/>
    <w:p>
      <w:r>
        <w:t>But I think having the educational costs covered has been very attractive for manufacturers.  And we know that especially now with difficult times, we've seen more companies looking for that opportunity to have that covered.  So those are probably the biggest ones.</w:t>
      </w:r>
    </w:p>
    <w:p/>
    <w:p>
      <w:r>
        <w:t>MR. QUICK:  Great, thank you.  And then for any or all of you, very quickly, where are you seeing the greatest opportunities from an occupation standpoint for youth apprentices in this industry?</w:t>
      </w:r>
    </w:p>
    <w:p/>
    <w:p>
      <w:r>
        <w:t>MS. ROBISON:  In Idaho, CNC operator machinists are really, from the employer's side, they're interested in that.  From the student's side, they're really interested in the robotics and the mechatronics.</w:t>
      </w:r>
    </w:p>
    <w:p/>
    <w:p>
      <w:r>
        <w:t>MR. QUICK:  That's great.  Anyone else want to weigh in on this?</w:t>
      </w:r>
    </w:p>
    <w:p/>
    <w:p>
      <w:r>
        <w:t>MR. RITSCHER:  All right, I want to reiterate mechatronics, everybody loves robots.</w:t>
      </w:r>
    </w:p>
    <w:p/>
    <w:p>
      <w:r>
        <w:t xml:space="preserve">MR. QUICK:  Yes, absolutely.  And a lot of the robotics, I've had the opportunity to kind of sit in on a few of the robotics competitions and things like that.  There's a lot of exciting work happening.  So it's great.  All right, well, so in closing, thank you, Amy, James, Gina, Michelle, and Mark, on behalf of Maher &amp; Maher and the listeners today.  Thank you for your time.  Thank you for your insights.  </w:t>
      </w:r>
    </w:p>
    <w:p/>
    <w:p>
      <w:r>
        <w:t xml:space="preserve">And, of course, thank you for all of the great impact you're having in the field.  </w:t>
      </w:r>
      <w:proofErr w:type="gramStart"/>
      <w:r>
        <w:t>And to all of you listening, thank you for joining us today.</w:t>
      </w:r>
      <w:proofErr w:type="gramEnd"/>
      <w:r>
        <w:t xml:space="preserve">  Please do join us for upcoming technical assistance opportunities and future industry-focused calls.  Before the next industry call, we will be sending the recording from this call and a summary from this call to participants.  So just keep an eye out for that.  And thanks again to our speakers, to all of you.  And please have a great rest of the day.</w:t>
      </w:r>
    </w:p>
    <w:p/>
    <w:p>
      <w:r>
        <w:t>Thanks a lot.  Bye all.</w:t>
      </w:r>
    </w:p>
    <w:p/>
    <w:p>
      <w:r>
        <w:t>(END)</w:t>
      </w:r>
    </w:p>
    <w:p/>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Advanced Manufacturing Industry-Focused Call for Apprenticeship State Expansion and State Apprenticeship Expansion Grantees</w:t>
    </w:r>
  </w:p>
  <w:p>
    <w:pPr>
      <w:pStyle w:val="Footer"/>
      <w:rPr>
        <w:bCs/>
        <w:sz w:val="16"/>
        <w:szCs w:val="20"/>
      </w:rPr>
    </w:pPr>
    <w:r>
      <w:rPr>
        <w:bCs/>
        <w:sz w:val="16"/>
        <w:szCs w:val="20"/>
      </w:rPr>
      <w:t>Thursday, February 25, 2021</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19</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BC4A5-9D14-4319-9C72-43E21CE9F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19</Pages>
  <Words>8296</Words>
  <Characters>47290</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55476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 Manufacturing Industry Focus Call, 2-25-21</dc:title>
  <dc:creator>Owner</dc:creator>
  <cp:lastModifiedBy>Owner</cp:lastModifiedBy>
  <cp:revision>2</cp:revision>
  <dcterms:created xsi:type="dcterms:W3CDTF">2021-03-07T14:06:00Z</dcterms:created>
  <dcterms:modified xsi:type="dcterms:W3CDTF">2021-03-07T14:06:00Z</dcterms:modified>
</cp:coreProperties>
</file>