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8D8" w:rsidRPr="001905CB" w:rsidRDefault="00F27EFC" w:rsidP="00F53EDA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905CB">
        <w:rPr>
          <w:rFonts w:ascii="Times New Roman" w:hAnsi="Times New Roman" w:cs="Times New Roman"/>
          <w:b/>
          <w:sz w:val="36"/>
          <w:szCs w:val="28"/>
        </w:rPr>
        <w:t xml:space="preserve">WIOA </w:t>
      </w:r>
      <w:r w:rsidR="00A02049" w:rsidRPr="001905CB">
        <w:rPr>
          <w:rFonts w:ascii="Times New Roman" w:hAnsi="Times New Roman" w:cs="Times New Roman"/>
          <w:b/>
          <w:sz w:val="36"/>
          <w:szCs w:val="28"/>
        </w:rPr>
        <w:t>On-Site</w:t>
      </w:r>
      <w:r w:rsidRPr="001905CB">
        <w:rPr>
          <w:rFonts w:ascii="Times New Roman" w:hAnsi="Times New Roman" w:cs="Times New Roman"/>
          <w:b/>
          <w:sz w:val="36"/>
          <w:szCs w:val="28"/>
        </w:rPr>
        <w:t xml:space="preserve"> </w:t>
      </w:r>
      <w:r w:rsidR="00E542DC" w:rsidRPr="001905CB">
        <w:rPr>
          <w:rFonts w:ascii="Times New Roman" w:hAnsi="Times New Roman" w:cs="Times New Roman"/>
          <w:b/>
          <w:sz w:val="36"/>
          <w:szCs w:val="28"/>
        </w:rPr>
        <w:t xml:space="preserve">Entrance </w:t>
      </w:r>
      <w:r w:rsidR="00A02049" w:rsidRPr="001905CB">
        <w:rPr>
          <w:rFonts w:ascii="Times New Roman" w:hAnsi="Times New Roman" w:cs="Times New Roman"/>
          <w:b/>
          <w:sz w:val="36"/>
          <w:szCs w:val="28"/>
        </w:rPr>
        <w:t>Interview</w:t>
      </w:r>
    </w:p>
    <w:p w:rsidR="00E542DC" w:rsidRDefault="00D07B51" w:rsidP="00A020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Reviewer Note</w:t>
      </w:r>
      <w:r w:rsidR="00A02049" w:rsidRPr="001905CB">
        <w:rPr>
          <w:rFonts w:ascii="Times New Roman" w:hAnsi="Times New Roman" w:cs="Times New Roman"/>
          <w:b/>
          <w:sz w:val="28"/>
          <w:szCs w:val="28"/>
        </w:rPr>
        <w:t>:</w:t>
      </w:r>
      <w:r w:rsidR="00A02049" w:rsidRPr="001905CB">
        <w:rPr>
          <w:rFonts w:ascii="Times New Roman" w:hAnsi="Times New Roman" w:cs="Times New Roman"/>
          <w:sz w:val="28"/>
          <w:szCs w:val="28"/>
        </w:rPr>
        <w:t xml:space="preserve"> </w:t>
      </w:r>
      <w:r w:rsidR="00E542DC" w:rsidRPr="001905CB">
        <w:rPr>
          <w:rFonts w:ascii="Times New Roman" w:hAnsi="Times New Roman" w:cs="Times New Roman"/>
          <w:sz w:val="28"/>
          <w:szCs w:val="28"/>
        </w:rPr>
        <w:t xml:space="preserve">These questions </w:t>
      </w:r>
      <w:proofErr w:type="gramStart"/>
      <w:r w:rsidR="00E542DC" w:rsidRPr="001905CB">
        <w:rPr>
          <w:rFonts w:ascii="Times New Roman" w:hAnsi="Times New Roman" w:cs="Times New Roman"/>
          <w:sz w:val="28"/>
          <w:szCs w:val="28"/>
        </w:rPr>
        <w:t>are intended to be discussed</w:t>
      </w:r>
      <w:proofErr w:type="gramEnd"/>
      <w:r w:rsidR="00E542DC" w:rsidRPr="001905CB">
        <w:rPr>
          <w:rFonts w:ascii="Times New Roman" w:hAnsi="Times New Roman" w:cs="Times New Roman"/>
          <w:sz w:val="28"/>
          <w:szCs w:val="28"/>
        </w:rPr>
        <w:t xml:space="preserve"> during the entrance interview with all WIOA staff and management.</w:t>
      </w:r>
    </w:p>
    <w:p w:rsidR="00D651C6" w:rsidRPr="00D651C6" w:rsidRDefault="00D651C6" w:rsidP="00A020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1C6">
        <w:rPr>
          <w:rFonts w:ascii="Times New Roman" w:hAnsi="Times New Roman" w:cs="Times New Roman"/>
          <w:b/>
          <w:sz w:val="28"/>
          <w:szCs w:val="28"/>
        </w:rPr>
        <w:t>*requires preparation prior to onsite monitoring</w:t>
      </w:r>
    </w:p>
    <w:p w:rsidR="00D651C6" w:rsidRDefault="00D651C6" w:rsidP="00A02049">
      <w:pPr>
        <w:pStyle w:val="PlainText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A02049" w:rsidRPr="001905CB" w:rsidRDefault="00A02049" w:rsidP="00A0204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1905CB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Service Provider: </w:t>
      </w:r>
      <w:r w:rsidRPr="001905CB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-1093089115"/>
          <w:placeholder>
            <w:docPart w:val="33291253DC70433184E1E4B3141EFFA4"/>
          </w:placeholder>
          <w:showingPlcHdr/>
        </w:sdtPr>
        <w:sdtContent>
          <w:r w:rsidRPr="001905CB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  <w:r w:rsidRPr="001905CB">
        <w:rPr>
          <w:rFonts w:ascii="Times New Roman" w:eastAsia="MS Mincho" w:hAnsi="Times New Roman" w:cs="Times New Roman"/>
          <w:sz w:val="24"/>
          <w:szCs w:val="24"/>
        </w:rPr>
        <w:tab/>
      </w:r>
      <w:r w:rsidRPr="001905CB">
        <w:rPr>
          <w:rFonts w:ascii="Times New Roman" w:eastAsia="MS Mincho" w:hAnsi="Times New Roman" w:cs="Times New Roman"/>
          <w:sz w:val="24"/>
          <w:szCs w:val="24"/>
        </w:rPr>
        <w:tab/>
      </w:r>
      <w:r w:rsidRPr="001905CB">
        <w:rPr>
          <w:rFonts w:ascii="Times New Roman" w:eastAsia="MS Mincho" w:hAnsi="Times New Roman" w:cs="Times New Roman"/>
          <w:sz w:val="24"/>
          <w:szCs w:val="24"/>
        </w:rPr>
        <w:tab/>
      </w:r>
      <w:r w:rsidRPr="001905CB">
        <w:rPr>
          <w:rFonts w:ascii="Times New Roman" w:eastAsia="MS Mincho" w:hAnsi="Times New Roman" w:cs="Times New Roman"/>
          <w:sz w:val="24"/>
          <w:szCs w:val="24"/>
        </w:rPr>
        <w:tab/>
      </w:r>
    </w:p>
    <w:p w:rsidR="00A02049" w:rsidRPr="001905CB" w:rsidRDefault="00A02049" w:rsidP="00A02049">
      <w:pPr>
        <w:pStyle w:val="PlainText"/>
        <w:rPr>
          <w:rFonts w:ascii="Times New Roman" w:eastAsia="MS Mincho" w:hAnsi="Times New Roman" w:cs="Times New Roman"/>
          <w:sz w:val="24"/>
          <w:szCs w:val="24"/>
        </w:rPr>
      </w:pPr>
      <w:r w:rsidRPr="001905CB">
        <w:rPr>
          <w:rFonts w:ascii="Times New Roman" w:eastAsia="MS Mincho" w:hAnsi="Times New Roman" w:cs="Times New Roman"/>
          <w:b/>
          <w:sz w:val="24"/>
          <w:szCs w:val="24"/>
        </w:rPr>
        <w:t xml:space="preserve">Program Year/ Date of Review: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-1435050435"/>
          <w:placeholder>
            <w:docPart w:val="55EC036FD38C4EFB9DE3D987DD4FB547"/>
          </w:placeholder>
          <w:showingPlcHdr/>
        </w:sdtPr>
        <w:sdtContent>
          <w:r w:rsidRPr="001905CB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A02049" w:rsidRPr="001905CB" w:rsidRDefault="00A02049" w:rsidP="00A02049">
      <w:pPr>
        <w:pStyle w:val="PlainText"/>
        <w:rPr>
          <w:rFonts w:ascii="Times New Roman" w:eastAsia="MS Mincho" w:hAnsi="Times New Roman" w:cs="Times New Roman"/>
          <w:b/>
          <w:sz w:val="24"/>
          <w:szCs w:val="24"/>
        </w:rPr>
      </w:pPr>
      <w:r w:rsidRPr="001905CB">
        <w:rPr>
          <w:rFonts w:ascii="Times New Roman" w:eastAsia="MS Mincho" w:hAnsi="Times New Roman" w:cs="Times New Roman"/>
          <w:b/>
          <w:sz w:val="24"/>
          <w:szCs w:val="24"/>
        </w:rPr>
        <w:t>Reviewers:</w:t>
      </w:r>
      <w:r w:rsidRPr="001905CB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eastAsia="MS Mincho" w:hAnsi="Times New Roman" w:cs="Times New Roman"/>
            <w:sz w:val="24"/>
            <w:szCs w:val="24"/>
          </w:rPr>
          <w:id w:val="1273055861"/>
          <w:placeholder>
            <w:docPart w:val="856FD08DD1AC4FB393AA86CD7C177876"/>
          </w:placeholder>
          <w:showingPlcHdr/>
        </w:sdtPr>
        <w:sdtContent>
          <w:r w:rsidRPr="001905CB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sdtContent>
      </w:sdt>
    </w:p>
    <w:p w:rsidR="00A02049" w:rsidRPr="001905CB" w:rsidRDefault="00A02049" w:rsidP="00A02049">
      <w:pPr>
        <w:rPr>
          <w:rFonts w:ascii="Times New Roman" w:hAnsi="Times New Roman" w:cs="Times New Roman"/>
          <w:sz w:val="24"/>
          <w:szCs w:val="28"/>
        </w:rPr>
      </w:pPr>
    </w:p>
    <w:p w:rsidR="000C127C" w:rsidRPr="0095421B" w:rsidRDefault="00D651C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="000C127C" w:rsidRPr="0095421B">
        <w:rPr>
          <w:rFonts w:ascii="Times New Roman" w:hAnsi="Times New Roman" w:cs="Times New Roman"/>
          <w:b/>
          <w:sz w:val="28"/>
          <w:szCs w:val="28"/>
        </w:rPr>
        <w:t xml:space="preserve">Review prior </w:t>
      </w:r>
      <w:r w:rsidR="00A02049" w:rsidRPr="0095421B">
        <w:rPr>
          <w:rFonts w:ascii="Times New Roman" w:hAnsi="Times New Roman" w:cs="Times New Roman"/>
          <w:b/>
          <w:sz w:val="28"/>
          <w:szCs w:val="28"/>
        </w:rPr>
        <w:t xml:space="preserve">PY </w:t>
      </w:r>
      <w:r w:rsidR="002538D8" w:rsidRPr="0095421B">
        <w:rPr>
          <w:rFonts w:ascii="Times New Roman" w:hAnsi="Times New Roman" w:cs="Times New Roman"/>
          <w:b/>
          <w:sz w:val="28"/>
          <w:szCs w:val="28"/>
        </w:rPr>
        <w:t>monitoring.</w:t>
      </w:r>
    </w:p>
    <w:p w:rsidR="002538D8" w:rsidRPr="001905CB" w:rsidRDefault="00D651C6" w:rsidP="002538D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="000C127C" w:rsidRPr="001905CB">
        <w:rPr>
          <w:rFonts w:ascii="Times New Roman" w:hAnsi="Times New Roman" w:cs="Times New Roman"/>
          <w:b/>
          <w:sz w:val="28"/>
          <w:szCs w:val="28"/>
        </w:rPr>
        <w:t xml:space="preserve">What </w:t>
      </w:r>
      <w:r w:rsidR="00D07B51">
        <w:rPr>
          <w:rFonts w:ascii="Times New Roman" w:hAnsi="Times New Roman" w:cs="Times New Roman"/>
          <w:b/>
          <w:sz w:val="28"/>
          <w:szCs w:val="28"/>
        </w:rPr>
        <w:t xml:space="preserve">(if any) </w:t>
      </w:r>
      <w:r w:rsidR="000C127C" w:rsidRPr="001905CB">
        <w:rPr>
          <w:rFonts w:ascii="Times New Roman" w:hAnsi="Times New Roman" w:cs="Times New Roman"/>
          <w:b/>
          <w:sz w:val="28"/>
          <w:szCs w:val="28"/>
        </w:rPr>
        <w:t>were the finding/needs improvement</w:t>
      </w:r>
      <w:r w:rsidR="00D07B51">
        <w:rPr>
          <w:rFonts w:ascii="Times New Roman" w:hAnsi="Times New Roman" w:cs="Times New Roman"/>
          <w:b/>
          <w:sz w:val="28"/>
          <w:szCs w:val="28"/>
        </w:rPr>
        <w:t xml:space="preserve"> from prior PY monitoring</w:t>
      </w:r>
      <w:r w:rsidR="00F82B85" w:rsidRPr="001905CB">
        <w:rPr>
          <w:rFonts w:ascii="Times New Roman" w:hAnsi="Times New Roman" w:cs="Times New Roman"/>
          <w:b/>
          <w:sz w:val="28"/>
          <w:szCs w:val="28"/>
        </w:rPr>
        <w:t>?</w:t>
      </w:r>
      <w:r w:rsidR="002538D8" w:rsidRPr="001905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29AA" w:rsidRPr="001905CB" w:rsidRDefault="0020625A" w:rsidP="009829AA">
      <w:pPr>
        <w:spacing w:after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75673405"/>
          <w:placeholder>
            <w:docPart w:val="78D2D50EA11249DD89CC444E23EB31E3"/>
          </w:placeholder>
          <w:showingPlcHdr/>
        </w:sdtPr>
        <w:sdtContent>
          <w:r w:rsidR="002538D8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651C6" w:rsidRDefault="00D651C6" w:rsidP="00D651C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651C6" w:rsidRPr="001905CB" w:rsidRDefault="00D651C6" w:rsidP="00D651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1905CB">
        <w:rPr>
          <w:rFonts w:ascii="Times New Roman" w:hAnsi="Times New Roman" w:cs="Times New Roman"/>
          <w:b/>
          <w:sz w:val="28"/>
          <w:szCs w:val="28"/>
        </w:rPr>
        <w:t>Review agreement budget expenditures vs initial agreement amounts – Did the provider meet contract/agreement commitments?</w:t>
      </w:r>
    </w:p>
    <w:p w:rsidR="00D651C6" w:rsidRPr="001905CB" w:rsidRDefault="00D651C6" w:rsidP="00D651C6">
      <w:pPr>
        <w:spacing w:after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482692698"/>
          <w:placeholder>
            <w:docPart w:val="70886DF94A98447C9D34A6DB37EAB534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651C6" w:rsidRPr="001905CB" w:rsidRDefault="00D651C6" w:rsidP="00D651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51C6" w:rsidRPr="001905CB" w:rsidRDefault="00D651C6" w:rsidP="00D651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1905CB">
        <w:rPr>
          <w:rFonts w:ascii="Times New Roman" w:hAnsi="Times New Roman" w:cs="Times New Roman"/>
          <w:b/>
          <w:sz w:val="28"/>
          <w:szCs w:val="28"/>
        </w:rPr>
        <w:t>Review incidence of population statistics and discuss with provider.</w:t>
      </w:r>
    </w:p>
    <w:p w:rsidR="00D651C6" w:rsidRPr="001905CB" w:rsidRDefault="00D651C6" w:rsidP="00D651C6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021284113"/>
          <w:placeholder>
            <w:docPart w:val="FFD4C039A75C4E70BE013B174F17BF1B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651C6" w:rsidRPr="001905CB" w:rsidRDefault="00D651C6" w:rsidP="00D651C6">
      <w:pPr>
        <w:pStyle w:val="ListParagraph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D651C6" w:rsidRPr="001905CB" w:rsidRDefault="00D651C6" w:rsidP="00D651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1905CB">
        <w:rPr>
          <w:rFonts w:ascii="Times New Roman" w:hAnsi="Times New Roman" w:cs="Times New Roman"/>
          <w:b/>
          <w:sz w:val="28"/>
          <w:szCs w:val="28"/>
        </w:rPr>
        <w:t xml:space="preserve">Review participant numbers and outcomes prior to </w:t>
      </w:r>
      <w:proofErr w:type="spellStart"/>
      <w:r w:rsidRPr="001905CB">
        <w:rPr>
          <w:rFonts w:ascii="Times New Roman" w:hAnsi="Times New Roman" w:cs="Times New Roman"/>
          <w:b/>
          <w:sz w:val="28"/>
          <w:szCs w:val="28"/>
        </w:rPr>
        <w:t>on site</w:t>
      </w:r>
      <w:proofErr w:type="spellEnd"/>
      <w:r w:rsidRPr="001905CB">
        <w:rPr>
          <w:rFonts w:ascii="Times New Roman" w:hAnsi="Times New Roman" w:cs="Times New Roman"/>
          <w:b/>
          <w:sz w:val="28"/>
          <w:szCs w:val="28"/>
        </w:rPr>
        <w:t xml:space="preserve"> visit and review with provider. Did provider meet contract/agreement commitments?</w:t>
      </w:r>
    </w:p>
    <w:p w:rsidR="00D651C6" w:rsidRPr="001905CB" w:rsidRDefault="00D651C6" w:rsidP="00D651C6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31194550"/>
          <w:placeholder>
            <w:docPart w:val="CED5FB846D3F43E6B3E1962170E2AE44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9829AA" w:rsidRPr="001905CB" w:rsidRDefault="009829AA" w:rsidP="009829A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270E5" w:rsidRPr="0095421B" w:rsidRDefault="00C270E5" w:rsidP="00982EBD">
      <w:pPr>
        <w:rPr>
          <w:rFonts w:ascii="Times New Roman" w:hAnsi="Times New Roman" w:cs="Times New Roman"/>
          <w:b/>
          <w:sz w:val="28"/>
          <w:szCs w:val="28"/>
        </w:rPr>
      </w:pPr>
      <w:r w:rsidRPr="0095421B">
        <w:rPr>
          <w:rFonts w:ascii="Times New Roman" w:hAnsi="Times New Roman" w:cs="Times New Roman"/>
          <w:b/>
          <w:sz w:val="28"/>
          <w:szCs w:val="28"/>
        </w:rPr>
        <w:t>Please explain processes</w:t>
      </w:r>
      <w:r w:rsidR="009233D0" w:rsidRPr="0095421B">
        <w:rPr>
          <w:rFonts w:ascii="Times New Roman" w:hAnsi="Times New Roman" w:cs="Times New Roman"/>
          <w:b/>
          <w:sz w:val="28"/>
          <w:szCs w:val="28"/>
        </w:rPr>
        <w:t xml:space="preserve"> for the following</w:t>
      </w:r>
      <w:r w:rsidRPr="0095421B">
        <w:rPr>
          <w:rFonts w:ascii="Times New Roman" w:hAnsi="Times New Roman" w:cs="Times New Roman"/>
          <w:b/>
          <w:sz w:val="28"/>
          <w:szCs w:val="28"/>
        </w:rPr>
        <w:t>:</w:t>
      </w:r>
    </w:p>
    <w:p w:rsidR="005B26EB" w:rsidRDefault="00C270E5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Recruitment</w:t>
      </w:r>
      <w:r w:rsidR="00737E7A" w:rsidRPr="001905CB">
        <w:rPr>
          <w:rFonts w:ascii="Times New Roman" w:hAnsi="Times New Roman" w:cs="Times New Roman"/>
          <w:b/>
          <w:sz w:val="28"/>
          <w:szCs w:val="28"/>
        </w:rPr>
        <w:t xml:space="preserve"> efforts</w:t>
      </w:r>
      <w:r w:rsidR="00D651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51C6" w:rsidRPr="001905CB" w:rsidRDefault="00D651C6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Youth</w:t>
      </w:r>
    </w:p>
    <w:p w:rsidR="002538D8" w:rsidRPr="001905CB" w:rsidRDefault="0020625A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00650991"/>
          <w:placeholder>
            <w:docPart w:val="D5E16B836D35491DA087FF577A67B117"/>
          </w:placeholder>
          <w:showingPlcHdr/>
        </w:sdtPr>
        <w:sdtContent>
          <w:r w:rsidR="002538D8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95341" w:rsidRDefault="00595341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B26EB" w:rsidRDefault="00D651C6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Adult</w:t>
      </w:r>
    </w:p>
    <w:sdt>
      <w:sdtPr>
        <w:rPr>
          <w:rFonts w:ascii="Times New Roman" w:hAnsi="Times New Roman" w:cs="Times New Roman"/>
          <w:b/>
          <w:sz w:val="28"/>
          <w:szCs w:val="28"/>
        </w:rPr>
        <w:id w:val="-915706546"/>
        <w:placeholder>
          <w:docPart w:val="DefaultPlaceholder_-1854013440"/>
        </w:placeholder>
      </w:sdtPr>
      <w:sdtContent>
        <w:p w:rsidR="00D651C6" w:rsidRPr="001905CB" w:rsidRDefault="00D651C6" w:rsidP="00982EBD">
          <w:pPr>
            <w:pStyle w:val="ListParagraph"/>
            <w:ind w:left="0"/>
            <w:rPr>
              <w:rFonts w:ascii="Times New Roman" w:hAnsi="Times New Roman" w:cs="Times New Roman"/>
              <w:b/>
              <w:sz w:val="28"/>
              <w:szCs w:val="28"/>
            </w:rPr>
          </w:pPr>
          <w:sdt>
            <w:sdtPr>
              <w:rPr>
                <w:rFonts w:ascii="Times New Roman" w:eastAsia="MS Mincho" w:hAnsi="Times New Roman" w:cs="Times New Roman"/>
                <w:sz w:val="28"/>
                <w:szCs w:val="28"/>
              </w:rPr>
              <w:id w:val="-1862429488"/>
              <w:placeholder>
                <w:docPart w:val="558C6A9CF96E44D3A8CC1E56203F9B21"/>
              </w:placeholder>
              <w:showingPlcHdr/>
            </w:sdtPr>
            <w:sdtContent>
              <w:r w:rsidRPr="001905CB">
                <w:rPr>
                  <w:rStyle w:val="PlaceholderText"/>
                  <w:rFonts w:ascii="Times New Roman" w:hAnsi="Times New Roman" w:cs="Times New Roman"/>
                  <w:sz w:val="28"/>
                  <w:szCs w:val="28"/>
                </w:rPr>
                <w:t>Click or tap here to enter text.</w:t>
              </w:r>
            </w:sdtContent>
          </w:sdt>
        </w:p>
      </w:sdtContent>
    </w:sdt>
    <w:p w:rsidR="00595341" w:rsidRDefault="00595341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D651C6" w:rsidRDefault="00D651C6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Dislocated Worker</w:t>
      </w:r>
    </w:p>
    <w:p w:rsidR="00D651C6" w:rsidRDefault="00D651C6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325891120"/>
          <w:placeholder>
            <w:docPart w:val="9B418B9FB1B24620B3DAD37C010B906F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95341" w:rsidRDefault="00595341" w:rsidP="00595341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95341" w:rsidRDefault="00595341" w:rsidP="00595341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95341" w:rsidRPr="001905CB" w:rsidRDefault="00595341" w:rsidP="00595341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Describe employer outreach efforts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95341" w:rsidRPr="001905CB" w:rsidRDefault="00595341" w:rsidP="00595341">
      <w:pPr>
        <w:pStyle w:val="ListParagraph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460644773"/>
          <w:placeholder>
            <w:docPart w:val="1047195F2E9A482FA838161D64296B47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651C6" w:rsidRDefault="00D651C6" w:rsidP="00D651C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Describe how a career planner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is assigned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sdt>
      <w:sdtPr>
        <w:rPr>
          <w:rFonts w:ascii="Times New Roman" w:hAnsi="Times New Roman" w:cs="Times New Roman"/>
          <w:b/>
          <w:sz w:val="28"/>
          <w:szCs w:val="28"/>
        </w:rPr>
        <w:id w:val="1676230218"/>
        <w:placeholder>
          <w:docPart w:val="14CD292472094F37A68233F0A2A60881"/>
        </w:placeholder>
        <w:showingPlcHdr/>
      </w:sdtPr>
      <w:sdtContent>
        <w:p w:rsidR="00D651C6" w:rsidRDefault="00D651C6" w:rsidP="00D651C6">
          <w:pPr>
            <w:spacing w:after="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64A0B">
            <w:rPr>
              <w:rStyle w:val="PlaceholderText"/>
            </w:rPr>
            <w:t>Click or tap here to enter text.</w:t>
          </w:r>
        </w:p>
      </w:sdtContent>
    </w:sdt>
    <w:p w:rsidR="00D651C6" w:rsidRDefault="00D651C6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37E7A" w:rsidRPr="001905CB" w:rsidRDefault="00DB09AC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What is </w:t>
      </w:r>
      <w:r w:rsidR="00D651C6">
        <w:rPr>
          <w:rFonts w:ascii="Times New Roman" w:hAnsi="Times New Roman" w:cs="Times New Roman"/>
          <w:b/>
          <w:sz w:val="28"/>
          <w:szCs w:val="28"/>
        </w:rPr>
        <w:t>your</w:t>
      </w:r>
      <w:r>
        <w:rPr>
          <w:rFonts w:ascii="Times New Roman" w:hAnsi="Times New Roman" w:cs="Times New Roman"/>
          <w:b/>
          <w:sz w:val="28"/>
          <w:szCs w:val="28"/>
        </w:rPr>
        <w:t xml:space="preserve"> WIOA</w:t>
      </w:r>
      <w:r w:rsidR="00F53EDA" w:rsidRPr="001905CB">
        <w:rPr>
          <w:rFonts w:ascii="Times New Roman" w:hAnsi="Times New Roman" w:cs="Times New Roman"/>
          <w:b/>
          <w:sz w:val="28"/>
          <w:szCs w:val="28"/>
        </w:rPr>
        <w:t xml:space="preserve"> selection process</w:t>
      </w:r>
      <w:r w:rsidR="00737E7A" w:rsidRPr="001905CB">
        <w:rPr>
          <w:rFonts w:ascii="Times New Roman" w:hAnsi="Times New Roman" w:cs="Times New Roman"/>
          <w:b/>
          <w:sz w:val="28"/>
          <w:szCs w:val="28"/>
        </w:rPr>
        <w:t>?</w:t>
      </w:r>
    </w:p>
    <w:p w:rsidR="0099264B" w:rsidRPr="001905CB" w:rsidRDefault="0020625A" w:rsidP="00982EBD">
      <w:pPr>
        <w:pStyle w:val="ListParagraph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847552623"/>
          <w:placeholder>
            <w:docPart w:val="29E83B1CCEDE4DFB9CA34428C93E26EB"/>
          </w:placeholder>
          <w:showingPlcHdr/>
        </w:sdtPr>
        <w:sdtContent>
          <w:r w:rsidR="002538D8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95341" w:rsidRDefault="00595341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99264B" w:rsidRPr="001905CB" w:rsidRDefault="00586BCA" w:rsidP="00982EBD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Describe w</w:t>
      </w:r>
      <w:r w:rsidR="0099264B" w:rsidRPr="001905CB">
        <w:rPr>
          <w:rFonts w:ascii="Times New Roman" w:hAnsi="Times New Roman" w:cs="Times New Roman"/>
          <w:b/>
          <w:sz w:val="28"/>
          <w:szCs w:val="28"/>
        </w:rPr>
        <w:t xml:space="preserve">ork based learning </w:t>
      </w:r>
      <w:r w:rsidRPr="001905CB">
        <w:rPr>
          <w:rFonts w:ascii="Times New Roman" w:hAnsi="Times New Roman" w:cs="Times New Roman"/>
          <w:b/>
          <w:sz w:val="28"/>
          <w:szCs w:val="28"/>
        </w:rPr>
        <w:t>efforts and success</w:t>
      </w:r>
      <w:r w:rsidR="00DB09AC">
        <w:rPr>
          <w:rFonts w:ascii="Times New Roman" w:hAnsi="Times New Roman" w:cs="Times New Roman"/>
          <w:b/>
          <w:sz w:val="28"/>
          <w:szCs w:val="28"/>
        </w:rPr>
        <w:t>es</w:t>
      </w:r>
      <w:r w:rsidR="00D651C6">
        <w:rPr>
          <w:rFonts w:ascii="Times New Roman" w:hAnsi="Times New Roman" w:cs="Times New Roman"/>
          <w:b/>
          <w:sz w:val="28"/>
          <w:szCs w:val="28"/>
        </w:rPr>
        <w:t>.</w:t>
      </w:r>
    </w:p>
    <w:p w:rsidR="001905CB" w:rsidRPr="001905CB" w:rsidRDefault="0020625A" w:rsidP="001905CB">
      <w:pPr>
        <w:pStyle w:val="ListParagraph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236442432"/>
          <w:placeholder>
            <w:docPart w:val="2FB92E575BC74547AAAD43F4EFFAC954"/>
          </w:placeholder>
          <w:showingPlcHdr/>
        </w:sdtPr>
        <w:sdtContent>
          <w:r w:rsidR="002538D8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95341" w:rsidRPr="001905CB" w:rsidRDefault="00595341" w:rsidP="0059534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Describe staff training for use </w:t>
      </w:r>
      <w:r>
        <w:rPr>
          <w:rFonts w:ascii="Times New Roman" w:hAnsi="Times New Roman" w:cs="Times New Roman"/>
          <w:b/>
          <w:sz w:val="28"/>
          <w:szCs w:val="28"/>
        </w:rPr>
        <w:t xml:space="preserve">of </w:t>
      </w:r>
      <w:r w:rsidRPr="001905CB">
        <w:rPr>
          <w:rFonts w:ascii="Times New Roman" w:hAnsi="Times New Roman" w:cs="Times New Roman"/>
          <w:b/>
          <w:sz w:val="28"/>
          <w:szCs w:val="28"/>
        </w:rPr>
        <w:t>MIS</w:t>
      </w:r>
      <w:r w:rsidRPr="001905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and program improvements.</w:t>
      </w:r>
    </w:p>
    <w:p w:rsidR="00595341" w:rsidRPr="001905CB" w:rsidRDefault="00595341" w:rsidP="00595341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802738004"/>
          <w:placeholder>
            <w:docPart w:val="2DD479131CC24F35B06C77E10CEE4B37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95341" w:rsidRDefault="00595341" w:rsidP="009829A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F310D" w:rsidRDefault="00AF310D" w:rsidP="009829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Do you have a standard expectation for </w:t>
      </w:r>
      <w:r w:rsidR="00D14DDD" w:rsidRPr="001905CB">
        <w:rPr>
          <w:rFonts w:ascii="Times New Roman" w:hAnsi="Times New Roman" w:cs="Times New Roman"/>
          <w:b/>
          <w:sz w:val="28"/>
          <w:szCs w:val="28"/>
        </w:rPr>
        <w:t>file organization to include case notes, ISS and follow up processes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sdt>
      <w:sdtPr>
        <w:rPr>
          <w:rFonts w:ascii="Times New Roman" w:hAnsi="Times New Roman" w:cs="Times New Roman"/>
          <w:b/>
          <w:sz w:val="28"/>
          <w:szCs w:val="28"/>
        </w:rPr>
        <w:id w:val="735826180"/>
        <w:placeholder>
          <w:docPart w:val="DefaultPlaceholder_-1854013440"/>
        </w:placeholder>
        <w:showingPlcHdr/>
      </w:sdtPr>
      <w:sdtContent>
        <w:p w:rsidR="00AF310D" w:rsidRDefault="00AF310D" w:rsidP="009829AA">
          <w:pPr>
            <w:spacing w:after="0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964A0B">
            <w:rPr>
              <w:rStyle w:val="PlaceholderText"/>
            </w:rPr>
            <w:t>Click or tap here to enter text.</w:t>
          </w:r>
        </w:p>
      </w:sdtContent>
    </w:sdt>
    <w:p w:rsidR="00AF310D" w:rsidRDefault="00AF310D" w:rsidP="009829A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270E5" w:rsidRPr="001905CB" w:rsidRDefault="001870FC" w:rsidP="009829AA">
      <w:pPr>
        <w:pStyle w:val="ListParagraph"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Describe </w:t>
      </w:r>
      <w:r w:rsidR="00C270E5" w:rsidRPr="001905CB">
        <w:rPr>
          <w:rFonts w:ascii="Times New Roman" w:hAnsi="Times New Roman" w:cs="Times New Roman"/>
          <w:b/>
          <w:sz w:val="28"/>
          <w:szCs w:val="28"/>
        </w:rPr>
        <w:t>Exit &amp; Follow up</w:t>
      </w:r>
      <w:r w:rsidR="00D14DDD" w:rsidRPr="001905CB">
        <w:rPr>
          <w:rFonts w:ascii="Times New Roman" w:hAnsi="Times New Roman" w:cs="Times New Roman"/>
          <w:b/>
          <w:sz w:val="28"/>
          <w:szCs w:val="28"/>
        </w:rPr>
        <w:t xml:space="preserve"> Processes</w:t>
      </w:r>
      <w:r w:rsidR="0020625A">
        <w:rPr>
          <w:rFonts w:ascii="Times New Roman" w:hAnsi="Times New Roman" w:cs="Times New Roman"/>
          <w:b/>
          <w:sz w:val="28"/>
          <w:szCs w:val="28"/>
        </w:rPr>
        <w:t>.</w:t>
      </w:r>
    </w:p>
    <w:p w:rsidR="00982EBD" w:rsidRPr="001905CB" w:rsidRDefault="0020625A" w:rsidP="009829AA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38129487"/>
          <w:placeholder>
            <w:docPart w:val="FCE2821A740F4822A5C6CB51FE56D080"/>
          </w:placeholder>
          <w:showingPlcHdr/>
        </w:sdtPr>
        <w:sdtContent>
          <w:r w:rsidR="009829AA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9829AA" w:rsidRPr="001905CB" w:rsidRDefault="009829AA" w:rsidP="009829AA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</w:p>
    <w:p w:rsidR="00C270E5" w:rsidRPr="001905CB" w:rsidRDefault="00C270E5" w:rsidP="009829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Explain </w:t>
      </w:r>
      <w:r w:rsidR="0099264B" w:rsidRPr="001905CB">
        <w:rPr>
          <w:rFonts w:ascii="Times New Roman" w:hAnsi="Times New Roman" w:cs="Times New Roman"/>
          <w:b/>
          <w:sz w:val="28"/>
          <w:szCs w:val="28"/>
        </w:rPr>
        <w:t>the</w:t>
      </w:r>
      <w:r w:rsidRPr="001905CB">
        <w:rPr>
          <w:rFonts w:ascii="Times New Roman" w:hAnsi="Times New Roman" w:cs="Times New Roman"/>
          <w:b/>
          <w:sz w:val="28"/>
          <w:szCs w:val="28"/>
        </w:rPr>
        <w:t xml:space="preserve"> complaint process</w:t>
      </w:r>
      <w:r w:rsidR="0020625A">
        <w:rPr>
          <w:rFonts w:ascii="Times New Roman" w:hAnsi="Times New Roman" w:cs="Times New Roman"/>
          <w:b/>
          <w:sz w:val="28"/>
          <w:szCs w:val="28"/>
        </w:rPr>
        <w:t>.</w:t>
      </w:r>
    </w:p>
    <w:p w:rsidR="00822D26" w:rsidRPr="001905CB" w:rsidRDefault="0020625A" w:rsidP="009829AA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79165197"/>
          <w:placeholder>
            <w:docPart w:val="EB3DAE00E823414B989372875E81EF0F"/>
          </w:placeholder>
          <w:showingPlcHdr/>
        </w:sdtPr>
        <w:sdtContent>
          <w:r w:rsidR="009829AA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81DE1" w:rsidRDefault="00B81DE1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270E5" w:rsidRPr="001905CB" w:rsidRDefault="00C270E5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Do you understand the nepotism policy? What would you do if a family member </w:t>
      </w:r>
      <w:r w:rsidR="00F53EDA" w:rsidRPr="001905CB">
        <w:rPr>
          <w:rFonts w:ascii="Times New Roman" w:hAnsi="Times New Roman" w:cs="Times New Roman"/>
          <w:b/>
          <w:sz w:val="28"/>
          <w:szCs w:val="28"/>
        </w:rPr>
        <w:t>were</w:t>
      </w:r>
      <w:r w:rsidR="00D20905" w:rsidRPr="001905CB">
        <w:rPr>
          <w:rFonts w:ascii="Times New Roman" w:hAnsi="Times New Roman" w:cs="Times New Roman"/>
          <w:b/>
          <w:sz w:val="28"/>
          <w:szCs w:val="28"/>
        </w:rPr>
        <w:t xml:space="preserve"> seeking WI</w:t>
      </w:r>
      <w:r w:rsidR="0099264B" w:rsidRPr="001905CB">
        <w:rPr>
          <w:rFonts w:ascii="Times New Roman" w:hAnsi="Times New Roman" w:cs="Times New Roman"/>
          <w:b/>
          <w:sz w:val="28"/>
          <w:szCs w:val="28"/>
        </w:rPr>
        <w:t>O</w:t>
      </w:r>
      <w:r w:rsidR="00D20905" w:rsidRPr="001905CB">
        <w:rPr>
          <w:rFonts w:ascii="Times New Roman" w:hAnsi="Times New Roman" w:cs="Times New Roman"/>
          <w:b/>
          <w:sz w:val="28"/>
          <w:szCs w:val="28"/>
        </w:rPr>
        <w:t>A services?</w:t>
      </w:r>
    </w:p>
    <w:p w:rsidR="00D20905" w:rsidRPr="001905CB" w:rsidRDefault="0020625A" w:rsidP="005B26EB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017154156"/>
          <w:placeholder>
            <w:docPart w:val="59475EB6554640E4857E9CBB41A3487B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270E5" w:rsidRPr="001905CB" w:rsidRDefault="00D20905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EEO flyers/posters</w:t>
      </w:r>
      <w:r w:rsidR="00982EBD" w:rsidRPr="001905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70FC" w:rsidRPr="001905CB">
        <w:rPr>
          <w:rFonts w:ascii="Times New Roman" w:hAnsi="Times New Roman" w:cs="Times New Roman"/>
          <w:b/>
          <w:sz w:val="28"/>
          <w:szCs w:val="28"/>
        </w:rPr>
        <w:t>posted in obvious location?</w:t>
      </w:r>
    </w:p>
    <w:p w:rsidR="00D20905" w:rsidRPr="001905CB" w:rsidRDefault="0020625A" w:rsidP="005B26EB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211038709"/>
          <w:placeholder>
            <w:docPart w:val="9160026EE78C4DEA8A42B722DB0D4A19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5B26EB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20905" w:rsidRPr="001905CB" w:rsidRDefault="00D20905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What is your current file/agreement retention process?</w:t>
      </w:r>
    </w:p>
    <w:p w:rsidR="00D20905" w:rsidRPr="001905CB" w:rsidRDefault="0020625A" w:rsidP="005B26EB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930240515"/>
          <w:placeholder>
            <w:docPart w:val="9FFFB1F3DD744ACE905BC05129698351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5B26EB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D20905" w:rsidRPr="001905CB" w:rsidRDefault="00D20905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What is the procurement policy? </w:t>
      </w:r>
      <w:proofErr w:type="gramStart"/>
      <w:r w:rsidRPr="001905CB">
        <w:rPr>
          <w:rFonts w:ascii="Times New Roman" w:hAnsi="Times New Roman" w:cs="Times New Roman"/>
          <w:b/>
          <w:sz w:val="28"/>
          <w:szCs w:val="28"/>
        </w:rPr>
        <w:t>Is state policy being followed</w:t>
      </w:r>
      <w:proofErr w:type="gramEnd"/>
      <w:r w:rsidRPr="001905CB">
        <w:rPr>
          <w:rFonts w:ascii="Times New Roman" w:hAnsi="Times New Roman" w:cs="Times New Roman"/>
          <w:b/>
          <w:sz w:val="28"/>
          <w:szCs w:val="28"/>
        </w:rPr>
        <w:t>?</w:t>
      </w:r>
    </w:p>
    <w:p w:rsidR="00D20905" w:rsidRPr="001905CB" w:rsidRDefault="0020625A" w:rsidP="005B26EB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905030092"/>
          <w:placeholder>
            <w:docPart w:val="85240BC9C2B541588115ABD315251540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26EB" w:rsidRPr="001905CB" w:rsidRDefault="005B26EB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CA3F77" w:rsidRPr="001905CB" w:rsidRDefault="00B81DE1" w:rsidP="00B81DE1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Have 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>WIOA funds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been used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by the Provider to supp</w:t>
      </w:r>
      <w:r w:rsidR="00D14DDD"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ort or deter union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activities?</w:t>
      </w:r>
    </w:p>
    <w:p w:rsidR="00F82B85" w:rsidRPr="001905CB" w:rsidRDefault="00D14DDD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489788198"/>
          <w:placeholder>
            <w:docPart w:val="587D5922FC914E07891EA8C288AE29A6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0C127C" w:rsidRPr="001905CB" w:rsidRDefault="000C127C" w:rsidP="0095421B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</w:p>
    <w:p w:rsidR="00CA3F77" w:rsidRPr="001905CB" w:rsidRDefault="00B81DE1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Have p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articipants or WIOA funded staff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>e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>ngaged in</w:t>
      </w:r>
      <w:r w:rsidR="000C127C" w:rsidRPr="001905C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>political activity while be paid with WIOA</w:t>
      </w:r>
      <w:r w:rsidR="00F82B85"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funds</w:t>
      </w:r>
      <w:r w:rsidR="001870FC" w:rsidRPr="001905CB">
        <w:rPr>
          <w:rFonts w:ascii="Times New Roman" w:hAnsi="Times New Roman" w:cs="Times New Roman"/>
          <w:b/>
          <w:spacing w:val="-2"/>
          <w:sz w:val="28"/>
          <w:szCs w:val="28"/>
        </w:rPr>
        <w:t>?</w:t>
      </w:r>
    </w:p>
    <w:p w:rsidR="000C127C" w:rsidRPr="001905CB" w:rsidRDefault="0020625A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819183332"/>
          <w:placeholder>
            <w:docPart w:val="854F3083A2034C38B512308D0FA94D40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</w:p>
    <w:p w:rsidR="00F82B85" w:rsidRPr="001905CB" w:rsidRDefault="00E542DC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Have 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>WIOA funds support</w:t>
      </w:r>
      <w:r w:rsidRPr="001905CB">
        <w:rPr>
          <w:rFonts w:ascii="Times New Roman" w:hAnsi="Times New Roman" w:cs="Times New Roman"/>
          <w:b/>
          <w:spacing w:val="-2"/>
          <w:sz w:val="28"/>
          <w:szCs w:val="28"/>
        </w:rPr>
        <w:t>ed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1905CB">
        <w:rPr>
          <w:rFonts w:ascii="Times New Roman" w:hAnsi="Times New Roman" w:cs="Times New Roman"/>
          <w:b/>
          <w:spacing w:val="-2"/>
          <w:sz w:val="28"/>
          <w:szCs w:val="28"/>
        </w:rPr>
        <w:t>an</w:t>
      </w:r>
      <w:r w:rsidR="000C127C" w:rsidRPr="001905CB">
        <w:rPr>
          <w:rFonts w:ascii="Times New Roman" w:hAnsi="Times New Roman" w:cs="Times New Roman"/>
          <w:b/>
          <w:spacing w:val="-2"/>
          <w:sz w:val="28"/>
          <w:szCs w:val="28"/>
        </w:rPr>
        <w:t>y religio</w:t>
      </w:r>
      <w:r w:rsidR="001870FC" w:rsidRPr="001905CB">
        <w:rPr>
          <w:rFonts w:ascii="Times New Roman" w:hAnsi="Times New Roman" w:cs="Times New Roman"/>
          <w:b/>
          <w:spacing w:val="-2"/>
          <w:sz w:val="28"/>
          <w:szCs w:val="28"/>
        </w:rPr>
        <w:t>us or anti-religious activities?</w:t>
      </w:r>
    </w:p>
    <w:p w:rsidR="000C127C" w:rsidRPr="001905CB" w:rsidRDefault="0020625A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303739993"/>
          <w:placeholder>
            <w:docPart w:val="A7FCC25368924992A8F5955E5DF353A1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982EBD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</w:p>
    <w:p w:rsidR="00D20905" w:rsidRPr="001905CB" w:rsidRDefault="00D20905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Accounting processes. Do you have internal spreadsheets?</w:t>
      </w:r>
    </w:p>
    <w:p w:rsidR="005B26EB" w:rsidRPr="001905CB" w:rsidRDefault="0020625A" w:rsidP="005B26EB">
      <w:pPr>
        <w:spacing w:after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501584965"/>
          <w:placeholder>
            <w:docPart w:val="FC879720DD6444CDB4711E44F476E137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D20905" w:rsidRPr="001905CB" w:rsidRDefault="00D20905" w:rsidP="00982EB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:rsidR="0099264B" w:rsidRPr="001905CB" w:rsidRDefault="00D20905" w:rsidP="00982EB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Would you please provide </w:t>
      </w:r>
      <w:r w:rsidR="00E542DC" w:rsidRPr="001905CB">
        <w:rPr>
          <w:rFonts w:ascii="Times New Roman" w:hAnsi="Times New Roman" w:cs="Times New Roman"/>
          <w:b/>
          <w:sz w:val="28"/>
          <w:szCs w:val="28"/>
        </w:rPr>
        <w:t>copies</w:t>
      </w:r>
      <w:r w:rsidRPr="001905CB">
        <w:rPr>
          <w:rFonts w:ascii="Times New Roman" w:hAnsi="Times New Roman" w:cs="Times New Roman"/>
          <w:sz w:val="28"/>
          <w:szCs w:val="28"/>
        </w:rPr>
        <w:t>?</w:t>
      </w:r>
      <w:r w:rsidR="003878C7" w:rsidRPr="001905CB">
        <w:rPr>
          <w:rFonts w:ascii="Times New Roman" w:hAnsi="Times New Roman" w:cs="Times New Roman"/>
          <w:sz w:val="28"/>
          <w:szCs w:val="28"/>
        </w:rPr>
        <w:t xml:space="preserve"> Add copies to file.</w:t>
      </w:r>
    </w:p>
    <w:p w:rsidR="00822D26" w:rsidRPr="001905CB" w:rsidRDefault="0020625A" w:rsidP="00982EBD">
      <w:pPr>
        <w:pStyle w:val="ListParagraph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249769105"/>
          <w:placeholder>
            <w:docPart w:val="094E50112FF84C0288F2D480F1F5E226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Have you made any equipment purchases or purchase over $2000? </w:t>
      </w:r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(</w:t>
      </w:r>
      <w:proofErr w:type="gramStart"/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non-IDOL</w:t>
      </w:r>
      <w:proofErr w:type="gramEnd"/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)</w:t>
      </w:r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654493055"/>
          <w:placeholder>
            <w:docPart w:val="59A0D5A5D55344D8B0D2C13A05DB06EC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Provide copy of a recent independent audit report </w:t>
      </w:r>
      <w:r w:rsidRPr="00D651C6">
        <w:rPr>
          <w:rFonts w:ascii="Times New Roman" w:hAnsi="Times New Roman" w:cs="Times New Roman"/>
          <w:b/>
          <w:sz w:val="28"/>
          <w:szCs w:val="28"/>
          <w:highlight w:val="yellow"/>
        </w:rPr>
        <w:t>(non-IDOL providers)</w:t>
      </w:r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743413263"/>
          <w:placeholder>
            <w:docPart w:val="D1B161A6C5384A20B5A91FFFC9A67E15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81DE1" w:rsidRPr="001905CB" w:rsidRDefault="00B81DE1" w:rsidP="00B81DE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05CB">
        <w:rPr>
          <w:rFonts w:ascii="Times New Roman" w:hAnsi="Times New Roman" w:cs="Times New Roman"/>
          <w:b/>
          <w:sz w:val="28"/>
          <w:szCs w:val="28"/>
        </w:rPr>
        <w:t>Is rent/lease</w:t>
      </w:r>
      <w:proofErr w:type="gramEnd"/>
      <w:r w:rsidRPr="001905CB">
        <w:rPr>
          <w:rFonts w:ascii="Times New Roman" w:hAnsi="Times New Roman" w:cs="Times New Roman"/>
          <w:b/>
          <w:sz w:val="28"/>
          <w:szCs w:val="28"/>
        </w:rPr>
        <w:t xml:space="preserve"> being paid with WIOA funds on any facilities or facility expenses?  </w:t>
      </w:r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(</w:t>
      </w:r>
      <w:proofErr w:type="gramStart"/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non</w:t>
      </w:r>
      <w:proofErr w:type="gramEnd"/>
      <w:r w:rsidRPr="001905CB">
        <w:rPr>
          <w:rFonts w:ascii="Times New Roman" w:hAnsi="Times New Roman" w:cs="Times New Roman"/>
          <w:b/>
          <w:sz w:val="28"/>
          <w:szCs w:val="28"/>
          <w:highlight w:val="yellow"/>
        </w:rPr>
        <w:t>- IDOL)</w:t>
      </w:r>
    </w:p>
    <w:p w:rsidR="00B81DE1" w:rsidRPr="001905CB" w:rsidRDefault="00B81DE1" w:rsidP="00B81DE1">
      <w:pPr>
        <w:widowControl w:val="0"/>
        <w:tabs>
          <w:tab w:val="left" w:pos="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pacing w:val="-2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1147856899"/>
          <w:placeholder>
            <w:docPart w:val="18A8AEDB3E0B4A66B1A039E6AD616292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B81DE1" w:rsidRDefault="00B81DE1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81DE1" w:rsidRDefault="00B81DE1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9264B" w:rsidRPr="001905CB" w:rsidRDefault="0099264B" w:rsidP="005B26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 xml:space="preserve">How </w:t>
      </w:r>
      <w:r w:rsidR="001870FC" w:rsidRPr="001905CB">
        <w:rPr>
          <w:rFonts w:ascii="Times New Roman" w:hAnsi="Times New Roman" w:cs="Times New Roman"/>
          <w:b/>
          <w:sz w:val="28"/>
          <w:szCs w:val="28"/>
        </w:rPr>
        <w:t>are WIOA staff time charges tracked?</w:t>
      </w:r>
      <w:r w:rsidRPr="001905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24B57" w:rsidRPr="001905CB" w:rsidRDefault="0020625A" w:rsidP="005B26EB">
      <w:pPr>
        <w:pStyle w:val="ListParagraph"/>
        <w:spacing w:after="0"/>
        <w:ind w:left="0"/>
        <w:rPr>
          <w:rFonts w:ascii="Times New Roman" w:eastAsia="MS Mincho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524226248"/>
          <w:placeholder>
            <w:docPart w:val="D75CA0B23232411581FA3B28B4172F0F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5B26EB" w:rsidRPr="001905CB" w:rsidRDefault="005B26EB" w:rsidP="005B26EB">
      <w:pPr>
        <w:pStyle w:val="ListParagraph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99264B" w:rsidRPr="001905CB" w:rsidRDefault="0099264B" w:rsidP="00982EB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r w:rsidRPr="001905CB">
        <w:rPr>
          <w:rFonts w:ascii="Times New Roman" w:hAnsi="Times New Roman" w:cs="Times New Roman"/>
          <w:b/>
          <w:sz w:val="28"/>
          <w:szCs w:val="28"/>
        </w:rPr>
        <w:t>Please provide copies of staff time charges.</w:t>
      </w:r>
      <w:r w:rsidR="00822D26" w:rsidRPr="001905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2D26" w:rsidRPr="001905CB">
        <w:rPr>
          <w:rFonts w:ascii="Times New Roman" w:hAnsi="Times New Roman" w:cs="Times New Roman"/>
          <w:sz w:val="28"/>
          <w:szCs w:val="28"/>
          <w:highlight w:val="yellow"/>
        </w:rPr>
        <w:t>(</w:t>
      </w:r>
      <w:proofErr w:type="gramStart"/>
      <w:r w:rsidR="00822D26" w:rsidRPr="001905CB">
        <w:rPr>
          <w:rFonts w:ascii="Times New Roman" w:hAnsi="Times New Roman" w:cs="Times New Roman"/>
          <w:sz w:val="28"/>
          <w:szCs w:val="28"/>
          <w:highlight w:val="yellow"/>
        </w:rPr>
        <w:t>non-IDOL</w:t>
      </w:r>
      <w:proofErr w:type="gramEnd"/>
      <w:r w:rsidR="00822D26" w:rsidRPr="001905CB">
        <w:rPr>
          <w:rFonts w:ascii="Times New Roman" w:hAnsi="Times New Roman" w:cs="Times New Roman"/>
          <w:sz w:val="28"/>
          <w:szCs w:val="28"/>
          <w:highlight w:val="yellow"/>
        </w:rPr>
        <w:t xml:space="preserve"> providers</w:t>
      </w:r>
      <w:r w:rsidR="00E542DC" w:rsidRPr="001905CB">
        <w:rPr>
          <w:rFonts w:ascii="Times New Roman" w:hAnsi="Times New Roman" w:cs="Times New Roman"/>
          <w:sz w:val="28"/>
          <w:szCs w:val="28"/>
          <w:highlight w:val="yellow"/>
        </w:rPr>
        <w:t xml:space="preserve"> only</w:t>
      </w:r>
      <w:r w:rsidR="00822D26" w:rsidRPr="001905CB">
        <w:rPr>
          <w:rFonts w:ascii="Times New Roman" w:hAnsi="Times New Roman" w:cs="Times New Roman"/>
          <w:sz w:val="28"/>
          <w:szCs w:val="28"/>
          <w:highlight w:val="yellow"/>
        </w:rPr>
        <w:t>)</w:t>
      </w:r>
    </w:p>
    <w:p w:rsidR="00822D26" w:rsidRPr="001905CB" w:rsidRDefault="0020625A" w:rsidP="00982EBD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23772198"/>
          <w:placeholder>
            <w:docPart w:val="8CF43D25D7C646918BDAA91AA7D2A90E"/>
          </w:placeholder>
          <w:showingPlcHdr/>
        </w:sdtPr>
        <w:sdtContent>
          <w:r w:rsidR="005B26EB"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F53EDA" w:rsidRDefault="00F53EDA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1B0608" w:rsidP="001B0608">
      <w:pPr>
        <w:pStyle w:val="ListParagraph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NOTES:</w:t>
      </w:r>
    </w:p>
    <w:p w:rsidR="00E542DC" w:rsidRDefault="001B0608" w:rsidP="00982EBD">
      <w:pPr>
        <w:pStyle w:val="ListParagraph"/>
        <w:ind w:left="0"/>
        <w:rPr>
          <w:b/>
          <w:sz w:val="28"/>
          <w:szCs w:val="28"/>
        </w:rPr>
      </w:pPr>
      <w:sdt>
        <w:sdtPr>
          <w:rPr>
            <w:rFonts w:ascii="Times New Roman" w:eastAsia="MS Mincho" w:hAnsi="Times New Roman" w:cs="Times New Roman"/>
            <w:sz w:val="28"/>
            <w:szCs w:val="28"/>
          </w:rPr>
          <w:id w:val="-113753673"/>
          <w:placeholder>
            <w:docPart w:val="6B68E44AF3FE49B690794FE4B501764D"/>
          </w:placeholder>
          <w:showingPlcHdr/>
        </w:sdtPr>
        <w:sdtContent>
          <w:r w:rsidRPr="001905CB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sdtContent>
      </w:sdt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p w:rsidR="00E542DC" w:rsidRDefault="00D14DDD" w:rsidP="00982EBD">
      <w:pPr>
        <w:pStyle w:val="ListParagraph"/>
        <w:tabs>
          <w:tab w:val="left" w:pos="8145"/>
        </w:tabs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p w:rsidR="00E542DC" w:rsidRDefault="00E542DC" w:rsidP="00982EBD">
      <w:pPr>
        <w:pStyle w:val="ListParagraph"/>
        <w:ind w:left="0"/>
        <w:rPr>
          <w:b/>
          <w:sz w:val="28"/>
          <w:szCs w:val="28"/>
        </w:rPr>
      </w:pPr>
    </w:p>
    <w:sectPr w:rsidR="00E542DC" w:rsidSect="00822D26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1C6" w:rsidRDefault="00D651C6" w:rsidP="00654AE3">
      <w:pPr>
        <w:spacing w:after="0" w:line="240" w:lineRule="auto"/>
      </w:pPr>
      <w:r>
        <w:separator/>
      </w:r>
    </w:p>
  </w:endnote>
  <w:endnote w:type="continuationSeparator" w:id="0">
    <w:p w:rsidR="00D651C6" w:rsidRDefault="00D651C6" w:rsidP="00654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51C6" w:rsidRDefault="00D651C6" w:rsidP="00D14DDD">
    <w:pPr>
      <w:pStyle w:val="Footer"/>
      <w:jc w:val="right"/>
    </w:pPr>
    <w:r>
      <w:t>Revised 12/18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1C6" w:rsidRDefault="00D651C6" w:rsidP="00654AE3">
      <w:pPr>
        <w:spacing w:after="0" w:line="240" w:lineRule="auto"/>
      </w:pPr>
      <w:r>
        <w:separator/>
      </w:r>
    </w:p>
  </w:footnote>
  <w:footnote w:type="continuationSeparator" w:id="0">
    <w:p w:rsidR="00D651C6" w:rsidRDefault="00D651C6" w:rsidP="00654A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700"/>
    <w:multiLevelType w:val="multilevel"/>
    <w:tmpl w:val="925C788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435312"/>
    <w:multiLevelType w:val="hybridMultilevel"/>
    <w:tmpl w:val="542ED85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6115034"/>
    <w:multiLevelType w:val="hybridMultilevel"/>
    <w:tmpl w:val="5290E33C"/>
    <w:lvl w:ilvl="0" w:tplc="10E81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474CE"/>
    <w:multiLevelType w:val="hybridMultilevel"/>
    <w:tmpl w:val="C9647B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7E6175"/>
    <w:multiLevelType w:val="hybridMultilevel"/>
    <w:tmpl w:val="126E4E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79716B"/>
    <w:multiLevelType w:val="hybridMultilevel"/>
    <w:tmpl w:val="C06EA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F1DF9"/>
    <w:multiLevelType w:val="hybridMultilevel"/>
    <w:tmpl w:val="46EAF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82A30"/>
    <w:multiLevelType w:val="hybridMultilevel"/>
    <w:tmpl w:val="609CD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027ECB"/>
    <w:multiLevelType w:val="hybridMultilevel"/>
    <w:tmpl w:val="6038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642087"/>
    <w:multiLevelType w:val="hybridMultilevel"/>
    <w:tmpl w:val="2ADA5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9"/>
  </w:num>
  <w:num w:numId="6">
    <w:abstractNumId w:val="4"/>
  </w:num>
  <w:num w:numId="7">
    <w:abstractNumId w:val="6"/>
  </w:num>
  <w:num w:numId="8">
    <w:abstractNumId w:val="8"/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E5"/>
    <w:rsid w:val="000102AF"/>
    <w:rsid w:val="000554EB"/>
    <w:rsid w:val="000C127C"/>
    <w:rsid w:val="00124B57"/>
    <w:rsid w:val="00124F3C"/>
    <w:rsid w:val="001870FC"/>
    <w:rsid w:val="001905CB"/>
    <w:rsid w:val="001B0608"/>
    <w:rsid w:val="0020625A"/>
    <w:rsid w:val="002538D8"/>
    <w:rsid w:val="002A20B9"/>
    <w:rsid w:val="00381784"/>
    <w:rsid w:val="003878C7"/>
    <w:rsid w:val="0041020E"/>
    <w:rsid w:val="005278E9"/>
    <w:rsid w:val="00570D7F"/>
    <w:rsid w:val="00586BCA"/>
    <w:rsid w:val="00595341"/>
    <w:rsid w:val="005B26EB"/>
    <w:rsid w:val="00654AE3"/>
    <w:rsid w:val="00737E7A"/>
    <w:rsid w:val="00822D26"/>
    <w:rsid w:val="009233D0"/>
    <w:rsid w:val="0095421B"/>
    <w:rsid w:val="009829AA"/>
    <w:rsid w:val="00982EBD"/>
    <w:rsid w:val="0099264B"/>
    <w:rsid w:val="00A02049"/>
    <w:rsid w:val="00AF310D"/>
    <w:rsid w:val="00B03ECC"/>
    <w:rsid w:val="00B81DE1"/>
    <w:rsid w:val="00C270E5"/>
    <w:rsid w:val="00C54239"/>
    <w:rsid w:val="00CA3F77"/>
    <w:rsid w:val="00D07B51"/>
    <w:rsid w:val="00D14DDD"/>
    <w:rsid w:val="00D20905"/>
    <w:rsid w:val="00D651C6"/>
    <w:rsid w:val="00D90F21"/>
    <w:rsid w:val="00DB09AC"/>
    <w:rsid w:val="00DE21AA"/>
    <w:rsid w:val="00E542DC"/>
    <w:rsid w:val="00F27EFC"/>
    <w:rsid w:val="00F53EDA"/>
    <w:rsid w:val="00F8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5DF5"/>
  <w15:docId w15:val="{37EF609C-8307-43DB-A1F5-3040DADCE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0E5"/>
    <w:pPr>
      <w:ind w:left="720"/>
      <w:contextualSpacing/>
    </w:pPr>
  </w:style>
  <w:style w:type="table" w:styleId="TableGrid">
    <w:name w:val="Table Grid"/>
    <w:basedOn w:val="TableNormal"/>
    <w:uiPriority w:val="59"/>
    <w:rsid w:val="00737E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822D2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822D26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654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AE3"/>
  </w:style>
  <w:style w:type="paragraph" w:styleId="Footer">
    <w:name w:val="footer"/>
    <w:basedOn w:val="Normal"/>
    <w:link w:val="FooterChar"/>
    <w:uiPriority w:val="99"/>
    <w:unhideWhenUsed/>
    <w:rsid w:val="00654A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AE3"/>
  </w:style>
  <w:style w:type="character" w:styleId="PlaceholderText">
    <w:name w:val="Placeholder Text"/>
    <w:basedOn w:val="DefaultParagraphFont"/>
    <w:uiPriority w:val="99"/>
    <w:semiHidden/>
    <w:rsid w:val="000554EB"/>
    <w:rPr>
      <w:color w:val="808080"/>
    </w:rPr>
  </w:style>
  <w:style w:type="paragraph" w:styleId="PlainText">
    <w:name w:val="Plain Text"/>
    <w:basedOn w:val="Normal"/>
    <w:link w:val="PlainTextChar"/>
    <w:rsid w:val="00A0204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0204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291253DC70433184E1E4B3141EF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7914E-923B-418F-89C3-C3C30DA9E9F4}"/>
      </w:docPartPr>
      <w:docPartBody>
        <w:p w:rsidR="009B6FDF" w:rsidRDefault="000833D1" w:rsidP="000833D1">
          <w:pPr>
            <w:pStyle w:val="33291253DC70433184E1E4B3141EFFA4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55EC036FD38C4EFB9DE3D987DD4FB5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12A88-A45E-4E6A-A989-FA3B40B83119}"/>
      </w:docPartPr>
      <w:docPartBody>
        <w:p w:rsidR="009B6FDF" w:rsidRDefault="000833D1" w:rsidP="000833D1">
          <w:pPr>
            <w:pStyle w:val="55EC036FD38C4EFB9DE3D987DD4FB547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856FD08DD1AC4FB393AA86CD7C177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58CBD-65F6-4861-BF11-5CE243210B32}"/>
      </w:docPartPr>
      <w:docPartBody>
        <w:p w:rsidR="009B6FDF" w:rsidRDefault="000833D1" w:rsidP="000833D1">
          <w:pPr>
            <w:pStyle w:val="856FD08DD1AC4FB393AA86CD7C177876"/>
          </w:pPr>
          <w:r w:rsidRPr="00164508">
            <w:rPr>
              <w:rStyle w:val="PlaceholderText"/>
              <w:rFonts w:ascii="Times New Roman" w:eastAsiaTheme="minorHAnsi" w:hAnsi="Times New Roman" w:cs="Times New Roman"/>
              <w:sz w:val="24"/>
              <w:szCs w:val="24"/>
            </w:rPr>
            <w:t>Click or tap here to enter text.</w:t>
          </w:r>
        </w:p>
      </w:docPartBody>
    </w:docPart>
    <w:docPart>
      <w:docPartPr>
        <w:name w:val="78D2D50EA11249DD89CC444E23EB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CD2A4-258A-4F92-BFB7-93793E4C5F9A}"/>
      </w:docPartPr>
      <w:docPartBody>
        <w:p w:rsidR="009B6FDF" w:rsidRDefault="009B6FDF" w:rsidP="009B6FDF">
          <w:pPr>
            <w:pStyle w:val="78D2D50EA11249DD89CC444E23EB31E3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D5E16B836D35491DA087FF577A67B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78FB5-79A4-4001-9B23-AEE7A8610718}"/>
      </w:docPartPr>
      <w:docPartBody>
        <w:p w:rsidR="009B6FDF" w:rsidRDefault="009B6FDF" w:rsidP="009B6FDF">
          <w:pPr>
            <w:pStyle w:val="D5E16B836D35491DA087FF577A67B117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9E83B1CCEDE4DFB9CA34428C93E2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97C69-2FE0-4AC1-95F8-184BD3795EA0}"/>
      </w:docPartPr>
      <w:docPartBody>
        <w:p w:rsidR="009B6FDF" w:rsidRDefault="009B6FDF" w:rsidP="009B6FDF">
          <w:pPr>
            <w:pStyle w:val="29E83B1CCEDE4DFB9CA34428C93E26EB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FB92E575BC74547AAAD43F4EFFAC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A5A8C-54D9-4AB3-B2FC-13A37AC8263C}"/>
      </w:docPartPr>
      <w:docPartBody>
        <w:p w:rsidR="009B6FDF" w:rsidRDefault="009B6FDF" w:rsidP="009B6FDF">
          <w:pPr>
            <w:pStyle w:val="2FB92E575BC74547AAAD43F4EFFAC954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CE2821A740F4822A5C6CB51FE56D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677FA-ADE6-4EA5-B675-1D5557D2323E}"/>
      </w:docPartPr>
      <w:docPartBody>
        <w:p w:rsidR="009B6FDF" w:rsidRDefault="009B6FDF" w:rsidP="009B6FDF">
          <w:pPr>
            <w:pStyle w:val="FCE2821A740F4822A5C6CB51FE56D080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EB3DAE00E823414B989372875E81E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B0FD9-0628-4E68-87D4-9446D82B2575}"/>
      </w:docPartPr>
      <w:docPartBody>
        <w:p w:rsidR="009B6FDF" w:rsidRDefault="009B6FDF" w:rsidP="009B6FDF">
          <w:pPr>
            <w:pStyle w:val="EB3DAE00E823414B989372875E81EF0F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59475EB6554640E4857E9CBB41A34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DBA05-409F-43DA-800D-E888E892237A}"/>
      </w:docPartPr>
      <w:docPartBody>
        <w:p w:rsidR="009B6FDF" w:rsidRDefault="009B6FDF" w:rsidP="009B6FDF">
          <w:pPr>
            <w:pStyle w:val="59475EB6554640E4857E9CBB41A3487B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9160026EE78C4DEA8A42B722DB0D4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E88A8-4A59-482F-977B-88B2EF332D8D}"/>
      </w:docPartPr>
      <w:docPartBody>
        <w:p w:rsidR="009B6FDF" w:rsidRDefault="009B6FDF" w:rsidP="009B6FDF">
          <w:pPr>
            <w:pStyle w:val="9160026EE78C4DEA8A42B722DB0D4A19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9FFFB1F3DD744ACE905BC05129698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584F2-B183-42D8-A2AA-C9D1C63A7035}"/>
      </w:docPartPr>
      <w:docPartBody>
        <w:p w:rsidR="009B6FDF" w:rsidRDefault="009B6FDF" w:rsidP="009B6FDF">
          <w:pPr>
            <w:pStyle w:val="9FFFB1F3DD744ACE905BC05129698351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85240BC9C2B541588115ABD315251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3852A-87F3-41C2-A16A-8C9959761E22}"/>
      </w:docPartPr>
      <w:docPartBody>
        <w:p w:rsidR="009B6FDF" w:rsidRDefault="009B6FDF" w:rsidP="009B6FDF">
          <w:pPr>
            <w:pStyle w:val="85240BC9C2B541588115ABD315251540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587D5922FC914E07891EA8C288AE2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49D4B-3770-4890-BD0F-B9D7404BBA52}"/>
      </w:docPartPr>
      <w:docPartBody>
        <w:p w:rsidR="009B6FDF" w:rsidRDefault="009B6FDF" w:rsidP="009B6FDF">
          <w:pPr>
            <w:pStyle w:val="587D5922FC914E07891EA8C288AE29A6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854F3083A2034C38B512308D0FA94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C9D04F-7224-4087-94CC-6E323F7A198A}"/>
      </w:docPartPr>
      <w:docPartBody>
        <w:p w:rsidR="009B6FDF" w:rsidRDefault="009B6FDF" w:rsidP="009B6FDF">
          <w:pPr>
            <w:pStyle w:val="854F3083A2034C38B512308D0FA94D40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A7FCC25368924992A8F5955E5DF35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F44BD-7F40-4890-AC8F-B80CD92B3BF3}"/>
      </w:docPartPr>
      <w:docPartBody>
        <w:p w:rsidR="009B6FDF" w:rsidRDefault="009B6FDF" w:rsidP="009B6FDF">
          <w:pPr>
            <w:pStyle w:val="A7FCC25368924992A8F5955E5DF353A1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C879720DD6444CDB4711E44F476E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D6CB5-948D-420F-9A2E-D7EF1BD36610}"/>
      </w:docPartPr>
      <w:docPartBody>
        <w:p w:rsidR="009B6FDF" w:rsidRDefault="009B6FDF" w:rsidP="009B6FDF">
          <w:pPr>
            <w:pStyle w:val="FC879720DD6444CDB4711E44F476E137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094E50112FF84C0288F2D480F1F5E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E3E74-A127-4343-BCEA-D31854644609}"/>
      </w:docPartPr>
      <w:docPartBody>
        <w:p w:rsidR="009B6FDF" w:rsidRDefault="009B6FDF" w:rsidP="009B6FDF">
          <w:pPr>
            <w:pStyle w:val="094E50112FF84C0288F2D480F1F5E226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D75CA0B23232411581FA3B28B4172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CE546-E4B8-4183-89B9-298D32C09166}"/>
      </w:docPartPr>
      <w:docPartBody>
        <w:p w:rsidR="009B6FDF" w:rsidRDefault="009B6FDF" w:rsidP="009B6FDF">
          <w:pPr>
            <w:pStyle w:val="D75CA0B23232411581FA3B28B4172F0F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8CF43D25D7C646918BDAA91AA7D2A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5FAE2-7F08-4CD9-BFC9-39A9D71D0BEB}"/>
      </w:docPartPr>
      <w:docPartBody>
        <w:p w:rsidR="009B6FDF" w:rsidRDefault="009B6FDF" w:rsidP="009B6FDF">
          <w:pPr>
            <w:pStyle w:val="8CF43D25D7C646918BDAA91AA7D2A90E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A54AE-A491-4CCE-9564-51CA58F1C769}"/>
      </w:docPartPr>
      <w:docPartBody>
        <w:p w:rsidR="002C2F9B" w:rsidRDefault="002C2F9B">
          <w:r w:rsidRPr="00964A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886DF94A98447C9D34A6DB37EAB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3FA9C-6D34-4643-8498-30B5012B2D85}"/>
      </w:docPartPr>
      <w:docPartBody>
        <w:p w:rsidR="002C2F9B" w:rsidRDefault="002C2F9B" w:rsidP="002C2F9B">
          <w:pPr>
            <w:pStyle w:val="70886DF94A98447C9D34A6DB37EAB534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FFD4C039A75C4E70BE013B174F17B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00752-94A5-4F6C-9846-5CF45B324E84}"/>
      </w:docPartPr>
      <w:docPartBody>
        <w:p w:rsidR="002C2F9B" w:rsidRDefault="002C2F9B" w:rsidP="002C2F9B">
          <w:pPr>
            <w:pStyle w:val="FFD4C039A75C4E70BE013B174F17BF1B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CED5FB846D3F43E6B3E1962170E2A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439A1-90C1-4E32-8FDF-9F2260D4BA7D}"/>
      </w:docPartPr>
      <w:docPartBody>
        <w:p w:rsidR="002C2F9B" w:rsidRDefault="002C2F9B" w:rsidP="002C2F9B">
          <w:pPr>
            <w:pStyle w:val="CED5FB846D3F43E6B3E1962170E2AE44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558C6A9CF96E44D3A8CC1E56203F9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05E87-EECD-42B1-81B5-048C991786BE}"/>
      </w:docPartPr>
      <w:docPartBody>
        <w:p w:rsidR="002C2F9B" w:rsidRDefault="002C2F9B" w:rsidP="002C2F9B">
          <w:pPr>
            <w:pStyle w:val="558C6A9CF96E44D3A8CC1E56203F9B21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9B418B9FB1B24620B3DAD37C010B9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15E97-FC09-4ED4-A435-657D53C71CA0}"/>
      </w:docPartPr>
      <w:docPartBody>
        <w:p w:rsidR="002C2F9B" w:rsidRDefault="002C2F9B" w:rsidP="002C2F9B">
          <w:pPr>
            <w:pStyle w:val="9B418B9FB1B24620B3DAD37C010B906F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14CD292472094F37A68233F0A2A60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BA2E-19CA-4D91-BDE5-CAE73C9E2982}"/>
      </w:docPartPr>
      <w:docPartBody>
        <w:p w:rsidR="002C2F9B" w:rsidRDefault="002C2F9B" w:rsidP="002C2F9B">
          <w:pPr>
            <w:pStyle w:val="14CD292472094F37A68233F0A2A60881"/>
          </w:pPr>
          <w:r w:rsidRPr="00964A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47195F2E9A482FA838161D64296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8018F-0B92-4A23-9649-4C813649B715}"/>
      </w:docPartPr>
      <w:docPartBody>
        <w:p w:rsidR="00000000" w:rsidRDefault="002C2F9B" w:rsidP="002C2F9B">
          <w:pPr>
            <w:pStyle w:val="1047195F2E9A482FA838161D64296B47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2DD479131CC24F35B06C77E10CEE4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1D9E1-98A8-4505-939F-15943C03158A}"/>
      </w:docPartPr>
      <w:docPartBody>
        <w:p w:rsidR="00000000" w:rsidRDefault="002C2F9B" w:rsidP="002C2F9B">
          <w:pPr>
            <w:pStyle w:val="2DD479131CC24F35B06C77E10CEE4B37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59A0D5A5D55344D8B0D2C13A05DB0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F3F48-11E9-435C-A40F-F296A62D954A}"/>
      </w:docPartPr>
      <w:docPartBody>
        <w:p w:rsidR="00000000" w:rsidRDefault="002C2F9B" w:rsidP="002C2F9B">
          <w:pPr>
            <w:pStyle w:val="59A0D5A5D55344D8B0D2C13A05DB06EC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D1B161A6C5384A20B5A91FFFC9A67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0B746-223F-40F4-92C5-69DFA5480734}"/>
      </w:docPartPr>
      <w:docPartBody>
        <w:p w:rsidR="00000000" w:rsidRDefault="002C2F9B" w:rsidP="002C2F9B">
          <w:pPr>
            <w:pStyle w:val="D1B161A6C5384A20B5A91FFFC9A67E15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18A8AEDB3E0B4A66B1A039E6AD616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E8CA4-1D53-4353-B740-AE0C9E12C450}"/>
      </w:docPartPr>
      <w:docPartBody>
        <w:p w:rsidR="00000000" w:rsidRDefault="002C2F9B" w:rsidP="002C2F9B">
          <w:pPr>
            <w:pStyle w:val="18A8AEDB3E0B4A66B1A039E6AD616292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  <w:docPart>
      <w:docPartPr>
        <w:name w:val="6B68E44AF3FE49B690794FE4B5017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5FF70-06A4-4DBB-8AA2-EBD2A729A165}"/>
      </w:docPartPr>
      <w:docPartBody>
        <w:p w:rsidR="00000000" w:rsidRDefault="002C2F9B" w:rsidP="002C2F9B">
          <w:pPr>
            <w:pStyle w:val="6B68E44AF3FE49B690794FE4B501764D"/>
          </w:pPr>
          <w:r w:rsidRPr="0032056D">
            <w:rPr>
              <w:rStyle w:val="PlaceholderText"/>
              <w:rFonts w:ascii="Times New Roman" w:hAnsi="Times New Roman" w:cs="Times New Roman"/>
              <w:sz w:val="28"/>
              <w:szCs w:val="2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88F"/>
    <w:rsid w:val="000833D1"/>
    <w:rsid w:val="0029088F"/>
    <w:rsid w:val="002C2F9B"/>
    <w:rsid w:val="00605A9B"/>
    <w:rsid w:val="009B6FDF"/>
    <w:rsid w:val="00B9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2F9B"/>
    <w:rPr>
      <w:color w:val="808080"/>
    </w:rPr>
  </w:style>
  <w:style w:type="paragraph" w:customStyle="1" w:styleId="C7C74BA36ADF4FEFB0CB3DC01FB34D6C">
    <w:name w:val="C7C74BA36ADF4FEFB0CB3DC01FB34D6C"/>
    <w:rsid w:val="00B96BA6"/>
    <w:pPr>
      <w:spacing w:after="200" w:line="276" w:lineRule="auto"/>
    </w:pPr>
    <w:rPr>
      <w:rFonts w:eastAsiaTheme="minorHAnsi"/>
    </w:rPr>
  </w:style>
  <w:style w:type="paragraph" w:customStyle="1" w:styleId="168E0C1361BD4EB59908EFCDD3234007">
    <w:name w:val="168E0C1361BD4EB59908EFCDD3234007"/>
    <w:rsid w:val="00B96BA6"/>
    <w:pPr>
      <w:spacing w:after="200" w:line="276" w:lineRule="auto"/>
    </w:pPr>
    <w:rPr>
      <w:rFonts w:eastAsiaTheme="minorHAnsi"/>
    </w:rPr>
  </w:style>
  <w:style w:type="paragraph" w:customStyle="1" w:styleId="CCC68950D0194D50A2AD728BB5F09B42">
    <w:name w:val="CCC68950D0194D50A2AD728BB5F09B42"/>
    <w:rsid w:val="00B96BA6"/>
    <w:pPr>
      <w:spacing w:after="200" w:line="276" w:lineRule="auto"/>
    </w:pPr>
    <w:rPr>
      <w:rFonts w:eastAsiaTheme="minorHAnsi"/>
    </w:rPr>
  </w:style>
  <w:style w:type="paragraph" w:customStyle="1" w:styleId="E659DED8993547B49EBB0D16D1FC37A4">
    <w:name w:val="E659DED8993547B49EBB0D16D1FC37A4"/>
    <w:rsid w:val="00B96BA6"/>
    <w:pPr>
      <w:spacing w:after="200" w:line="276" w:lineRule="auto"/>
    </w:pPr>
    <w:rPr>
      <w:rFonts w:eastAsiaTheme="minorHAnsi"/>
    </w:rPr>
  </w:style>
  <w:style w:type="paragraph" w:customStyle="1" w:styleId="529ED80DCE50416AB86D91D3B10CF669">
    <w:name w:val="529ED80DCE50416AB86D91D3B10CF669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8A947C302143E5A376DA891A09B034">
    <w:name w:val="BD8A947C302143E5A376DA891A09B034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E1193A8B2984FD481A8B4C6D2058DC9">
    <w:name w:val="5E1193A8B2984FD481A8B4C6D2058DC9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0703A9FE5BA42C5A8699BF9C984E70D">
    <w:name w:val="E0703A9FE5BA42C5A8699BF9C984E70D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4F5647B6E3646A6A318353E590765A9">
    <w:name w:val="54F5647B6E3646A6A318353E590765A9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3705DEF75F74754B176BB8009BECFBD">
    <w:name w:val="43705DEF75F74754B176BB8009BECFBD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E78BE62023142459609119917EC4124">
    <w:name w:val="5E78BE62023142459609119917EC4124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12A3802C5C146BDAEE4C3621B513EA5">
    <w:name w:val="512A3802C5C146BDAEE4C3621B513EA5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CBEE0F08321408B95FD6A24ACE050FF">
    <w:name w:val="ECBEE0F08321408B95FD6A24ACE050FF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FE1B39442C44EB8B377D0B4A64E2677">
    <w:name w:val="BFE1B39442C44EB8B377D0B4A64E2677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72476DF08D054888BAEA66DB9B1257F8">
    <w:name w:val="72476DF08D054888BAEA66DB9B1257F8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D03828E90CDD46B5A9B9F6D503CA46F5">
    <w:name w:val="D03828E90CDD46B5A9B9F6D503CA46F5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E4AD4FC0B414FFD8EE48A24D4BCAA6E">
    <w:name w:val="1E4AD4FC0B414FFD8EE48A24D4BCAA6E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D539609D69BB49C6B6932D35BAD758F7">
    <w:name w:val="D539609D69BB49C6B6932D35BAD758F7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CC0F99A6C3B461693BCB51E85422C54">
    <w:name w:val="0CC0F99A6C3B461693BCB51E85422C54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823E27AF9C44D4F840EBB7FEB0249C9">
    <w:name w:val="5823E27AF9C44D4F840EBB7FEB0249C9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EB8736525CD44448262DBAACC68A9B0">
    <w:name w:val="1EB8736525CD44448262DBAACC68A9B0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E1625815633480CB2336794B71A4F2B">
    <w:name w:val="8E1625815633480CB2336794B71A4F2B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19DC697751B441EBD2D9E9D53BA0927">
    <w:name w:val="F19DC697751B441EBD2D9E9D53BA0927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0424FE7E1764D1182E4A30BEA97337C">
    <w:name w:val="90424FE7E1764D1182E4A30BEA97337C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325683359A467B886D0FCD49366347">
    <w:name w:val="E7325683359A467B886D0FCD49366347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EDBD9EEBA1C4FE69760D341AB6EE9FD">
    <w:name w:val="0EDBD9EEBA1C4FE69760D341AB6EE9FD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638E226C62648A6A03691A37F161708">
    <w:name w:val="3638E226C62648A6A03691A37F161708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7150230EF104E0E9ABBC83E082B240C">
    <w:name w:val="27150230EF104E0E9ABBC83E082B240C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46AF671C69D4D63AD28D246EAFA6CDF">
    <w:name w:val="646AF671C69D4D63AD28D246EAFA6CDF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61953755544A4594D71D81196738AC">
    <w:name w:val="E761953755544A4594D71D81196738AC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E2DCDE09D474B3E8AE456FDED73EE5B">
    <w:name w:val="FE2DCDE09D474B3E8AE456FDED73EE5B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9FAE6EA27F04F7688833CD1A57A6C1F">
    <w:name w:val="49FAE6EA27F04F7688833CD1A57A6C1F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7822294233B4BFE8C0C8D5EFD3B74CD">
    <w:name w:val="47822294233B4BFE8C0C8D5EFD3B74CD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E629BC4FC034E85A71887DC4325797B">
    <w:name w:val="0E629BC4FC034E85A71887DC4325797B"/>
    <w:rsid w:val="00B96BA6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C7C74BA36ADF4FEFB0CB3DC01FB34D6C1">
    <w:name w:val="C7C74BA36ADF4FEFB0CB3DC01FB34D6C1"/>
    <w:rsid w:val="00605A9B"/>
    <w:pPr>
      <w:spacing w:after="200" w:line="276" w:lineRule="auto"/>
    </w:pPr>
    <w:rPr>
      <w:rFonts w:eastAsiaTheme="minorHAnsi"/>
    </w:rPr>
  </w:style>
  <w:style w:type="paragraph" w:customStyle="1" w:styleId="168E0C1361BD4EB59908EFCDD32340071">
    <w:name w:val="168E0C1361BD4EB59908EFCDD32340071"/>
    <w:rsid w:val="00605A9B"/>
    <w:pPr>
      <w:spacing w:after="200" w:line="276" w:lineRule="auto"/>
    </w:pPr>
    <w:rPr>
      <w:rFonts w:eastAsiaTheme="minorHAnsi"/>
    </w:rPr>
  </w:style>
  <w:style w:type="paragraph" w:customStyle="1" w:styleId="CCC68950D0194D50A2AD728BB5F09B421">
    <w:name w:val="CCC68950D0194D50A2AD728BB5F09B421"/>
    <w:rsid w:val="00605A9B"/>
    <w:pPr>
      <w:spacing w:after="200" w:line="276" w:lineRule="auto"/>
    </w:pPr>
    <w:rPr>
      <w:rFonts w:eastAsiaTheme="minorHAnsi"/>
    </w:rPr>
  </w:style>
  <w:style w:type="paragraph" w:customStyle="1" w:styleId="E659DED8993547B49EBB0D16D1FC37A41">
    <w:name w:val="E659DED8993547B49EBB0D16D1FC37A41"/>
    <w:rsid w:val="00605A9B"/>
    <w:pPr>
      <w:spacing w:after="200" w:line="276" w:lineRule="auto"/>
    </w:pPr>
    <w:rPr>
      <w:rFonts w:eastAsiaTheme="minorHAnsi"/>
    </w:rPr>
  </w:style>
  <w:style w:type="paragraph" w:customStyle="1" w:styleId="529ED80DCE50416AB86D91D3B10CF6691">
    <w:name w:val="529ED80DCE50416AB86D91D3B10CF669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D8A947C302143E5A376DA891A09B0341">
    <w:name w:val="BD8A947C302143E5A376DA891A09B034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E1193A8B2984FD481A8B4C6D2058DC91">
    <w:name w:val="5E1193A8B2984FD481A8B4C6D2058DC9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0703A9FE5BA42C5A8699BF9C984E70D1">
    <w:name w:val="E0703A9FE5BA42C5A8699BF9C984E70D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4F5647B6E3646A6A318353E590765A91">
    <w:name w:val="54F5647B6E3646A6A318353E590765A9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43705DEF75F74754B176BB8009BECFBD1">
    <w:name w:val="43705DEF75F74754B176BB8009BECFBD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E78BE62023142459609119917EC41241">
    <w:name w:val="5E78BE62023142459609119917EC4124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12A3802C5C146BDAEE4C3621B513EA51">
    <w:name w:val="512A3802C5C146BDAEE4C3621B513EA5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CBEE0F08321408B95FD6A24ACE050FF1">
    <w:name w:val="ECBEE0F08321408B95FD6A24ACE050FF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BFE1B39442C44EB8B377D0B4A64E26771">
    <w:name w:val="BFE1B39442C44EB8B377D0B4A64E2677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72476DF08D054888BAEA66DB9B1257F81">
    <w:name w:val="72476DF08D054888BAEA66DB9B1257F8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CC0F99A6C3B461693BCB51E85422C541">
    <w:name w:val="0CC0F99A6C3B461693BCB51E85422C54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5823E27AF9C44D4F840EBB7FEB0249C91">
    <w:name w:val="5823E27AF9C44D4F840EBB7FEB0249C9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1EB8736525CD44448262DBAACC68A9B01">
    <w:name w:val="1EB8736525CD44448262DBAACC68A9B0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8E1625815633480CB2336794B71A4F2B1">
    <w:name w:val="8E1625815633480CB2336794B71A4F2B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F19DC697751B441EBD2D9E9D53BA09271">
    <w:name w:val="F19DC697751B441EBD2D9E9D53BA0927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90424FE7E1764D1182E4A30BEA97337C1">
    <w:name w:val="90424FE7E1764D1182E4A30BEA97337C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325683359A467B886D0FCD493663471">
    <w:name w:val="E7325683359A467B886D0FCD49366347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0EDBD9EEBA1C4FE69760D341AB6EE9FD1">
    <w:name w:val="0EDBD9EEBA1C4FE69760D341AB6EE9FD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3638E226C62648A6A03691A37F1617081">
    <w:name w:val="3638E226C62648A6A03691A37F161708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7150230EF104E0E9ABBC83E082B240C1">
    <w:name w:val="27150230EF104E0E9ABBC83E082B240C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646AF671C69D4D63AD28D246EAFA6CDF1">
    <w:name w:val="646AF671C69D4D63AD28D246EAFA6CDF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E761953755544A4594D71D81196738AC1">
    <w:name w:val="E761953755544A4594D71D81196738AC1"/>
    <w:rsid w:val="00605A9B"/>
    <w:pPr>
      <w:spacing w:after="200" w:line="276" w:lineRule="auto"/>
      <w:ind w:left="720"/>
      <w:contextualSpacing/>
    </w:pPr>
    <w:rPr>
      <w:rFonts w:eastAsiaTheme="minorHAnsi"/>
    </w:rPr>
  </w:style>
  <w:style w:type="paragraph" w:customStyle="1" w:styleId="2DE3E0CBBC6E45019A236CED891E2C1C">
    <w:name w:val="2DE3E0CBBC6E45019A236CED891E2C1C"/>
    <w:rsid w:val="00605A9B"/>
  </w:style>
  <w:style w:type="paragraph" w:customStyle="1" w:styleId="33291253DC70433184E1E4B3141EFFA4">
    <w:name w:val="33291253DC70433184E1E4B3141EFFA4"/>
    <w:rsid w:val="000833D1"/>
  </w:style>
  <w:style w:type="paragraph" w:customStyle="1" w:styleId="0E43A97BEC894554AF50F75EE7B59B4D">
    <w:name w:val="0E43A97BEC894554AF50F75EE7B59B4D"/>
    <w:rsid w:val="000833D1"/>
  </w:style>
  <w:style w:type="paragraph" w:customStyle="1" w:styleId="960C1A9EA21F41E59AFC486B76BF02D8">
    <w:name w:val="960C1A9EA21F41E59AFC486B76BF02D8"/>
    <w:rsid w:val="000833D1"/>
  </w:style>
  <w:style w:type="paragraph" w:customStyle="1" w:styleId="1757A85B11764BFAA285DA3630501763">
    <w:name w:val="1757A85B11764BFAA285DA3630501763"/>
    <w:rsid w:val="000833D1"/>
  </w:style>
  <w:style w:type="paragraph" w:customStyle="1" w:styleId="55EC036FD38C4EFB9DE3D987DD4FB547">
    <w:name w:val="55EC036FD38C4EFB9DE3D987DD4FB547"/>
    <w:rsid w:val="000833D1"/>
  </w:style>
  <w:style w:type="paragraph" w:customStyle="1" w:styleId="856FD08DD1AC4FB393AA86CD7C177876">
    <w:name w:val="856FD08DD1AC4FB393AA86CD7C177876"/>
    <w:rsid w:val="000833D1"/>
  </w:style>
  <w:style w:type="paragraph" w:customStyle="1" w:styleId="78D2D50EA11249DD89CC444E23EB31E3">
    <w:name w:val="78D2D50EA11249DD89CC444E23EB31E3"/>
    <w:rsid w:val="009B6FDF"/>
  </w:style>
  <w:style w:type="paragraph" w:customStyle="1" w:styleId="D5E16B836D35491DA087FF577A67B117">
    <w:name w:val="D5E16B836D35491DA087FF577A67B117"/>
    <w:rsid w:val="009B6FDF"/>
  </w:style>
  <w:style w:type="paragraph" w:customStyle="1" w:styleId="29E83B1CCEDE4DFB9CA34428C93E26EB">
    <w:name w:val="29E83B1CCEDE4DFB9CA34428C93E26EB"/>
    <w:rsid w:val="009B6FDF"/>
  </w:style>
  <w:style w:type="paragraph" w:customStyle="1" w:styleId="C90197953A4A44EA984ACE328235A60F">
    <w:name w:val="C90197953A4A44EA984ACE328235A60F"/>
    <w:rsid w:val="009B6FDF"/>
  </w:style>
  <w:style w:type="paragraph" w:customStyle="1" w:styleId="2FB92E575BC74547AAAD43F4EFFAC954">
    <w:name w:val="2FB92E575BC74547AAAD43F4EFFAC954"/>
    <w:rsid w:val="009B6FDF"/>
  </w:style>
  <w:style w:type="paragraph" w:customStyle="1" w:styleId="1A88EB8A4B984B85B1A2228381217D1A">
    <w:name w:val="1A88EB8A4B984B85B1A2228381217D1A"/>
    <w:rsid w:val="009B6FDF"/>
  </w:style>
  <w:style w:type="paragraph" w:customStyle="1" w:styleId="FCE2821A740F4822A5C6CB51FE56D080">
    <w:name w:val="FCE2821A740F4822A5C6CB51FE56D080"/>
    <w:rsid w:val="009B6FDF"/>
  </w:style>
  <w:style w:type="paragraph" w:customStyle="1" w:styleId="EB3DAE00E823414B989372875E81EF0F">
    <w:name w:val="EB3DAE00E823414B989372875E81EF0F"/>
    <w:rsid w:val="009B6FDF"/>
  </w:style>
  <w:style w:type="paragraph" w:customStyle="1" w:styleId="D6CF4FC641FE4875AC88FC42275340F2">
    <w:name w:val="D6CF4FC641FE4875AC88FC42275340F2"/>
    <w:rsid w:val="009B6FDF"/>
  </w:style>
  <w:style w:type="paragraph" w:customStyle="1" w:styleId="E27DCC34CD794415A0288773757A1006">
    <w:name w:val="E27DCC34CD794415A0288773757A1006"/>
    <w:rsid w:val="009B6FDF"/>
  </w:style>
  <w:style w:type="paragraph" w:customStyle="1" w:styleId="56FFFAD6EDAE45F39A8D3C4C90F1D6B2">
    <w:name w:val="56FFFAD6EDAE45F39A8D3C4C90F1D6B2"/>
    <w:rsid w:val="009B6FDF"/>
  </w:style>
  <w:style w:type="paragraph" w:customStyle="1" w:styleId="59475EB6554640E4857E9CBB41A3487B">
    <w:name w:val="59475EB6554640E4857E9CBB41A3487B"/>
    <w:rsid w:val="009B6FDF"/>
  </w:style>
  <w:style w:type="paragraph" w:customStyle="1" w:styleId="9160026EE78C4DEA8A42B722DB0D4A19">
    <w:name w:val="9160026EE78C4DEA8A42B722DB0D4A19"/>
    <w:rsid w:val="009B6FDF"/>
  </w:style>
  <w:style w:type="paragraph" w:customStyle="1" w:styleId="9FFFB1F3DD744ACE905BC05129698351">
    <w:name w:val="9FFFB1F3DD744ACE905BC05129698351"/>
    <w:rsid w:val="009B6FDF"/>
  </w:style>
  <w:style w:type="paragraph" w:customStyle="1" w:styleId="D51AA11DC5A042E68221DB4F0B78AC4B">
    <w:name w:val="D51AA11DC5A042E68221DB4F0B78AC4B"/>
    <w:rsid w:val="009B6FDF"/>
  </w:style>
  <w:style w:type="paragraph" w:customStyle="1" w:styleId="85240BC9C2B541588115ABD315251540">
    <w:name w:val="85240BC9C2B541588115ABD315251540"/>
    <w:rsid w:val="009B6FDF"/>
  </w:style>
  <w:style w:type="paragraph" w:customStyle="1" w:styleId="62AF46B840054109A41136AFDDFD9D8F">
    <w:name w:val="62AF46B840054109A41136AFDDFD9D8F"/>
    <w:rsid w:val="009B6FDF"/>
  </w:style>
  <w:style w:type="paragraph" w:customStyle="1" w:styleId="A09F9A69BBC44868B8D5019DC600BEEA">
    <w:name w:val="A09F9A69BBC44868B8D5019DC600BEEA"/>
    <w:rsid w:val="009B6FDF"/>
  </w:style>
  <w:style w:type="paragraph" w:customStyle="1" w:styleId="A131A5DAD83C4F0889335EC0D870C3A3">
    <w:name w:val="A131A5DAD83C4F0889335EC0D870C3A3"/>
    <w:rsid w:val="009B6FDF"/>
  </w:style>
  <w:style w:type="paragraph" w:customStyle="1" w:styleId="587D5922FC914E07891EA8C288AE29A6">
    <w:name w:val="587D5922FC914E07891EA8C288AE29A6"/>
    <w:rsid w:val="009B6FDF"/>
  </w:style>
  <w:style w:type="paragraph" w:customStyle="1" w:styleId="854F3083A2034C38B512308D0FA94D40">
    <w:name w:val="854F3083A2034C38B512308D0FA94D40"/>
    <w:rsid w:val="009B6FDF"/>
  </w:style>
  <w:style w:type="paragraph" w:customStyle="1" w:styleId="A7FCC25368924992A8F5955E5DF353A1">
    <w:name w:val="A7FCC25368924992A8F5955E5DF353A1"/>
    <w:rsid w:val="009B6FDF"/>
  </w:style>
  <w:style w:type="paragraph" w:customStyle="1" w:styleId="FC879720DD6444CDB4711E44F476E137">
    <w:name w:val="FC879720DD6444CDB4711E44F476E137"/>
    <w:rsid w:val="009B6FDF"/>
  </w:style>
  <w:style w:type="paragraph" w:customStyle="1" w:styleId="094E50112FF84C0288F2D480F1F5E226">
    <w:name w:val="094E50112FF84C0288F2D480F1F5E226"/>
    <w:rsid w:val="009B6FDF"/>
  </w:style>
  <w:style w:type="paragraph" w:customStyle="1" w:styleId="D75CA0B23232411581FA3B28B4172F0F">
    <w:name w:val="D75CA0B23232411581FA3B28B4172F0F"/>
    <w:rsid w:val="009B6FDF"/>
  </w:style>
  <w:style w:type="paragraph" w:customStyle="1" w:styleId="8CF43D25D7C646918BDAA91AA7D2A90E">
    <w:name w:val="8CF43D25D7C646918BDAA91AA7D2A90E"/>
    <w:rsid w:val="009B6FDF"/>
  </w:style>
  <w:style w:type="paragraph" w:customStyle="1" w:styleId="70886DF94A98447C9D34A6DB37EAB534">
    <w:name w:val="70886DF94A98447C9D34A6DB37EAB534"/>
    <w:rsid w:val="002C2F9B"/>
  </w:style>
  <w:style w:type="paragraph" w:customStyle="1" w:styleId="FFD4C039A75C4E70BE013B174F17BF1B">
    <w:name w:val="FFD4C039A75C4E70BE013B174F17BF1B"/>
    <w:rsid w:val="002C2F9B"/>
  </w:style>
  <w:style w:type="paragraph" w:customStyle="1" w:styleId="CED5FB846D3F43E6B3E1962170E2AE44">
    <w:name w:val="CED5FB846D3F43E6B3E1962170E2AE44"/>
    <w:rsid w:val="002C2F9B"/>
  </w:style>
  <w:style w:type="paragraph" w:customStyle="1" w:styleId="558C6A9CF96E44D3A8CC1E56203F9B21">
    <w:name w:val="558C6A9CF96E44D3A8CC1E56203F9B21"/>
    <w:rsid w:val="002C2F9B"/>
  </w:style>
  <w:style w:type="paragraph" w:customStyle="1" w:styleId="9B418B9FB1B24620B3DAD37C010B906F">
    <w:name w:val="9B418B9FB1B24620B3DAD37C010B906F"/>
    <w:rsid w:val="002C2F9B"/>
  </w:style>
  <w:style w:type="paragraph" w:customStyle="1" w:styleId="4435BC9EE9444D9C83E7E41612F598EE">
    <w:name w:val="4435BC9EE9444D9C83E7E41612F598EE"/>
    <w:rsid w:val="002C2F9B"/>
  </w:style>
  <w:style w:type="paragraph" w:customStyle="1" w:styleId="14CD292472094F37A68233F0A2A60881">
    <w:name w:val="14CD292472094F37A68233F0A2A60881"/>
    <w:rsid w:val="002C2F9B"/>
  </w:style>
  <w:style w:type="paragraph" w:customStyle="1" w:styleId="1047195F2E9A482FA838161D64296B47">
    <w:name w:val="1047195F2E9A482FA838161D64296B47"/>
    <w:rsid w:val="002C2F9B"/>
  </w:style>
  <w:style w:type="paragraph" w:customStyle="1" w:styleId="2DD479131CC24F35B06C77E10CEE4B37">
    <w:name w:val="2DD479131CC24F35B06C77E10CEE4B37"/>
    <w:rsid w:val="002C2F9B"/>
  </w:style>
  <w:style w:type="paragraph" w:customStyle="1" w:styleId="59A0D5A5D55344D8B0D2C13A05DB06EC">
    <w:name w:val="59A0D5A5D55344D8B0D2C13A05DB06EC"/>
    <w:rsid w:val="002C2F9B"/>
  </w:style>
  <w:style w:type="paragraph" w:customStyle="1" w:styleId="D1B161A6C5384A20B5A91FFFC9A67E15">
    <w:name w:val="D1B161A6C5384A20B5A91FFFC9A67E15"/>
    <w:rsid w:val="002C2F9B"/>
  </w:style>
  <w:style w:type="paragraph" w:customStyle="1" w:styleId="18A8AEDB3E0B4A66B1A039E6AD616292">
    <w:name w:val="18A8AEDB3E0B4A66B1A039E6AD616292"/>
    <w:rsid w:val="002C2F9B"/>
  </w:style>
  <w:style w:type="paragraph" w:customStyle="1" w:styleId="6B68E44AF3FE49B690794FE4B501764D">
    <w:name w:val="6B68E44AF3FE49B690794FE4B501764D"/>
    <w:rsid w:val="002C2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67B48B00</Template>
  <TotalTime>126</TotalTime>
  <Pages>4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vparkins</dc:creator>
  <cp:lastModifiedBy>Vicki Parkinson</cp:lastModifiedBy>
  <cp:revision>13</cp:revision>
  <cp:lastPrinted>2012-05-07T16:19:00Z</cp:lastPrinted>
  <dcterms:created xsi:type="dcterms:W3CDTF">2018-07-16T21:37:00Z</dcterms:created>
  <dcterms:modified xsi:type="dcterms:W3CDTF">2018-11-29T18:17:00Z</dcterms:modified>
</cp:coreProperties>
</file>