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DFC459A" w:rsidR="008243BC" w:rsidRDefault="000F3C26">
      <w:pPr>
        <w:jc w:val="center"/>
        <w:rPr>
          <w:b/>
          <w:sz w:val="36"/>
        </w:rPr>
      </w:pPr>
      <w:r w:rsidRPr="000F3C26">
        <w:rPr>
          <w:b/>
          <w:sz w:val="36"/>
        </w:rPr>
        <w:t>American Institutes for Research</w:t>
      </w:r>
    </w:p>
    <w:p w14:paraId="0F176EE3" w14:textId="77777777" w:rsidR="008243BC" w:rsidRDefault="008243BC">
      <w:pPr>
        <w:jc w:val="center"/>
        <w:rPr>
          <w:b/>
        </w:rPr>
      </w:pPr>
    </w:p>
    <w:p w14:paraId="25082488" w14:textId="302385CD" w:rsidR="008243BC" w:rsidRDefault="007173D8">
      <w:pPr>
        <w:jc w:val="center"/>
        <w:rPr>
          <w:b/>
          <w:sz w:val="28"/>
        </w:rPr>
      </w:pPr>
      <w:r>
        <w:rPr>
          <w:b/>
          <w:sz w:val="28"/>
        </w:rPr>
        <w:t>Industry Focus</w:t>
      </w:r>
      <w:r w:rsidR="000F389E">
        <w:rPr>
          <w:b/>
          <w:sz w:val="28"/>
        </w:rPr>
        <w:t xml:space="preserve"> Call</w:t>
      </w:r>
    </w:p>
    <w:p w14:paraId="529E99C1" w14:textId="297D6DD6" w:rsidR="00044004" w:rsidRDefault="00044004">
      <w:pPr>
        <w:jc w:val="center"/>
        <w:rPr>
          <w:b/>
          <w:sz w:val="28"/>
        </w:rPr>
      </w:pPr>
    </w:p>
    <w:p w14:paraId="4BEB73B9" w14:textId="77777777" w:rsidR="00044004" w:rsidRDefault="00044004">
      <w:pPr>
        <w:jc w:val="center"/>
        <w:rPr>
          <w:b/>
          <w:sz w:val="28"/>
        </w:rPr>
      </w:pPr>
    </w:p>
    <w:p w14:paraId="6A190A87" w14:textId="5F633CD9" w:rsidR="0098476E" w:rsidRDefault="00000F4F" w:rsidP="00FA0CA4">
      <w:pPr>
        <w:jc w:val="center"/>
        <w:rPr>
          <w:b/>
          <w:sz w:val="28"/>
        </w:rPr>
      </w:pPr>
      <w:bookmarkStart w:id="0" w:name="_Hlk86397787"/>
      <w:bookmarkStart w:id="1" w:name="_Hlk102390346"/>
      <w:r>
        <w:rPr>
          <w:b/>
          <w:sz w:val="28"/>
        </w:rPr>
        <w:t>Public</w:t>
      </w:r>
      <w:r w:rsidR="007173D8">
        <w:rPr>
          <w:b/>
          <w:sz w:val="28"/>
        </w:rPr>
        <w:t xml:space="preserve"> Sector</w:t>
      </w:r>
    </w:p>
    <w:p w14:paraId="16039296" w14:textId="77777777" w:rsidR="00132F09" w:rsidRPr="00FA0CA4" w:rsidRDefault="00132F09" w:rsidP="00FA0CA4">
      <w:pPr>
        <w:jc w:val="center"/>
        <w:rPr>
          <w:b/>
          <w:sz w:val="28"/>
        </w:rPr>
      </w:pPr>
    </w:p>
    <w:p w14:paraId="42FB794B" w14:textId="2EA246EF" w:rsidR="008243BC" w:rsidRDefault="008611C3" w:rsidP="00FA0CA4">
      <w:pPr>
        <w:jc w:val="center"/>
        <w:rPr>
          <w:b/>
          <w:bCs/>
          <w:sz w:val="28"/>
        </w:rPr>
      </w:pPr>
      <w:r>
        <w:rPr>
          <w:b/>
          <w:sz w:val="28"/>
        </w:rPr>
        <w:t>Wednesday</w:t>
      </w:r>
      <w:r w:rsidR="00B54129">
        <w:rPr>
          <w:b/>
          <w:sz w:val="28"/>
        </w:rPr>
        <w:t xml:space="preserve">, </w:t>
      </w:r>
      <w:r w:rsidR="00000F4F">
        <w:rPr>
          <w:b/>
          <w:sz w:val="28"/>
        </w:rPr>
        <w:t>August</w:t>
      </w:r>
      <w:r w:rsidR="005B171F">
        <w:rPr>
          <w:b/>
          <w:sz w:val="28"/>
        </w:rPr>
        <w:t xml:space="preserve"> </w:t>
      </w:r>
      <w:r w:rsidR="00000F4F">
        <w:rPr>
          <w:b/>
          <w:sz w:val="28"/>
        </w:rPr>
        <w:t>14</w:t>
      </w:r>
      <w:r w:rsidR="00FA0CA4" w:rsidRPr="00FA0CA4">
        <w:rPr>
          <w:b/>
          <w:sz w:val="28"/>
        </w:rPr>
        <w:t>, 202</w:t>
      </w:r>
      <w:bookmarkEnd w:id="0"/>
      <w:bookmarkEnd w:id="1"/>
      <w:r w:rsidR="006A7602">
        <w:rPr>
          <w:b/>
          <w:sz w:val="28"/>
        </w:rPr>
        <w:t>4</w:t>
      </w:r>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262226C0" w14:textId="77777777" w:rsidR="008243BC" w:rsidRDefault="008243BC"/>
    <w:p w14:paraId="073569C5" w14:textId="77777777" w:rsidR="008243BC" w:rsidRDefault="008243BC"/>
    <w:p w14:paraId="27277220" w14:textId="7C62934B" w:rsidR="008243BC" w:rsidRDefault="008243BC"/>
    <w:p w14:paraId="6CB9A618" w14:textId="77777777" w:rsidR="00C519F6" w:rsidRDefault="00C519F6"/>
    <w:p w14:paraId="77175D35" w14:textId="0E34B2B6" w:rsidR="008243BC" w:rsidRDefault="008243BC"/>
    <w:p w14:paraId="565FA028" w14:textId="77777777" w:rsidR="008243BC" w:rsidRDefault="008243BC"/>
    <w:p w14:paraId="2D8FF992" w14:textId="77777777" w:rsidR="008243BC" w:rsidRDefault="008243BC"/>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1F02194F" w14:textId="77777777" w:rsidR="00000F4F" w:rsidRDefault="00000F4F" w:rsidP="00000F4F">
      <w:r>
        <w:lastRenderedPageBreak/>
        <w:t>Grace McCall:  All right. I'll now turn things over to our facilitator for today, Amy Young, to go over some notes on the virtual platform. Oh, you're muted, Amy.</w:t>
      </w:r>
    </w:p>
    <w:p w14:paraId="2E91B654" w14:textId="77777777" w:rsidR="00000F4F" w:rsidRDefault="00000F4F" w:rsidP="00000F4F"/>
    <w:p w14:paraId="270C8B0F" w14:textId="77777777" w:rsidR="00000F4F" w:rsidRDefault="00000F4F" w:rsidP="00000F4F">
      <w:r>
        <w:t xml:space="preserve">Amy Young:  Yep. Thanks, Grace, for kicking us off. As Grace said, my name is Amy Young with the American Institutes for Research or AIR. And I will be moderating the discussion today. Just a few logistical things to go over first. Please remain on mute just to minimize any background noise. We do have a good group joining today. A pretty good size. We do highly encourage you to use your video if you feel comfortable and are able today. Please turn on your video. Please do chat to the entire group with questions and comments throughout the session. </w:t>
      </w:r>
    </w:p>
    <w:p w14:paraId="273F906C" w14:textId="77777777" w:rsidR="00000F4F" w:rsidRDefault="00000F4F" w:rsidP="00000F4F"/>
    <w:p w14:paraId="4C944E22" w14:textId="77777777" w:rsidR="00000F4F" w:rsidRDefault="00000F4F" w:rsidP="00000F4F">
      <w:r>
        <w:t xml:space="preserve">Today we will answer questions as we go along, as we'll have more time at the end when we get into more discussion. And then finally, if you are having any technical challenges or any difficulties connecting, grace is your person. </w:t>
      </w:r>
      <w:proofErr w:type="gramStart"/>
      <w:r>
        <w:t>So</w:t>
      </w:r>
      <w:proofErr w:type="gramEnd"/>
      <w:r>
        <w:t xml:space="preserve"> you can message her through the zoom chat, or you can send her an email address as well. And I think she's going to drop her email in in the chat. And with that, we've already started introductions. We have a great turnout today. It's nice to see so many people interested in this topic. If you haven't already, just introduce yourself in the chat with your name, your title, organization, and where you are located. </w:t>
      </w:r>
    </w:p>
    <w:p w14:paraId="70865274" w14:textId="77777777" w:rsidR="00000F4F" w:rsidRDefault="00000F4F" w:rsidP="00000F4F"/>
    <w:p w14:paraId="6C161FC1" w14:textId="77777777" w:rsidR="00000F4F" w:rsidRDefault="00000F4F" w:rsidP="00000F4F">
      <w:r>
        <w:t xml:space="preserve">As I've been watching those come in, I see we have a </w:t>
      </w:r>
      <w:proofErr w:type="gramStart"/>
      <w:r>
        <w:t>really great</w:t>
      </w:r>
      <w:proofErr w:type="gramEnd"/>
      <w:r>
        <w:t xml:space="preserve"> representation of states and people from across the country. </w:t>
      </w:r>
      <w:proofErr w:type="gramStart"/>
      <w:r>
        <w:t>So</w:t>
      </w:r>
      <w:proofErr w:type="gramEnd"/>
      <w:r>
        <w:t xml:space="preserve"> thank you so much for joining today. So next we'll go over just the agenda. </w:t>
      </w:r>
      <w:proofErr w:type="gramStart"/>
      <w:r>
        <w:t>So</w:t>
      </w:r>
      <w:proofErr w:type="gramEnd"/>
      <w:r>
        <w:t xml:space="preserve"> you know what we're going to do for the next hour together.</w:t>
      </w:r>
    </w:p>
    <w:p w14:paraId="27CD1372" w14:textId="77777777" w:rsidR="00000F4F" w:rsidRDefault="00000F4F" w:rsidP="00000F4F"/>
    <w:p w14:paraId="016FB849" w14:textId="77777777" w:rsidR="00000F4F" w:rsidRDefault="00000F4F" w:rsidP="00000F4F">
      <w:proofErr w:type="gramStart"/>
      <w:r>
        <w:t>So</w:t>
      </w:r>
      <w:proofErr w:type="gramEnd"/>
      <w:r>
        <w:t xml:space="preserve"> this is actually the third in a series of calls focused on growing apprenticeship and new industry sectors. </w:t>
      </w:r>
      <w:proofErr w:type="gramStart"/>
      <w:r>
        <w:t>So</w:t>
      </w:r>
      <w:proofErr w:type="gramEnd"/>
      <w:r>
        <w:t xml:space="preserve"> our focus today, of course, is starting and expanding registered apprenticeship programs in the public sector. We're </w:t>
      </w:r>
      <w:proofErr w:type="gramStart"/>
      <w:r>
        <w:t>definitely seeing</w:t>
      </w:r>
      <w:proofErr w:type="gramEnd"/>
      <w:r>
        <w:t xml:space="preserve"> growing interest in apprenticeships for government agencies at the state and local level across many different occupations, and so we'll explore that today, both with our two speakers that I'll introduce in a minute, and also through your questions and input. </w:t>
      </w:r>
    </w:p>
    <w:p w14:paraId="35FD8104" w14:textId="77777777" w:rsidR="00000F4F" w:rsidRDefault="00000F4F" w:rsidP="00000F4F"/>
    <w:p w14:paraId="594B4EA5" w14:textId="77777777" w:rsidR="00000F4F" w:rsidRDefault="00000F4F" w:rsidP="00000F4F">
      <w:proofErr w:type="gramStart"/>
      <w:r>
        <w:t>So</w:t>
      </w:r>
      <w:proofErr w:type="gramEnd"/>
      <w:r>
        <w:t xml:space="preserve"> for our agenda, after we get through all of the welcome and introductions and opening up, I'm going to take a minute to get some information from you on what your interests are to make sure this call is as useful as possible. We'll start with an overview of apprenticeships in the public sector, so kind of what is the lay in the land in the public sector apprenticeships landscape today. We'll get to hear more about efforts in Colorado to grow public sector apprenticeships. Then we'll have some more time for questions, I'll ask our speakers some questions. And here are some questions from you all. And then we'll wrap up with some resources that can help you explore further and get you started. </w:t>
      </w:r>
    </w:p>
    <w:p w14:paraId="3914ED3A" w14:textId="77777777" w:rsidR="00000F4F" w:rsidRDefault="00000F4F" w:rsidP="00000F4F"/>
    <w:p w14:paraId="72DDA960" w14:textId="77777777" w:rsidR="00000F4F" w:rsidRDefault="00000F4F" w:rsidP="00000F4F">
      <w:r>
        <w:t xml:space="preserve">And as I mentioned please use the chat box throughout the session today for questions and comments. All right. Well, we have two great speakers that I'm so pleased are joining us today. And both have great experience with public sector apprenticeships. </w:t>
      </w:r>
    </w:p>
    <w:p w14:paraId="3CB7C9E0" w14:textId="77777777" w:rsidR="00000F4F" w:rsidRDefault="00000F4F" w:rsidP="00000F4F"/>
    <w:p w14:paraId="71C875E8" w14:textId="77777777" w:rsidR="00000F4F" w:rsidRDefault="00000F4F" w:rsidP="00000F4F">
      <w:r>
        <w:t xml:space="preserve">First is Mary </w:t>
      </w:r>
      <w:proofErr w:type="spellStart"/>
      <w:r>
        <w:t>Wurtz</w:t>
      </w:r>
      <w:proofErr w:type="spellEnd"/>
      <w:r>
        <w:t xml:space="preserve">. Mary is a policy analyst with the Council of State Governments, has been doing a lot of work with states on public sector apprenticeships over the past couple of years. And CSG also produced a great toolkit that we'll share with you today. We're also joined by Denise Miller, who is the director of Apprenticeship Colorado. And as I mentioned, Denise is going to share with us her experiences in Colorado with apprenticeships in state government agencies. </w:t>
      </w:r>
      <w:proofErr w:type="gramStart"/>
      <w:r>
        <w:t>So</w:t>
      </w:r>
      <w:proofErr w:type="gramEnd"/>
      <w:r>
        <w:t xml:space="preserve"> before we turn to them, as I mentioned, we wanted to hear a little bit more from you. </w:t>
      </w:r>
      <w:proofErr w:type="gramStart"/>
      <w:r>
        <w:t>So</w:t>
      </w:r>
      <w:proofErr w:type="gramEnd"/>
      <w:r>
        <w:t xml:space="preserve"> Grace is going to bring up this poll so we could get a little better understanding of where you are with public sector apprenticeships. </w:t>
      </w:r>
    </w:p>
    <w:p w14:paraId="326035D3" w14:textId="77777777" w:rsidR="00000F4F" w:rsidRDefault="00000F4F" w:rsidP="00000F4F"/>
    <w:p w14:paraId="2FFDB2E6" w14:textId="77777777" w:rsidR="00000F4F" w:rsidRDefault="00000F4F" w:rsidP="00000F4F">
      <w:r>
        <w:t xml:space="preserve">So where are you in the process of developing apprenticeships for the public sector? You're maybe just beginning to think about it. Maybe you've </w:t>
      </w:r>
      <w:proofErr w:type="gramStart"/>
      <w:r>
        <w:t>actually started</w:t>
      </w:r>
      <w:proofErr w:type="gramEnd"/>
      <w:r>
        <w:t xml:space="preserve"> to work on programs and are in that process. Maybe you have some public sector apprenticeships and wanting to expand, or maybe none of those answers feel quite right, and that's okay. And you can put into the chat. </w:t>
      </w:r>
      <w:proofErr w:type="gramStart"/>
      <w:r>
        <w:t>So</w:t>
      </w:r>
      <w:proofErr w:type="gramEnd"/>
      <w:r>
        <w:t xml:space="preserve"> responses are coming in. We'll give folks just another minute to respond. And it does look like we have a pretty good, pretty good array of people across </w:t>
      </w:r>
      <w:proofErr w:type="gramStart"/>
      <w:r>
        <w:t>those kind</w:t>
      </w:r>
      <w:proofErr w:type="gramEnd"/>
      <w:r>
        <w:t xml:space="preserve"> of three buckets of where you are. </w:t>
      </w:r>
      <w:proofErr w:type="gramStart"/>
      <w:r>
        <w:t>So</w:t>
      </w:r>
      <w:proofErr w:type="gramEnd"/>
      <w:r>
        <w:t xml:space="preserve"> wow, you guys were quick in responding, which is great. </w:t>
      </w:r>
      <w:proofErr w:type="gramStart"/>
      <w:r>
        <w:t>So</w:t>
      </w:r>
      <w:proofErr w:type="gramEnd"/>
      <w:r>
        <w:t xml:space="preserve"> we're at over 80 percent. So, Grace, I think we can go ahead and </w:t>
      </w:r>
      <w:proofErr w:type="gramStart"/>
      <w:r>
        <w:t>actually share</w:t>
      </w:r>
      <w:proofErr w:type="gramEnd"/>
      <w:r>
        <w:t xml:space="preserve"> that poll with everyone. Great. </w:t>
      </w:r>
      <w:proofErr w:type="gramStart"/>
      <w:r>
        <w:t>So</w:t>
      </w:r>
      <w:proofErr w:type="gramEnd"/>
      <w:r>
        <w:t xml:space="preserve"> we have several who are really just beginning to think about public sector, as I mentioned, mostly, but some who've started.</w:t>
      </w:r>
    </w:p>
    <w:p w14:paraId="32C4F3D4" w14:textId="77777777" w:rsidR="00000F4F" w:rsidRDefault="00000F4F" w:rsidP="00000F4F"/>
    <w:p w14:paraId="48CAD06D" w14:textId="77777777" w:rsidR="00000F4F" w:rsidRDefault="00000F4F" w:rsidP="00000F4F">
      <w:r>
        <w:t xml:space="preserve">And also, it's great to have people who already have apprenticeships in the public </w:t>
      </w:r>
      <w:proofErr w:type="gramStart"/>
      <w:r>
        <w:t>sector, but</w:t>
      </w:r>
      <w:proofErr w:type="gramEnd"/>
      <w:r>
        <w:t xml:space="preserve"> are maybe looking for some new ideas or strategies about how to expand. </w:t>
      </w:r>
      <w:proofErr w:type="gramStart"/>
      <w:r>
        <w:t>So</w:t>
      </w:r>
      <w:proofErr w:type="gramEnd"/>
      <w:r>
        <w:t xml:space="preserve"> thank you all for sharing that with us. And then the last thing we wanted to ask you is to share with us one topic you would like to hear today or one question. So just what is on your mind today about public sector apprenticeships? </w:t>
      </w:r>
      <w:proofErr w:type="gramStart"/>
      <w:r>
        <w:t>So</w:t>
      </w:r>
      <w:proofErr w:type="gramEnd"/>
      <w:r>
        <w:t xml:space="preserve"> we can hopefully be as helpful to you as possible today? I did want to note that several people did when they registered, shared with us topics they were interested in, which was </w:t>
      </w:r>
      <w:proofErr w:type="gramStart"/>
      <w:r>
        <w:t>really helpful</w:t>
      </w:r>
      <w:proofErr w:type="gramEnd"/>
      <w:r>
        <w:t xml:space="preserve"> for us to prepare. </w:t>
      </w:r>
    </w:p>
    <w:p w14:paraId="27AAB938" w14:textId="77777777" w:rsidR="00000F4F" w:rsidRDefault="00000F4F" w:rsidP="00000F4F"/>
    <w:p w14:paraId="5B906818" w14:textId="77777777" w:rsidR="00000F4F" w:rsidRDefault="00000F4F" w:rsidP="00000F4F">
      <w:proofErr w:type="gramStart"/>
      <w:r>
        <w:t>So</w:t>
      </w:r>
      <w:proofErr w:type="gramEnd"/>
      <w:r>
        <w:t xml:space="preserve"> some of those topics were what public sector agencies are having success with apprenticeship? Who is -- or -- excuse me, how to build collaborations across state agencies. What are best practices for aligning with HR regulations? We got a couple of questions about how to do progressive wage scales in public sector apprenticeships. That's </w:t>
      </w:r>
      <w:proofErr w:type="gramStart"/>
      <w:r>
        <w:t>definitely something</w:t>
      </w:r>
      <w:proofErr w:type="gramEnd"/>
      <w:r>
        <w:t xml:space="preserve"> we'll touch on. </w:t>
      </w:r>
    </w:p>
    <w:p w14:paraId="4DF636E3" w14:textId="77777777" w:rsidR="00000F4F" w:rsidRDefault="00000F4F" w:rsidP="00000F4F"/>
    <w:p w14:paraId="79A477F4" w14:textId="77777777" w:rsidR="00000F4F" w:rsidRDefault="00000F4F" w:rsidP="00000F4F">
      <w:r>
        <w:t xml:space="preserve">So, great. </w:t>
      </w:r>
      <w:proofErr w:type="gramStart"/>
      <w:r>
        <w:t>And actually, Grace</w:t>
      </w:r>
      <w:proofErr w:type="gramEnd"/>
      <w:r>
        <w:t xml:space="preserve">, just -- I see popped those topics. </w:t>
      </w:r>
      <w:proofErr w:type="gramStart"/>
      <w:r>
        <w:t>So</w:t>
      </w:r>
      <w:proofErr w:type="gramEnd"/>
      <w:r>
        <w:t xml:space="preserve"> if you're interested in those and any other questions. Please share them in and we will </w:t>
      </w:r>
      <w:proofErr w:type="gramStart"/>
      <w:r>
        <w:t>definitely incorporate</w:t>
      </w:r>
      <w:proofErr w:type="gramEnd"/>
      <w:r>
        <w:t xml:space="preserve"> those into our discussion. </w:t>
      </w:r>
      <w:proofErr w:type="gramStart"/>
      <w:r>
        <w:t>So</w:t>
      </w:r>
      <w:proofErr w:type="gramEnd"/>
      <w:r>
        <w:t xml:space="preserve"> with that, I think, next we are turning things over to Mary. </w:t>
      </w:r>
      <w:proofErr w:type="gramStart"/>
      <w:r>
        <w:t>So</w:t>
      </w:r>
      <w:proofErr w:type="gramEnd"/>
      <w:r>
        <w:t xml:space="preserve"> Mary, I will let you take it away and give us kind of an introduction and an overview to public sector apprenticeships.</w:t>
      </w:r>
    </w:p>
    <w:p w14:paraId="359AD582" w14:textId="77777777" w:rsidR="00000F4F" w:rsidRDefault="00000F4F" w:rsidP="00000F4F"/>
    <w:p w14:paraId="0FFDBE76" w14:textId="77777777" w:rsidR="00000F4F" w:rsidRDefault="00000F4F" w:rsidP="00000F4F">
      <w:r>
        <w:t xml:space="preserve">Mary </w:t>
      </w:r>
      <w:proofErr w:type="spellStart"/>
      <w:r>
        <w:t>Wurtz</w:t>
      </w:r>
      <w:proofErr w:type="spellEnd"/>
      <w:r>
        <w:t xml:space="preserve">:  My name is Mary </w:t>
      </w:r>
      <w:proofErr w:type="spellStart"/>
      <w:r>
        <w:t>Wurtz</w:t>
      </w:r>
      <w:proofErr w:type="spellEnd"/>
      <w:r>
        <w:t>. As I said, I'm a policy analyst at CSG, and I've been with the Council of State Governments working in apprenticeship policy, but especially in the public sector for the past two and a half years. Next slide, please.</w:t>
      </w:r>
    </w:p>
    <w:p w14:paraId="14806D5E" w14:textId="77777777" w:rsidR="00000F4F" w:rsidRDefault="00000F4F" w:rsidP="00000F4F"/>
    <w:p w14:paraId="1DF060FA" w14:textId="77777777" w:rsidR="00000F4F" w:rsidRDefault="00000F4F" w:rsidP="00000F4F">
      <w:r>
        <w:t xml:space="preserve">For those of you who aren't familiar with us, we are the Council of State Governments. We are the only nonpartisan organization in the country that works with state officials in all three branches of government, in all 50 states. </w:t>
      </w:r>
      <w:proofErr w:type="gramStart"/>
      <w:r>
        <w:t>So</w:t>
      </w:r>
      <w:proofErr w:type="gramEnd"/>
      <w:r>
        <w:t xml:space="preserve"> you may be familiar with National Governors Association or NGA, and those are sister organizations of ours. But we work across the country with all three branches and really specialize in that </w:t>
      </w:r>
      <w:proofErr w:type="gramStart"/>
      <w:r>
        <w:t>cross branch</w:t>
      </w:r>
      <w:proofErr w:type="gramEnd"/>
      <w:r>
        <w:t xml:space="preserve"> cross-agency approach, which is very relevant for a topic like public sector apprenticeship. Next slide, please.</w:t>
      </w:r>
    </w:p>
    <w:p w14:paraId="29C528A5" w14:textId="77777777" w:rsidR="00000F4F" w:rsidRDefault="00000F4F" w:rsidP="00000F4F"/>
    <w:p w14:paraId="0BB502E8" w14:textId="77777777" w:rsidR="00000F4F" w:rsidRDefault="00000F4F" w:rsidP="00000F4F">
      <w:proofErr w:type="gramStart"/>
      <w:r>
        <w:t>So</w:t>
      </w:r>
      <w:proofErr w:type="gramEnd"/>
      <w:r>
        <w:t xml:space="preserve"> I don't need to do too much of the case making here for why public sector apprenticeships. Because so many of you are already working on this topic. But just a couple of stats that I pulled from a recent Mission Square survey of state HR professionals, 54 percent is the percentage of state governments anticipating a major retirement wave in the next few years. Next slide.</w:t>
      </w:r>
    </w:p>
    <w:p w14:paraId="3A3D4444" w14:textId="77777777" w:rsidR="00000F4F" w:rsidRDefault="00000F4F" w:rsidP="00000F4F"/>
    <w:p w14:paraId="5B70B134" w14:textId="77777777" w:rsidR="00000F4F" w:rsidRDefault="00000F4F" w:rsidP="00000F4F">
      <w:r>
        <w:t>We've got 49 percent of state government managers who reported that in 2023, they had somehow even more turnover than the previous year. So almost half. Next slide.</w:t>
      </w:r>
    </w:p>
    <w:p w14:paraId="0D4B0331" w14:textId="77777777" w:rsidR="00000F4F" w:rsidRDefault="00000F4F" w:rsidP="00000F4F"/>
    <w:p w14:paraId="11C6267A" w14:textId="77777777" w:rsidR="00000F4F" w:rsidRDefault="00000F4F" w:rsidP="00000F4F">
      <w:r>
        <w:t xml:space="preserve">And in response to this, and just in response to massive federal investments in apprenticeship, we now know that there's over 600 registered apprenticeship programs in the public sector nationwide, based on CSG </w:t>
      </w:r>
      <w:proofErr w:type="gramStart"/>
      <w:r>
        <w:t>analysts</w:t>
      </w:r>
      <w:proofErr w:type="gramEnd"/>
      <w:r>
        <w:t xml:space="preserve"> recent count.</w:t>
      </w:r>
    </w:p>
    <w:p w14:paraId="79BEC838" w14:textId="77777777" w:rsidR="00000F4F" w:rsidRDefault="00000F4F" w:rsidP="00000F4F"/>
    <w:p w14:paraId="27140B80" w14:textId="77777777" w:rsidR="00000F4F" w:rsidRDefault="00000F4F" w:rsidP="00000F4F">
      <w:r>
        <w:t xml:space="preserve">And that includes apprenticeships in state and local government with publicly owned utilities for occupations within school districts, although that number even excludes a lot of the educator apprenticeships. So, if we included public school teachers, that number would be even higher. So, we're slowly but surely seeing this solution. Which folks like you have been pushing in the private sector for a long time now. We're finally starting to see some uptake of that same workforce strategy among state and local governments, which is </w:t>
      </w:r>
      <w:proofErr w:type="gramStart"/>
      <w:r>
        <w:t>really exciting</w:t>
      </w:r>
      <w:proofErr w:type="gramEnd"/>
      <w:r>
        <w:t>. Next slide.</w:t>
      </w:r>
    </w:p>
    <w:p w14:paraId="4709EA6B" w14:textId="77777777" w:rsidR="00000F4F" w:rsidRDefault="00000F4F" w:rsidP="00000F4F"/>
    <w:p w14:paraId="6272D832" w14:textId="77777777" w:rsidR="00000F4F" w:rsidRDefault="00000F4F" w:rsidP="00000F4F">
      <w:r>
        <w:t xml:space="preserve">A few of these example occupations that we've seen pop up across the country really varies quite widely. City Clerk and town manager is a program that council state governments </w:t>
      </w:r>
      <w:proofErr w:type="gramStart"/>
      <w:r>
        <w:t>is</w:t>
      </w:r>
      <w:proofErr w:type="gramEnd"/>
      <w:r>
        <w:t xml:space="preserve"> supporting in a handful of states right now city treasurers, conservation officers, engineering technicians or some similar occupation. For entry level construction work and state dots. We see in a lot of places across the country truck drivers, especially in the state of Maine. </w:t>
      </w:r>
    </w:p>
    <w:p w14:paraId="6ADCE162" w14:textId="77777777" w:rsidR="00000F4F" w:rsidRDefault="00000F4F" w:rsidP="00000F4F"/>
    <w:p w14:paraId="36BF6A08" w14:textId="77777777" w:rsidR="00000F4F" w:rsidRDefault="00000F4F" w:rsidP="00000F4F">
      <w:r>
        <w:t xml:space="preserve">Right now, we're trying to support some snowplow truck driver apprenticeship programs, especially in these smaller towns and rural Maine where the HR director might work their 9 to 5 and then hop in the </w:t>
      </w:r>
      <w:proofErr w:type="gramStart"/>
      <w:r>
        <w:t>snow plow</w:t>
      </w:r>
      <w:proofErr w:type="gramEnd"/>
      <w:r>
        <w:t xml:space="preserve"> at night because no one else can do it. Police officers and along with corrections officers. A lot of those occupations where there's already an academy structure.</w:t>
      </w:r>
    </w:p>
    <w:p w14:paraId="68539171" w14:textId="77777777" w:rsidR="00000F4F" w:rsidRDefault="00000F4F" w:rsidP="00000F4F"/>
    <w:p w14:paraId="68FF8267" w14:textId="77777777" w:rsidR="00000F4F" w:rsidRDefault="00000F4F" w:rsidP="00000F4F">
      <w:r>
        <w:t xml:space="preserve">And </w:t>
      </w:r>
      <w:proofErr w:type="gramStart"/>
      <w:r>
        <w:t>so</w:t>
      </w:r>
      <w:proofErr w:type="gramEnd"/>
      <w:r>
        <w:t xml:space="preserve"> it's a small step to build that out and do a more formal registered apprenticeship program. We see a lot of programs like that across the country. Electrician has been </w:t>
      </w:r>
      <w:proofErr w:type="gramStart"/>
      <w:r>
        <w:t>really hot</w:t>
      </w:r>
      <w:proofErr w:type="gramEnd"/>
      <w:r>
        <w:t xml:space="preserve"> lately. Doing a lot of electrician apprenticeships in state of Idaho right now, for example. And then some of those entry level tech roles. It </w:t>
      </w:r>
      <w:proofErr w:type="gramStart"/>
      <w:r>
        <w:t>help</w:t>
      </w:r>
      <w:proofErr w:type="gramEnd"/>
      <w:r>
        <w:t xml:space="preserve"> desk technician is an occupation that we see a lot for apprenticeship, and registered apprenticeship can really help make that occupation in your agency a bit more appealing. You're never going to compete with the private sector on the wage front, necessarily, right? But at least by offering the benefits of apprenticeship we see a lot of agencies in different states building out programs like that to bring new folks in. Next slide.</w:t>
      </w:r>
    </w:p>
    <w:p w14:paraId="2D3A87E7" w14:textId="77777777" w:rsidR="00000F4F" w:rsidRDefault="00000F4F" w:rsidP="00000F4F"/>
    <w:p w14:paraId="397C84A2" w14:textId="77777777" w:rsidR="00000F4F" w:rsidRDefault="00000F4F" w:rsidP="00000F4F">
      <w:r>
        <w:t>So just a couple of state examples. You're going to hear Denise go really in depth into some of the programs that they're building out in Colorado in the next few minutes, but just wanted to pull a few examples from across the states in addition to Colorado, the Maine Department of Health and Human Services recently developed a psychiatric nursing apprenticeship program to train students who are preparing for or they're enrolled in their final semester of nursing school, and it gets them that real hands on experience. There are lots of psychiatric nursing psych tech type apprenticeship programs across the country. Grace just dropped in the chat. The Council of State Governments helped develop a national framework for psych techs.</w:t>
      </w:r>
    </w:p>
    <w:p w14:paraId="78F8FAE9" w14:textId="77777777" w:rsidR="00000F4F" w:rsidRDefault="00000F4F" w:rsidP="00000F4F"/>
    <w:p w14:paraId="02BEC877" w14:textId="77777777" w:rsidR="00000F4F" w:rsidRDefault="00000F4F" w:rsidP="00000F4F">
      <w:r>
        <w:t xml:space="preserve">So, subtle plug there. That link is in the chat. But this was an example where the state of Maine was facing kind of a twofold problem. Hard to recruit folks in the public sector broadly. And then also psychiatric nursing, as I learned through learning about this program is one of the least popular forms of nursing for young nursing grads to go into because you're not actually applying a lot of the hard skills necessarily, that you're learning in nursing school. </w:t>
      </w:r>
    </w:p>
    <w:p w14:paraId="6C1D2E9B" w14:textId="77777777" w:rsidR="00000F4F" w:rsidRDefault="00000F4F" w:rsidP="00000F4F"/>
    <w:p w14:paraId="3691E50D" w14:textId="77777777" w:rsidR="00000F4F" w:rsidRDefault="00000F4F" w:rsidP="00000F4F">
      <w:r>
        <w:t>And people want to go into different specialties than -- and psych nursing, so they developed this program to help boost the appeal of the occupation and boost the appeal of doing that work in a Maine state hospital. And so far, they have one apprentice. They're starting very small. You can still start small and have a lot of impact. And they're hoping to build that program out more over the next few years. Next slide.</w:t>
      </w:r>
    </w:p>
    <w:p w14:paraId="160CEE21" w14:textId="77777777" w:rsidR="00000F4F" w:rsidRDefault="00000F4F" w:rsidP="00000F4F"/>
    <w:p w14:paraId="091829A1" w14:textId="77777777" w:rsidR="00000F4F" w:rsidRDefault="00000F4F" w:rsidP="00000F4F">
      <w:r>
        <w:t xml:space="preserve">Ohio is another really great example of using public sector apprenticeships, especially to build new pathways for individuals from marginalized communities to find a place for themselves in public service. </w:t>
      </w:r>
      <w:proofErr w:type="gramStart"/>
      <w:r>
        <w:t>So</w:t>
      </w:r>
      <w:proofErr w:type="gramEnd"/>
      <w:r>
        <w:t xml:space="preserve"> the Ohio Vocational Apprentice Program, which is run out of the state VR agency directly hires folks who are receiving VR services to apprentice within state government agencies. There's a wide variety of occupations that they have that program for, as you can see on the screen.</w:t>
      </w:r>
    </w:p>
    <w:p w14:paraId="7F01BD75" w14:textId="77777777" w:rsidR="00000F4F" w:rsidRDefault="00000F4F" w:rsidP="00000F4F"/>
    <w:p w14:paraId="00CE25A6" w14:textId="77777777" w:rsidR="00000F4F" w:rsidRDefault="00000F4F" w:rsidP="00000F4F">
      <w:r>
        <w:t xml:space="preserve">And those programs are reserved for people with disabilities. </w:t>
      </w:r>
      <w:proofErr w:type="gramStart"/>
      <w:r>
        <w:t>So</w:t>
      </w:r>
      <w:proofErr w:type="gramEnd"/>
      <w:r>
        <w:t xml:space="preserve"> they have that special place reserved to bring those folks into government or in a really competitive wage for where they're living and get that hands on work experience in public service. Next slide.</w:t>
      </w:r>
    </w:p>
    <w:p w14:paraId="7F86F365" w14:textId="77777777" w:rsidR="00000F4F" w:rsidRDefault="00000F4F" w:rsidP="00000F4F"/>
    <w:p w14:paraId="77345C54" w14:textId="77777777" w:rsidR="00000F4F" w:rsidRDefault="00000F4F" w:rsidP="00000F4F">
      <w:r>
        <w:t xml:space="preserve">So, at the Council of State Governments, we've been in the public sector apprenticeship space since about 2021. I want to say we hosted the nation's first ever public sector apprenticeship in consortium in 2021, where we had Colorado, Maine, Idaho, Michigan, California, and I miss the last state every time. It was before my time, to be fair. But we had six states all together come together and develop action plans for building out public sector apprenticeship programs and state and local government. They had to bring folks from state HR, from apprenticeship from the Union side, if that was applicable, depending on your state, etc. To do brainstorming, identify barriers and you know, figure out next steps. And from there, the Council of State Governments has supported a handful of states, Colorado included and </w:t>
      </w:r>
      <w:proofErr w:type="gramStart"/>
      <w:r>
        <w:t>actually implementing</w:t>
      </w:r>
      <w:proofErr w:type="gramEnd"/>
      <w:r>
        <w:t xml:space="preserve"> some of those action plans. And </w:t>
      </w:r>
      <w:proofErr w:type="gramStart"/>
      <w:r>
        <w:t>so</w:t>
      </w:r>
      <w:proofErr w:type="gramEnd"/>
      <w:r>
        <w:t xml:space="preserve"> for this one of my last slides here, I just wanted to share a few early lessons learned from the targeted work we've been doing in a couple of states lessons that I think can definitely apply in your situations as well. Based on a few of the common barriers that we see come up </w:t>
      </w:r>
      <w:proofErr w:type="gramStart"/>
      <w:r>
        <w:t>over and over again</w:t>
      </w:r>
      <w:proofErr w:type="gramEnd"/>
      <w:r>
        <w:t>.</w:t>
      </w:r>
    </w:p>
    <w:p w14:paraId="2EC70AD0" w14:textId="77777777" w:rsidR="00000F4F" w:rsidRDefault="00000F4F" w:rsidP="00000F4F"/>
    <w:p w14:paraId="24F690A0" w14:textId="77777777" w:rsidR="00000F4F" w:rsidRDefault="00000F4F" w:rsidP="00000F4F">
      <w:proofErr w:type="gramStart"/>
      <w:r>
        <w:t>So</w:t>
      </w:r>
      <w:proofErr w:type="gramEnd"/>
      <w:r>
        <w:t xml:space="preserve"> the first barrier that we see consistently is difficulties building registered apprenticeship programs into the existing state personnel structure. And depending on what state you're coming </w:t>
      </w:r>
      <w:proofErr w:type="gramStart"/>
      <w:r>
        <w:t>from,</w:t>
      </w:r>
      <w:proofErr w:type="gramEnd"/>
      <w:r>
        <w:t xml:space="preserve"> your personnel structure could be a little complicated to nightmarish. It just kind of depends. So, your mileage may vary on some of this advice, but all I can say is that you should engage your human resources staff at the state level and your employee union, if applicable, very early in the process. And if you answered like, oh, I'm starting to think about public sector apprenticeships and you haven't talked with state HR yet, hop off this call and get on the phone. </w:t>
      </w:r>
    </w:p>
    <w:p w14:paraId="22171368" w14:textId="77777777" w:rsidR="00000F4F" w:rsidRDefault="00000F4F" w:rsidP="00000F4F"/>
    <w:p w14:paraId="6A5048FB" w14:textId="77777777" w:rsidR="00000F4F" w:rsidRDefault="00000F4F" w:rsidP="00000F4F">
      <w:r>
        <w:t xml:space="preserve">Because having that perspective at the table very early on is critical, and you're going to have to do a lot of educating, most likely to those folks in your state about what apprenticeship is and why this is different, why this isn't well, we do internships. Well, we have practicum. Don't we already do this? What's the point? </w:t>
      </w:r>
      <w:proofErr w:type="gramStart"/>
      <w:r>
        <w:t>So</w:t>
      </w:r>
      <w:proofErr w:type="gramEnd"/>
      <w:r>
        <w:t xml:space="preserve"> you have to take some time to do some of that educating of air staff. </w:t>
      </w:r>
    </w:p>
    <w:p w14:paraId="250CBAF9" w14:textId="77777777" w:rsidR="00000F4F" w:rsidRDefault="00000F4F" w:rsidP="00000F4F"/>
    <w:p w14:paraId="746DAA9C" w14:textId="77777777" w:rsidR="00000F4F" w:rsidRDefault="00000F4F" w:rsidP="00000F4F">
      <w:r>
        <w:t xml:space="preserve">But you also want their perspectives at the table in terms of what will hiring look like, what will an </w:t>
      </w:r>
      <w:proofErr w:type="gramStart"/>
      <w:r>
        <w:t>apprentices</w:t>
      </w:r>
      <w:proofErr w:type="gramEnd"/>
      <w:r>
        <w:t xml:space="preserve"> progression through the program look like, et cetera. And read your state personnel rules. As we learned from working very closely with State of Colorado over about 6 to 8 months in 2022, 2023, we helped them do a comprehensive review of their personnel rules to see you know, how to best build these apprenticeship programs into Colorado state government.</w:t>
      </w:r>
    </w:p>
    <w:p w14:paraId="2E371FCE" w14:textId="77777777" w:rsidR="00000F4F" w:rsidRDefault="00000F4F" w:rsidP="00000F4F"/>
    <w:p w14:paraId="13CBE281" w14:textId="77777777" w:rsidR="00000F4F" w:rsidRDefault="00000F4F" w:rsidP="00000F4F">
      <w:r>
        <w:t xml:space="preserve">And I think that there were a lot of perceptions about, well, this just can't be done. It doesn't work. </w:t>
      </w:r>
      <w:proofErr w:type="gramStart"/>
      <w:r>
        <w:t>And actually, if</w:t>
      </w:r>
      <w:proofErr w:type="gramEnd"/>
      <w:r>
        <w:t xml:space="preserve"> you do the very boring work of going in and reading the rules. Don't tell your HR folks to call that boring. But you might find mechanisms that were </w:t>
      </w:r>
      <w:proofErr w:type="gramStart"/>
      <w:r>
        <w:t>created</w:t>
      </w:r>
      <w:proofErr w:type="gramEnd"/>
      <w:r>
        <w:t xml:space="preserve"> and apprenticeship was never considered when that mechanism was created, but it could actually apply very well to help your apprentices move through the program. So read the rules. Don't take somebody's word, you know. Don't take someone at face value when they say, oh, this can't be done; we can't do that this way in this state. </w:t>
      </w:r>
    </w:p>
    <w:p w14:paraId="0FBD18FA" w14:textId="77777777" w:rsidR="00000F4F" w:rsidRDefault="00000F4F" w:rsidP="00000F4F"/>
    <w:p w14:paraId="6473E571" w14:textId="77777777" w:rsidR="00000F4F" w:rsidRDefault="00000F4F" w:rsidP="00000F4F">
      <w:r>
        <w:t xml:space="preserve">And what's often helpful in a lot of states is to just develop an apprentice classification. Maine, Kentucky, there's a handful of other states that have just developed a classification and state government reserve for apprentice. They might even have apprentice one. Apprentice two having that trainee sort of classification reserved for apprentices can be </w:t>
      </w:r>
      <w:proofErr w:type="gramStart"/>
      <w:r>
        <w:t>really helpful</w:t>
      </w:r>
      <w:proofErr w:type="gramEnd"/>
      <w:r>
        <w:t xml:space="preserve"> in getting around some of the red tape to move someone or reclassify them down the road or things like that. And then when they complete the program, if you hire them on full time obviously that title would change.</w:t>
      </w:r>
    </w:p>
    <w:p w14:paraId="4D3609D9" w14:textId="77777777" w:rsidR="00000F4F" w:rsidRDefault="00000F4F" w:rsidP="00000F4F"/>
    <w:p w14:paraId="2D24B5F4" w14:textId="77777777" w:rsidR="00000F4F" w:rsidRDefault="00000F4F" w:rsidP="00000F4F">
      <w:r>
        <w:t xml:space="preserve">But that's an option. That's that we've seen a few states go for. Another barrier is just a lack of familiarity with reps and widespread misconceptions. You know, the don't we already do this question? So </w:t>
      </w:r>
      <w:proofErr w:type="gramStart"/>
      <w:r>
        <w:t>definitely develop</w:t>
      </w:r>
      <w:proofErr w:type="gramEnd"/>
      <w:r>
        <w:t xml:space="preserve"> informational materials with a public sector audience in mind. Don't assume that the marketing collateral that you use with private businesses is going to resonate with other agencies within state and local government and identify a champion or 2 or 3 of them, because folks tend to leave and go do new things, right. </w:t>
      </w:r>
      <w:proofErr w:type="gramStart"/>
      <w:r>
        <w:t>So</w:t>
      </w:r>
      <w:proofErr w:type="gramEnd"/>
      <w:r>
        <w:t xml:space="preserve"> identify those rap champions in each agency that really understand what you're going for, and understand the specific agency where you're trying to build a program and can be an advocate for you. </w:t>
      </w:r>
    </w:p>
    <w:p w14:paraId="74652F99" w14:textId="77777777" w:rsidR="00000F4F" w:rsidRDefault="00000F4F" w:rsidP="00000F4F"/>
    <w:p w14:paraId="68DFF83E" w14:textId="77777777" w:rsidR="00000F4F" w:rsidRDefault="00000F4F" w:rsidP="00000F4F">
      <w:proofErr w:type="gramStart"/>
      <w:r>
        <w:t>So</w:t>
      </w:r>
      <w:proofErr w:type="gramEnd"/>
      <w:r>
        <w:t xml:space="preserve"> you're not just fighting the battle all by yourself from the labor perspective. And take every opportunity you can to just build broader awareness around raps. And then finally, the most common barrier that we encounter is just that. Government agencies, as you all know very well on this call, are already overwhelmed, already at capacity, and don't have the ability to add one more thing, let alone developing a whole apprenticeship program. We hear that all the time, and this is where I highly encourage you to lean on intermediaries, which I'm sure you're working with partners like that across your state already, but in my experience, intermediaries are especially valuable in the public sector, especially in government.</w:t>
      </w:r>
    </w:p>
    <w:p w14:paraId="73433F82" w14:textId="77777777" w:rsidR="00000F4F" w:rsidRDefault="00000F4F" w:rsidP="00000F4F"/>
    <w:p w14:paraId="75E84806" w14:textId="77777777" w:rsidR="00000F4F" w:rsidRDefault="00000F4F" w:rsidP="00000F4F">
      <w:r>
        <w:t xml:space="preserve">I'm part of a member serving government organization. Government loves organizations find those local government associations or associations of certain government professionals in your state that are interested in addressing these workforce shortages and exploring intermediary options with them, for example, in the state of Idaho. Renee, I see you on the call. Hi. Program manager for Apprenticeship Idaho. We're working with the Association of Idaho Cities to sponsor a statewide program for state for city clerks and treasurers. </w:t>
      </w:r>
    </w:p>
    <w:p w14:paraId="6B1FFA4D" w14:textId="77777777" w:rsidR="00000F4F" w:rsidRDefault="00000F4F" w:rsidP="00000F4F"/>
    <w:p w14:paraId="44D23A02" w14:textId="77777777" w:rsidR="00000F4F" w:rsidRDefault="00000F4F" w:rsidP="00000F4F">
      <w:r>
        <w:t>In the state of Maine, we're partnering with a local economic Development Planning Board</w:t>
      </w:r>
      <w:proofErr w:type="gramStart"/>
      <w:r>
        <w:t>, actually, who</w:t>
      </w:r>
      <w:proofErr w:type="gramEnd"/>
      <w:r>
        <w:t xml:space="preserve"> wants to serve as an intermediary sponsor on behalf of a few municipalities in northern Maine, in and around Bangor. </w:t>
      </w:r>
      <w:proofErr w:type="gramStart"/>
      <w:r>
        <w:t>So</w:t>
      </w:r>
      <w:proofErr w:type="gramEnd"/>
      <w:r>
        <w:t xml:space="preserve"> finding those organizations that can help take some of the burden off of state government is critical. And I usually don't talk to just apprenticeship people. </w:t>
      </w:r>
      <w:proofErr w:type="gramStart"/>
      <w:r>
        <w:t>So</w:t>
      </w:r>
      <w:proofErr w:type="gramEnd"/>
      <w:r>
        <w:t xml:space="preserve"> I don't need to tell you to lean on your state apprenticeship office. </w:t>
      </w:r>
    </w:p>
    <w:p w14:paraId="50083711" w14:textId="77777777" w:rsidR="00000F4F" w:rsidRDefault="00000F4F" w:rsidP="00000F4F"/>
    <w:p w14:paraId="663566EF" w14:textId="77777777" w:rsidR="00000F4F" w:rsidRDefault="00000F4F" w:rsidP="00000F4F">
      <w:r>
        <w:t xml:space="preserve">When I talk to folks in other parts of government, they are shocked to learn that there are people like you all on this call who are there, whose whole job is to provide technical assistance and guidance in helping them build those programs. It's totally news to them. </w:t>
      </w:r>
      <w:proofErr w:type="gramStart"/>
      <w:r>
        <w:t>So</w:t>
      </w:r>
      <w:proofErr w:type="gramEnd"/>
      <w:r>
        <w:t xml:space="preserve"> make yourselves known, make those connections, and be very upfront. Don't assume that people know about the incredible invaluable services you provide. Next slide.</w:t>
      </w:r>
    </w:p>
    <w:p w14:paraId="29BABDE9" w14:textId="77777777" w:rsidR="00000F4F" w:rsidRDefault="00000F4F" w:rsidP="00000F4F"/>
    <w:p w14:paraId="7C145A60" w14:textId="77777777" w:rsidR="00000F4F" w:rsidRDefault="00000F4F" w:rsidP="00000F4F">
      <w:r>
        <w:t>So as Amy alluded to, the Council of State Governments recently published a public sector apprenticeship toolkit.</w:t>
      </w:r>
    </w:p>
    <w:p w14:paraId="33DC00B3" w14:textId="77777777" w:rsidR="00000F4F" w:rsidRDefault="00000F4F" w:rsidP="00000F4F"/>
    <w:p w14:paraId="1A139531" w14:textId="77777777" w:rsidR="00000F4F" w:rsidRDefault="00000F4F" w:rsidP="00000F4F">
      <w:r>
        <w:t xml:space="preserve">This was </w:t>
      </w:r>
      <w:proofErr w:type="gramStart"/>
      <w:r>
        <w:t>actually based</w:t>
      </w:r>
      <w:proofErr w:type="gramEnd"/>
      <w:r>
        <w:t xml:space="preserve"> off a guide that we developed for the state of Colorado to help them implement more public sector apprenticeships, in line with an executive order that Governor Polis issued a couple of years ago. This has absolutely everything from what is an apprenticeship to how do you deal with the wage progression, how do you advance apprentices through a program? What do state agencies need to know about collecting data for apprentices?  it's everything you need to know and didn't want to know. We're also working on an interactive curriculum version of this toolkit. </w:t>
      </w:r>
      <w:proofErr w:type="gramStart"/>
      <w:r>
        <w:t>So</w:t>
      </w:r>
      <w:proofErr w:type="gramEnd"/>
      <w:r>
        <w:t xml:space="preserve"> if a 35 page guide isn't your jam or the jam of your state, HR folks there will be a little more interactive version coming out, hopefully later this year, but for now you can scan the QR code. The link is in the chat to enjoy the toolkit in all its glory. Next slide.</w:t>
      </w:r>
    </w:p>
    <w:p w14:paraId="7C4F3B2F" w14:textId="77777777" w:rsidR="00000F4F" w:rsidRDefault="00000F4F" w:rsidP="00000F4F"/>
    <w:p w14:paraId="069E77BC" w14:textId="77777777" w:rsidR="00000F4F" w:rsidRDefault="00000F4F" w:rsidP="00000F4F">
      <w:r>
        <w:t xml:space="preserve">And yeah, that's it from me. We'll take questions at the end, but if any of you will be at Nasdaq and Seattle in a few weeks, you can find me </w:t>
      </w:r>
      <w:proofErr w:type="gramStart"/>
      <w:r>
        <w:t>offline</w:t>
      </w:r>
      <w:proofErr w:type="gramEnd"/>
      <w:r>
        <w:t xml:space="preserve"> and we can talk more about this. Always happy to answer any questions, and CSG is always looking for new states to partner with, to contract with, for, to services on this work, et cetera. I'm sure we'll get more into that at the end, but I will stop there for now.</w:t>
      </w:r>
    </w:p>
    <w:p w14:paraId="08640BF1" w14:textId="77777777" w:rsidR="00000F4F" w:rsidRDefault="00000F4F" w:rsidP="00000F4F"/>
    <w:p w14:paraId="012AC936" w14:textId="77777777" w:rsidR="00000F4F" w:rsidRDefault="00000F4F" w:rsidP="00000F4F">
      <w:r>
        <w:t>Grace McCall:  Oh, you're muted Amy.</w:t>
      </w:r>
    </w:p>
    <w:p w14:paraId="6175D9FB" w14:textId="77777777" w:rsidR="00000F4F" w:rsidRDefault="00000F4F" w:rsidP="00000F4F"/>
    <w:p w14:paraId="01386953" w14:textId="77777777" w:rsidR="00000F4F" w:rsidRDefault="00000F4F" w:rsidP="00000F4F">
      <w:r>
        <w:t xml:space="preserve">Amy Young:  Yeah, I know, I'm sorry, I'm not good with the mute button today, apparently. Thanks, Mary. That was </w:t>
      </w:r>
      <w:proofErr w:type="gramStart"/>
      <w:r>
        <w:t>really useful</w:t>
      </w:r>
      <w:proofErr w:type="gramEnd"/>
      <w:r>
        <w:t xml:space="preserve">. Especially the lessons learned. And I would highly recommend the toolkit. It's excellent information. And we did have one question that came in. Mary will go ahead and ask that now, although Todd helpfully responded to but wanted to give you a chance. </w:t>
      </w:r>
      <w:proofErr w:type="gramStart"/>
      <w:r>
        <w:t>So</w:t>
      </w:r>
      <w:proofErr w:type="gramEnd"/>
      <w:r>
        <w:t xml:space="preserve"> the question for you, Mary, is would those roles have to be approved by the civil service and the unions?  question mark, not just an HR decision?</w:t>
      </w:r>
    </w:p>
    <w:p w14:paraId="6C2D4CBF" w14:textId="77777777" w:rsidR="00000F4F" w:rsidRDefault="00000F4F" w:rsidP="00000F4F"/>
    <w:p w14:paraId="20E6330D" w14:textId="77777777" w:rsidR="00000F4F" w:rsidRDefault="00000F4F" w:rsidP="00000F4F">
      <w:r>
        <w:t xml:space="preserve">Mary </w:t>
      </w:r>
      <w:proofErr w:type="spellStart"/>
      <w:r>
        <w:t>Wurtz</w:t>
      </w:r>
      <w:proofErr w:type="spellEnd"/>
      <w:r>
        <w:t xml:space="preserve">:  Yeah, Todd answered that perfectly, but the answer is yes. And you know, what that structure looks like in your state varies. Maybe those folks are embedded within Office of Personnel or something. But having all those folks at the table early on and that way too, I think that sometimes folks can feel very protective, especially in my experience, state employee unions can be a bit protective. You know, rightfully so. They're fighting the good fight. </w:t>
      </w:r>
    </w:p>
    <w:p w14:paraId="3A413BE3" w14:textId="77777777" w:rsidR="00000F4F" w:rsidRDefault="00000F4F" w:rsidP="00000F4F"/>
    <w:p w14:paraId="73A335D9" w14:textId="77777777" w:rsidR="00000F4F" w:rsidRDefault="00000F4F" w:rsidP="00000F4F">
      <w:r>
        <w:t xml:space="preserve">But there's a lot of misconceptions about what it means to have an apprenticeship in some of these more white-collar roles, I think. And so having those conversations very early on and building trust and making it clear that you're not trying to mess with </w:t>
      </w:r>
      <w:proofErr w:type="gramStart"/>
      <w:r>
        <w:t>folks</w:t>
      </w:r>
      <w:proofErr w:type="gramEnd"/>
      <w:r>
        <w:t xml:space="preserve"> seniority or folks who have been tenured for a long time. Having that conversation early is important.</w:t>
      </w:r>
    </w:p>
    <w:p w14:paraId="5755C37C" w14:textId="77777777" w:rsidR="00000F4F" w:rsidRDefault="00000F4F" w:rsidP="00000F4F"/>
    <w:p w14:paraId="10395D6B" w14:textId="77777777" w:rsidR="00000F4F" w:rsidRDefault="00000F4F" w:rsidP="00000F4F">
      <w:r>
        <w:t>Amy Young:  Great. Thank you for elaborating on that a little bit. I think it's an important point. So, all right, with that we will turn things over to Denise.</w:t>
      </w:r>
    </w:p>
    <w:p w14:paraId="03C17E88" w14:textId="77777777" w:rsidR="00000F4F" w:rsidRDefault="00000F4F" w:rsidP="00000F4F"/>
    <w:p w14:paraId="311FE4C6" w14:textId="77777777" w:rsidR="00000F4F" w:rsidRDefault="00000F4F" w:rsidP="00000F4F">
      <w:r>
        <w:t xml:space="preserve">Denise Miller:  Thanks so much. So, my name is Denise Miller. I'm the state director of Apprenticeship Colorado, which is our state apprenticeship agency. An important clarification is that Colorado just transitioned into being a state apprenticeship agency, runs state as of last year. So, prior to that we were a US DOL local office of apprenticeship. And so, as we've rolled out some of this work in the public sector the transition of </w:t>
      </w:r>
      <w:proofErr w:type="gramStart"/>
      <w:r>
        <w:t>these two sort of parallel scopes</w:t>
      </w:r>
      <w:proofErr w:type="gramEnd"/>
      <w:r>
        <w:t xml:space="preserve"> of work, I can sort of talk a little bit about in the, the lessons as we've sort of tried to roll out the state agency partnership along with the regulations. Next slide.</w:t>
      </w:r>
    </w:p>
    <w:p w14:paraId="2F9850B4" w14:textId="77777777" w:rsidR="00000F4F" w:rsidRDefault="00000F4F" w:rsidP="00000F4F"/>
    <w:p w14:paraId="015CDBE4" w14:textId="77777777" w:rsidR="00000F4F" w:rsidRDefault="00000F4F" w:rsidP="00000F4F">
      <w:r>
        <w:t>So, our big sort of history predates this executive order, but for a very long time there was an acknowledgment at the state that many of the trends that Mary talked about could maybe be helped by the strategy of apprenticeship. Some folks knew what apprenticeship was, but there was just a real excitement around using the word apprenticeship in state government. But then there wasn't necessarily action taken. And then Governor Polis came in and put an executive order in. And that was sort of a catalyst to then direct the state agencies to really look at the strategy. And it directed our department to work with the Department of Personnel and Administration and to look at guidance. And I think that that was such a critical step in beginning to sort of get into the weeds that Mary referred to of.</w:t>
      </w:r>
    </w:p>
    <w:p w14:paraId="626C6CC7" w14:textId="77777777" w:rsidR="00000F4F" w:rsidRDefault="00000F4F" w:rsidP="00000F4F"/>
    <w:p w14:paraId="7495FBE9" w14:textId="77777777" w:rsidR="00000F4F" w:rsidRDefault="00000F4F" w:rsidP="00000F4F">
      <w:r>
        <w:t xml:space="preserve">Okay, so what are these actual barriers that we might have, and why is it more challenging than folks might think to sort of go to the office of apprenticeship at that time and then take the next step to </w:t>
      </w:r>
      <w:proofErr w:type="gramStart"/>
      <w:r>
        <w:t>actually register</w:t>
      </w:r>
      <w:proofErr w:type="gramEnd"/>
      <w:r>
        <w:t xml:space="preserve"> their apprenticeship? And we have a structure in Colorado where the Department of Personnel and Administration oversees all that personnel guidance, and then each agency within the state of Colorado is allowed to interpret their guidance in alignment with Dpa's guidance. </w:t>
      </w:r>
      <w:proofErr w:type="gramStart"/>
      <w:r>
        <w:t>So</w:t>
      </w:r>
      <w:proofErr w:type="gramEnd"/>
      <w:r>
        <w:t xml:space="preserve"> there's also sort of internal interpretation of, of Dpa's guidance. And then we were now cross-referencing it with our registered apprenticeship guidance. </w:t>
      </w:r>
    </w:p>
    <w:p w14:paraId="38EE1B59" w14:textId="77777777" w:rsidR="00000F4F" w:rsidRDefault="00000F4F" w:rsidP="00000F4F"/>
    <w:p w14:paraId="219BE8FF" w14:textId="77777777" w:rsidR="00000F4F" w:rsidRDefault="00000F4F" w:rsidP="00000F4F">
      <w:r>
        <w:t xml:space="preserve">So we realized quite soon that what we needed to do was create the conditions so that registered apprenticeship could happen before we're even talking to HR professionals, before we're even talking to individuals that are wanting to adopt programs neither us nor DPA could say in any user friendly form, this is how you would start a registered apprenticeship, because I would say something and DPA would say, well, not really, or DPA would say something. And I was like, no, not really. </w:t>
      </w:r>
      <w:proofErr w:type="gramStart"/>
      <w:r>
        <w:t>So</w:t>
      </w:r>
      <w:proofErr w:type="gramEnd"/>
      <w:r>
        <w:t xml:space="preserve"> we didn't have a shared language. So that was really the first action we started through this executive order to convene. Dpa already had a structure where they convene monthly their HR professionals for other purposes related to HR. </w:t>
      </w:r>
      <w:proofErr w:type="gramStart"/>
      <w:r>
        <w:t>So</w:t>
      </w:r>
      <w:proofErr w:type="gramEnd"/>
      <w:r>
        <w:t xml:space="preserve"> I really just started to join those calls like a five minute.</w:t>
      </w:r>
    </w:p>
    <w:p w14:paraId="754632EF" w14:textId="77777777" w:rsidR="00000F4F" w:rsidRDefault="00000F4F" w:rsidP="00000F4F"/>
    <w:p w14:paraId="211CF2C9" w14:textId="77777777" w:rsidR="00000F4F" w:rsidRDefault="00000F4F" w:rsidP="00000F4F">
      <w:r>
        <w:t xml:space="preserve">This is what a registered apprenticeship is. How does this land with you. And we got tons of questions and feedback from the HR professionals. We also talked to the executive directors of the agencies to get their feedback and questions and made some presentations to managers. So basically, we started getting just general feedback from the key stakeholders in the agencies. And then we were able to sort of move forward. We started with just a couple of agencies at first. And at that time, it was in coordination with the US Department of Labor. And then we had a further accelerant. So, a second executive order. And now this was in alignment with our actual transition to an SAA. </w:t>
      </w:r>
    </w:p>
    <w:p w14:paraId="6E9ADB83" w14:textId="77777777" w:rsidR="00000F4F" w:rsidRDefault="00000F4F" w:rsidP="00000F4F"/>
    <w:p w14:paraId="45E43045" w14:textId="77777777" w:rsidR="00000F4F" w:rsidRDefault="00000F4F" w:rsidP="00000F4F">
      <w:r>
        <w:t xml:space="preserve">And I will say, what was nice about this was now we were able to </w:t>
      </w:r>
      <w:proofErr w:type="gramStart"/>
      <w:r>
        <w:t>actually work</w:t>
      </w:r>
      <w:proofErr w:type="gramEnd"/>
      <w:r>
        <w:t xml:space="preserve"> on our regulations at the same time as this joint guidance. </w:t>
      </w:r>
      <w:proofErr w:type="gramStart"/>
      <w:r>
        <w:t>So</w:t>
      </w:r>
      <w:proofErr w:type="gramEnd"/>
      <w:r>
        <w:t xml:space="preserve"> before we were sort of trying to just work with federal rule, and now we were sort of able to really like critique and work with our attorney general to work in partnership. And then we realized quite early that it was helpful to partner with a third party, which is what initiated our partnership with Mary, was really to think through, okay, we need a toolkit to make this make sense. And </w:t>
      </w:r>
      <w:proofErr w:type="gramStart"/>
      <w:r>
        <w:t>so</w:t>
      </w:r>
      <w:proofErr w:type="gramEnd"/>
      <w:r>
        <w:t xml:space="preserve"> we did this collaboration and funded through one of our state apprenticeship grants or our federal grants, rather to just take a to make a toolkit And allow that to be the thing that we would do to sort of work through the kinks of some of these systems in a way that would make sense to our stakeholders. And next slide.</w:t>
      </w:r>
    </w:p>
    <w:p w14:paraId="5E1C8E52" w14:textId="77777777" w:rsidR="00000F4F" w:rsidRDefault="00000F4F" w:rsidP="00000F4F"/>
    <w:p w14:paraId="088CD608" w14:textId="77777777" w:rsidR="00000F4F" w:rsidRDefault="00000F4F" w:rsidP="00000F4F">
      <w:r>
        <w:t xml:space="preserve">The result of this work in a </w:t>
      </w:r>
      <w:proofErr w:type="gramStart"/>
      <w:r>
        <w:t>pretty short</w:t>
      </w:r>
      <w:proofErr w:type="gramEnd"/>
      <w:r>
        <w:t xml:space="preserve"> amount of time, I would say, for being a year in is that we have 12 registered apprenticeship programs with 14 occupations in state government that's 14 current apprentices, six completed apprentices and seven new wraps in program development. And what we realized with that accelerant of the executive order, the follow up was the agencies having a lot of questions. And it did say, okay, so how does this strategy work for me? </w:t>
      </w:r>
    </w:p>
    <w:p w14:paraId="1DFB9626" w14:textId="77777777" w:rsidR="00000F4F" w:rsidRDefault="00000F4F" w:rsidP="00000F4F"/>
    <w:p w14:paraId="57BBEDD8" w14:textId="77777777" w:rsidR="00000F4F" w:rsidRDefault="00000F4F" w:rsidP="00000F4F">
      <w:r>
        <w:t xml:space="preserve">And in most cases, our agencies wanted to hire one apprentice or two apprentices to start out, either because of their budgetary needs or the number of journey workers they might have, or they're just sort of doing a roll up approach. </w:t>
      </w:r>
      <w:proofErr w:type="gramStart"/>
      <w:r>
        <w:t>So</w:t>
      </w:r>
      <w:proofErr w:type="gramEnd"/>
      <w:r>
        <w:t xml:space="preserve"> our numbers are low now, but because we're doing so much front end work, we're hoping to build high quality, sustainable programs and have goals to really see that number tick up. </w:t>
      </w:r>
    </w:p>
    <w:p w14:paraId="5FA06097" w14:textId="77777777" w:rsidR="00000F4F" w:rsidRDefault="00000F4F" w:rsidP="00000F4F"/>
    <w:p w14:paraId="26A67AFE" w14:textId="77777777" w:rsidR="00000F4F" w:rsidRDefault="00000F4F" w:rsidP="00000F4F">
      <w:r>
        <w:t xml:space="preserve">Because what we were really navigating these conversations is that this isn't an internship. It's not a short-term strategy. You're looking at a program that will sustain over years. And that was something that's a real behavior change in the work-based learning conversation in the public sector that we </w:t>
      </w:r>
      <w:proofErr w:type="gramStart"/>
      <w:r>
        <w:t>really just</w:t>
      </w:r>
      <w:proofErr w:type="gramEnd"/>
      <w:r>
        <w:t xml:space="preserve"> had to dive deep in. And often that's many conversations with many different stakeholders in the organization. Next slide.</w:t>
      </w:r>
    </w:p>
    <w:p w14:paraId="5BC91898" w14:textId="77777777" w:rsidR="00000F4F" w:rsidRDefault="00000F4F" w:rsidP="00000F4F"/>
    <w:p w14:paraId="4CC17382" w14:textId="77777777" w:rsidR="00000F4F" w:rsidRDefault="00000F4F" w:rsidP="00000F4F">
      <w:proofErr w:type="gramStart"/>
      <w:r>
        <w:t>So</w:t>
      </w:r>
      <w:proofErr w:type="gramEnd"/>
      <w:r>
        <w:t xml:space="preserve"> we have three different examples. The first is one that we housed in our office because it's </w:t>
      </w:r>
      <w:proofErr w:type="gramStart"/>
      <w:r>
        <w:t>really best</w:t>
      </w:r>
      <w:proofErr w:type="gramEnd"/>
      <w:r>
        <w:t xml:space="preserve"> to do it yourself. And so that is for what we call our program development apprenticeship specialist. And we did this because one of our more difficult positions is to make sure that we have individuals that can support employers to be able to create registered apprenticeship programs. We had the challenge of working through the state classification system. It's a unionized position. And we there was luckily already an apprenticeship and training rep position that was for the federal typically used with the federal partners. </w:t>
      </w:r>
    </w:p>
    <w:p w14:paraId="34791878" w14:textId="77777777" w:rsidR="00000F4F" w:rsidRDefault="00000F4F" w:rsidP="00000F4F"/>
    <w:p w14:paraId="24AC900F" w14:textId="77777777" w:rsidR="00000F4F" w:rsidRDefault="00000F4F" w:rsidP="00000F4F">
      <w:r>
        <w:t>And we designed it as a competency-based program. I will say that our personal experience with this has been transformative for our office, to the point that we're not hiring at higher levels anymore for this role. We're starting always with the apprenticeship special. Apprentice position. It's really transformed how our inner office has thought about just the, the need for attracting diverse candidates and how much this role itself is just constant learning and constant or just learning from scratch no matter what your background is. So really, the apprenticeship model makes the most sense. It would be very rare that anyone would come from another position and have apprenticeships, regulation and program development specific expertise at the level that you need to train up.</w:t>
      </w:r>
    </w:p>
    <w:p w14:paraId="0B1F4879" w14:textId="77777777" w:rsidR="00000F4F" w:rsidRDefault="00000F4F" w:rsidP="00000F4F"/>
    <w:p w14:paraId="4A2C0633" w14:textId="77777777" w:rsidR="00000F4F" w:rsidRDefault="00000F4F" w:rsidP="00000F4F">
      <w:proofErr w:type="gramStart"/>
      <w:r>
        <w:t>So</w:t>
      </w:r>
      <w:proofErr w:type="gramEnd"/>
      <w:r>
        <w:t xml:space="preserve"> we were really we've been happy. We've had two positions and </w:t>
      </w:r>
      <w:proofErr w:type="gramStart"/>
      <w:r>
        <w:t>both of them</w:t>
      </w:r>
      <w:proofErr w:type="gramEnd"/>
      <w:r>
        <w:t xml:space="preserve"> have been exceptional candidates with incredible outcomes for us. Next slide.</w:t>
      </w:r>
    </w:p>
    <w:p w14:paraId="15F6ADDE" w14:textId="77777777" w:rsidR="00000F4F" w:rsidRDefault="00000F4F" w:rsidP="00000F4F"/>
    <w:p w14:paraId="3378E13C" w14:textId="77777777" w:rsidR="00000F4F" w:rsidRDefault="00000F4F" w:rsidP="00000F4F">
      <w:r>
        <w:t xml:space="preserve">The next one is in what we call our OIT office. This is an office that supports the information technology for </w:t>
      </w:r>
      <w:proofErr w:type="gramStart"/>
      <w:r>
        <w:t>all of</w:t>
      </w:r>
      <w:proofErr w:type="gramEnd"/>
      <w:r>
        <w:t xml:space="preserve"> the different state agencies. </w:t>
      </w:r>
      <w:proofErr w:type="gramStart"/>
      <w:r>
        <w:t>There's</w:t>
      </w:r>
      <w:proofErr w:type="gramEnd"/>
      <w:r>
        <w:t xml:space="preserve"> always talent gaps. And what this program decided to do after a lot of different models explored, was work with a third-party sponsor that focuses on really building up tech skills and recruiting, again, diverse talent. And </w:t>
      </w:r>
      <w:proofErr w:type="gramStart"/>
      <w:r>
        <w:t>so</w:t>
      </w:r>
      <w:proofErr w:type="gramEnd"/>
      <w:r>
        <w:t xml:space="preserve"> there's a third party called Activate Work. They recruit the candidates. They're the RAPIDS administrator. They're the sponsor for the program. And they place an OIT is the employer partner for the software developer position. And OIT has been very excited about this partnership, and they've seen great retention. And they had previously had some other internship models and other roles, and they found this to be one of their highest </w:t>
      </w:r>
      <w:proofErr w:type="gramStart"/>
      <w:r>
        <w:t>success</w:t>
      </w:r>
      <w:proofErr w:type="gramEnd"/>
      <w:r>
        <w:t>, both because they really enjoy this. The extra resources that activate work has brought, and they're just seeing such a high quality of talent. And the next slide.</w:t>
      </w:r>
    </w:p>
    <w:p w14:paraId="3F658E7E" w14:textId="77777777" w:rsidR="00000F4F" w:rsidRDefault="00000F4F" w:rsidP="00000F4F"/>
    <w:p w14:paraId="36184D7E" w14:textId="77777777" w:rsidR="00000F4F" w:rsidRDefault="00000F4F" w:rsidP="00000F4F">
      <w:r>
        <w:t>And then we're seeing a huge demand out of Department of Transportation. We're seeing them interested in several different occupations.</w:t>
      </w:r>
    </w:p>
    <w:p w14:paraId="5D61ACD2" w14:textId="77777777" w:rsidR="00000F4F" w:rsidRDefault="00000F4F" w:rsidP="00000F4F"/>
    <w:p w14:paraId="072FCA29" w14:textId="77777777" w:rsidR="00000F4F" w:rsidRDefault="00000F4F" w:rsidP="00000F4F">
      <w:r>
        <w:t xml:space="preserve">They keep expanding. They already had a training center, which has been -- was a </w:t>
      </w:r>
      <w:proofErr w:type="gramStart"/>
      <w:r>
        <w:t>really great</w:t>
      </w:r>
      <w:proofErr w:type="gramEnd"/>
      <w:r>
        <w:t xml:space="preserve"> starting point and a lot of different occupations. They had some internal training </w:t>
      </w:r>
      <w:proofErr w:type="gramStart"/>
      <w:r>
        <w:t>for</w:t>
      </w:r>
      <w:proofErr w:type="gramEnd"/>
      <w:r>
        <w:t xml:space="preserve"> but they had a real barrier with recruiting candidates. And so they've had just great opportunity both not only for the development of this program, but also a lot of the connections that the registered apprenticeship has brought through our a lot of our the development of their affirmative action plan that we built with them, a lot of the apprenticeship partners, some of the partnerships through the workforce through the GI Bill, a lot of just different connections that our access team builds. They were excited about that. And they're seeing a lot new, lot more new talent pools. I just forgot to call out that the links here are the program standards for all the programs, which might be helpful to reference. Next slide.</w:t>
      </w:r>
    </w:p>
    <w:p w14:paraId="4F6B4084" w14:textId="77777777" w:rsidR="00000F4F" w:rsidRDefault="00000F4F" w:rsidP="00000F4F"/>
    <w:p w14:paraId="6096D594" w14:textId="77777777" w:rsidR="00000F4F" w:rsidRDefault="00000F4F" w:rsidP="00000F4F">
      <w:r>
        <w:t xml:space="preserve">So just try to do some key lessons. The first one is that really the state agencies can be </w:t>
      </w:r>
      <w:proofErr w:type="gramStart"/>
      <w:r>
        <w:t>really creative</w:t>
      </w:r>
      <w:proofErr w:type="gramEnd"/>
      <w:r>
        <w:t xml:space="preserve"> in launching programs, both in both in their partnership with intermediaries or by themselves. I think the biggest thing is that </w:t>
      </w:r>
      <w:proofErr w:type="gramStart"/>
      <w:r>
        <w:t>all of</w:t>
      </w:r>
      <w:proofErr w:type="gramEnd"/>
      <w:r>
        <w:t xml:space="preserve"> our program development specialists have start with that conversation of what the program itself is wanting to solve. I think the challenge with the state having a priority to accelerate state government apprenticeships or there, it could feel very overwhelming to an HR professional or program manager to, like, think about how </w:t>
      </w:r>
      <w:proofErr w:type="gramStart"/>
      <w:r>
        <w:t>does this apply</w:t>
      </w:r>
      <w:proofErr w:type="gramEnd"/>
      <w:r>
        <w:t xml:space="preserve"> to me.</w:t>
      </w:r>
    </w:p>
    <w:p w14:paraId="158C6F80" w14:textId="77777777" w:rsidR="00000F4F" w:rsidRDefault="00000F4F" w:rsidP="00000F4F"/>
    <w:p w14:paraId="479E4815" w14:textId="77777777" w:rsidR="00000F4F" w:rsidRDefault="00000F4F" w:rsidP="00000F4F">
      <w:proofErr w:type="gramStart"/>
      <w:r>
        <w:t>So</w:t>
      </w:r>
      <w:proofErr w:type="gramEnd"/>
      <w:r>
        <w:t xml:space="preserve"> sort of once we sort of got the point of contact it sort of walking them through, well, what's your goal with your program? And then how can we make this a program that, like the parts and pieces fit together? </w:t>
      </w:r>
      <w:proofErr w:type="gramStart"/>
      <w:r>
        <w:t>So</w:t>
      </w:r>
      <w:proofErr w:type="gramEnd"/>
      <w:r>
        <w:t xml:space="preserve"> the idea of an intermediary isn't usually top of mind for a state government or what new partners can bring, or how related instruction could be supplemented by other partners or might be paid for by a grant. So that's usually what our program development specialists have. The conversations </w:t>
      </w:r>
      <w:proofErr w:type="gramStart"/>
      <w:r>
        <w:t>is</w:t>
      </w:r>
      <w:proofErr w:type="gramEnd"/>
      <w:r>
        <w:t xml:space="preserve"> -- okay. You have these parts and pieces. You might not have these, but let's start with your goal and work backwards. </w:t>
      </w:r>
    </w:p>
    <w:p w14:paraId="1E402B84" w14:textId="77777777" w:rsidR="00000F4F" w:rsidRDefault="00000F4F" w:rsidP="00000F4F"/>
    <w:p w14:paraId="1ED23149" w14:textId="77777777" w:rsidR="00000F4F" w:rsidRDefault="00000F4F" w:rsidP="00000F4F">
      <w:r>
        <w:t xml:space="preserve">The next key lesson is really that bureaucracy of state government and the communications of support. </w:t>
      </w:r>
      <w:proofErr w:type="gramStart"/>
      <w:r>
        <w:t>So</w:t>
      </w:r>
      <w:proofErr w:type="gramEnd"/>
      <w:r>
        <w:t xml:space="preserve"> we had that executive order, which was a huge tool for getting executive buy in. And I don't think we could accelerate as much as we did without it. I think there's then sort of different messaging for the HR audience, different messaging for the managers, and then how to sort of get everybody on board so that they understand what they need to do is sort of a little bit more complex because of the nature of just our bureaucratic structure. And then there may be other entities that either the program contact needs to coordinate with, or that the program development specialist Subcase had in the meeting that had questions about financing HR regs.</w:t>
      </w:r>
    </w:p>
    <w:p w14:paraId="00B97831" w14:textId="77777777" w:rsidR="00000F4F" w:rsidRDefault="00000F4F" w:rsidP="00000F4F"/>
    <w:p w14:paraId="6644ABE4" w14:textId="77777777" w:rsidR="00000F4F" w:rsidRDefault="00000F4F" w:rsidP="00000F4F">
      <w:r>
        <w:t xml:space="preserve">We get the whole kit and caboodle of people that end up at the meetings just to understand how the program can be implemented and ask questions. And I think that's just the nature of a sprawling state agency. And I think the that final lesson is really, again, that conversation around sustainability in some agencies, there's maybe general fund or something that financially they have already got a thought or a system as to how they would see this as a persistent need. They manager or the first person from a program contact might be like, I want to launch an apprenticeship and might not be thinking like from apprentice through journey worker. </w:t>
      </w:r>
    </w:p>
    <w:p w14:paraId="73833D97" w14:textId="77777777" w:rsidR="00000F4F" w:rsidRDefault="00000F4F" w:rsidP="00000F4F"/>
    <w:p w14:paraId="0CDEC783" w14:textId="77777777" w:rsidR="00000F4F" w:rsidRDefault="00000F4F" w:rsidP="00000F4F">
      <w:r>
        <w:t xml:space="preserve">And then is it just this year that you might have grant funding and then the program would go away? </w:t>
      </w:r>
      <w:proofErr w:type="gramStart"/>
      <w:r>
        <w:t>So</w:t>
      </w:r>
      <w:proofErr w:type="gramEnd"/>
      <w:r>
        <w:t xml:space="preserve"> I think and then is there any HR expectations? It's not necessarily on us as the state agency to a state apprenticeship office to solve. But we do have some experience, even from the private sector, on sort of asking some key questions for them to consider </w:t>
      </w:r>
      <w:proofErr w:type="gramStart"/>
      <w:r>
        <w:t>to help</w:t>
      </w:r>
      <w:proofErr w:type="gramEnd"/>
      <w:r>
        <w:t xml:space="preserve"> create more sustainable, high quality programs so that their programs are more likely to be successful and the apprentice is going to have a sustainable job. And expectation for completion. I think that's my last slide.</w:t>
      </w:r>
    </w:p>
    <w:p w14:paraId="5998B798" w14:textId="77777777" w:rsidR="00000F4F" w:rsidRDefault="00000F4F" w:rsidP="00000F4F"/>
    <w:p w14:paraId="52C8153D" w14:textId="77777777" w:rsidR="00000F4F" w:rsidRDefault="00000F4F" w:rsidP="00000F4F">
      <w:r>
        <w:t xml:space="preserve">Amy Young:  Thank so -- thanks, Denise. Those lessons learned were </w:t>
      </w:r>
      <w:proofErr w:type="gramStart"/>
      <w:r>
        <w:t>really helpful</w:t>
      </w:r>
      <w:proofErr w:type="gramEnd"/>
      <w:r>
        <w:t xml:space="preserve">. </w:t>
      </w:r>
      <w:proofErr w:type="gramStart"/>
      <w:r>
        <w:t>And also</w:t>
      </w:r>
      <w:proofErr w:type="gramEnd"/>
      <w:r>
        <w:t xml:space="preserve"> thank you for sharing. The three different program examples. It's </w:t>
      </w:r>
      <w:proofErr w:type="gramStart"/>
      <w:r>
        <w:t>really nice</w:t>
      </w:r>
      <w:proofErr w:type="gramEnd"/>
      <w:r>
        <w:t xml:space="preserve"> to see really understand what the programs look like. Wanted to ask you two things. One, someone put asked a question. If the apprentices in these programs are union, I think you said yes, but I just wanted to make sure we covered answered that question.</w:t>
      </w:r>
    </w:p>
    <w:p w14:paraId="60E3A8E3" w14:textId="77777777" w:rsidR="00000F4F" w:rsidRDefault="00000F4F" w:rsidP="00000F4F"/>
    <w:p w14:paraId="18D3039B" w14:textId="77777777" w:rsidR="00000F4F" w:rsidRDefault="00000F4F" w:rsidP="00000F4F">
      <w:r>
        <w:t xml:space="preserve">Denise Miller:  It depends on the classification and the agency position in Colorado. </w:t>
      </w:r>
      <w:proofErr w:type="gramStart"/>
      <w:r>
        <w:t>So</w:t>
      </w:r>
      <w:proofErr w:type="gramEnd"/>
      <w:r>
        <w:t xml:space="preserve"> some of our positions are not subject to union oversight and some are. And so, it just depends as we're working with the different agencies and to understand </w:t>
      </w:r>
      <w:proofErr w:type="gramStart"/>
      <w:r>
        <w:t>whether or not</w:t>
      </w:r>
      <w:proofErr w:type="gramEnd"/>
      <w:r>
        <w:t xml:space="preserve"> they're subject to COWINS in the collective bargaining agreement, and that's how we would then design which program standards to use and whether or not we include COWINS in the conversation. COWINS is our union. Sorry.</w:t>
      </w:r>
    </w:p>
    <w:p w14:paraId="723DFD70" w14:textId="77777777" w:rsidR="00000F4F" w:rsidRDefault="00000F4F" w:rsidP="00000F4F"/>
    <w:p w14:paraId="4F30B15D" w14:textId="77777777" w:rsidR="00000F4F" w:rsidRDefault="00000F4F" w:rsidP="00000F4F">
      <w:r>
        <w:t>Amy Young:  Yeah. Thank you. Sorry, you cut out for a minute. But thank you. That was. That was helpful. I'm glad. Glad that I raised that. I also we're kind of talking about getting into the program models a topic someone put in when we first asked for input at the beginning of the call was defining who the employer is in public sector apprenticeships. And I wondered if you could just talk to that.</w:t>
      </w:r>
    </w:p>
    <w:p w14:paraId="1A112A68" w14:textId="77777777" w:rsidR="00000F4F" w:rsidRDefault="00000F4F" w:rsidP="00000F4F"/>
    <w:p w14:paraId="1F94A7A8" w14:textId="77777777" w:rsidR="00000F4F" w:rsidRDefault="00000F4F" w:rsidP="00000F4F">
      <w:r>
        <w:t xml:space="preserve">Denise Miller:  Yeah. </w:t>
      </w:r>
      <w:proofErr w:type="gramStart"/>
      <w:r>
        <w:t>So</w:t>
      </w:r>
      <w:proofErr w:type="gramEnd"/>
      <w:r>
        <w:t xml:space="preserve"> for us, it depends on how the program is designed. Again, so in most cases it is the state agency. There have been, I believe, one example, one or two examples where we've had the state agency serve as a sponsor for a multiemployer program. For it's a -- I -- for lack of a better word, it's affiliate. </w:t>
      </w:r>
      <w:proofErr w:type="gramStart"/>
      <w:r>
        <w:t>So</w:t>
      </w:r>
      <w:proofErr w:type="gramEnd"/>
      <w:r>
        <w:t xml:space="preserve"> one example would be we had our employment and training on division, which is under Department of Labor. Serve as the sponsor so that their local workforce centers would sign on as partner employers. </w:t>
      </w:r>
      <w:proofErr w:type="gramStart"/>
      <w:r>
        <w:t>So</w:t>
      </w:r>
      <w:proofErr w:type="gramEnd"/>
      <w:r>
        <w:t xml:space="preserve"> it would be easier for the workforce centers to participate and create a state structure for workforce development specialists. </w:t>
      </w:r>
      <w:proofErr w:type="gramStart"/>
      <w:r>
        <w:t>So</w:t>
      </w:r>
      <w:proofErr w:type="gramEnd"/>
      <w:r>
        <w:t xml:space="preserve"> it's a state agency involvement, but not as the employer, as a third party sponsor.</w:t>
      </w:r>
    </w:p>
    <w:p w14:paraId="24F0A3A3" w14:textId="77777777" w:rsidR="00000F4F" w:rsidRDefault="00000F4F" w:rsidP="00000F4F"/>
    <w:p w14:paraId="3EC26242" w14:textId="77777777" w:rsidR="00000F4F" w:rsidRDefault="00000F4F" w:rsidP="00000F4F">
      <w:r>
        <w:t xml:space="preserve">Amy Young:  Okay. Thank you. That's great to hear different models and different approaches. So great presentations. Can -- we'll continue the discussion now. And I think Grace will just take down the slides for a minute. We'll pull those back up. So please continue to put any questions and comments that come to mind in the chat. We still have some time for questions, but I'm going to ask Mary and Denise a few things just to dig into some topics a little more deeply. </w:t>
      </w:r>
    </w:p>
    <w:p w14:paraId="424040BD" w14:textId="77777777" w:rsidR="00000F4F" w:rsidRDefault="00000F4F" w:rsidP="00000F4F"/>
    <w:p w14:paraId="3600666E" w14:textId="77777777" w:rsidR="00000F4F" w:rsidRDefault="00000F4F" w:rsidP="00000F4F">
      <w:r>
        <w:t xml:space="preserve">So, Denise, I want to send the first question to you. A question, a topic someone put on early in the call was how do you start the conversation? </w:t>
      </w:r>
      <w:proofErr w:type="gramStart"/>
      <w:r>
        <w:t>So</w:t>
      </w:r>
      <w:proofErr w:type="gramEnd"/>
      <w:r>
        <w:t xml:space="preserve"> for those on the call that really want to start promoting public sector apprenticeships and get that started what are your suggestions about how to make the case? You know, kind of what are the selling points?</w:t>
      </w:r>
    </w:p>
    <w:p w14:paraId="486666A6" w14:textId="77777777" w:rsidR="00000F4F" w:rsidRDefault="00000F4F" w:rsidP="00000F4F"/>
    <w:p w14:paraId="1B7CBC3C" w14:textId="77777777" w:rsidR="00000F4F" w:rsidRDefault="00000F4F" w:rsidP="00000F4F">
      <w:r>
        <w:t xml:space="preserve">Denise Miller:  Yeah, I think for us it's quite </w:t>
      </w:r>
      <w:proofErr w:type="gramStart"/>
      <w:r>
        <w:t>similar to</w:t>
      </w:r>
      <w:proofErr w:type="gramEnd"/>
      <w:r>
        <w:t xml:space="preserve"> almost every other conversation we have with an employer. We have a sort of standardized, what we call like an intake process for any sponsor. And it starts with sort of understanding the customer need and whether registered apprenticeship is the right fit for you is sort of how we walk through the experience. And sort of it allows for us to get a better sense of, is this really a program that's better suited for maybe an internship or something else, or is it a good fit to do registered apprenticeship? </w:t>
      </w:r>
    </w:p>
    <w:p w14:paraId="1B4DF9AE" w14:textId="77777777" w:rsidR="00000F4F" w:rsidRDefault="00000F4F" w:rsidP="00000F4F"/>
    <w:p w14:paraId="19703E50" w14:textId="77777777" w:rsidR="00000F4F" w:rsidRDefault="00000F4F" w:rsidP="00000F4F">
      <w:r>
        <w:t xml:space="preserve">And then once we sort of get into that level of detail, we're like, okay, now we understand it's an apprenticeship occupation. Then we go to sort of the next level of detail, and then we keep moving down the line into the levels of Wonkiness. Who else might need to be in the conversation sort of goes down in granularity. </w:t>
      </w:r>
      <w:proofErr w:type="gramStart"/>
      <w:r>
        <w:t>So</w:t>
      </w:r>
      <w:proofErr w:type="gramEnd"/>
      <w:r>
        <w:t xml:space="preserve"> for us, it's a pretty standardized process. State government adds a few extra questions to the process that we know based on our work with CSG. But the process is parallel to what we would do in the private sector.</w:t>
      </w:r>
    </w:p>
    <w:p w14:paraId="02133C16" w14:textId="77777777" w:rsidR="00000F4F" w:rsidRDefault="00000F4F" w:rsidP="00000F4F"/>
    <w:p w14:paraId="36F4D43C" w14:textId="77777777" w:rsidR="00000F4F" w:rsidRDefault="00000F4F" w:rsidP="00000F4F">
      <w:r>
        <w:t>Amy Young:  Okay, great. Thank you. Let's get into funding because we just want to just put that in the chat. But, Mary, I want to ask you first you know, funding how do you find resources to support? Apprenticeship is something that comes up, I think, in everyone's work who's on this call. So can you share any, like, ideas or strategies you've seen about how to find and leverage Average funding to support public sector apprenticeships.</w:t>
      </w:r>
    </w:p>
    <w:p w14:paraId="697EDD22" w14:textId="77777777" w:rsidR="00000F4F" w:rsidRDefault="00000F4F" w:rsidP="00000F4F"/>
    <w:p w14:paraId="42F6624E" w14:textId="77777777" w:rsidR="00000F4F" w:rsidRDefault="00000F4F" w:rsidP="00000F4F">
      <w:r>
        <w:t xml:space="preserve">Mary </w:t>
      </w:r>
      <w:proofErr w:type="spellStart"/>
      <w:r>
        <w:t>Wurtz</w:t>
      </w:r>
      <w:proofErr w:type="spellEnd"/>
      <w:r>
        <w:t xml:space="preserve">:  Yeah, I think that my answer is not necessarily unique to public sector, but just in general when it comes to public sector and other industries more broadly, the states that are able to most effectively breed funding sources are the ones that are most successful. And I'm going to pick on Idaho again, for example. </w:t>
      </w:r>
      <w:proofErr w:type="gramStart"/>
      <w:r>
        <w:t>So</w:t>
      </w:r>
      <w:proofErr w:type="gramEnd"/>
      <w:r>
        <w:t xml:space="preserve"> in the state of Idaho, I sit on the statewide apprenticeship funding committee. And they bring together stakeholders monthly who represent all the different grants that are available in the state. They bring in VR, they bring in WIOA, et cetera, to do to cross-reference different referrals for different funding sources. And public sector employers are included as part of that. </w:t>
      </w:r>
    </w:p>
    <w:p w14:paraId="012614F8" w14:textId="77777777" w:rsidR="00000F4F" w:rsidRDefault="00000F4F" w:rsidP="00000F4F"/>
    <w:p w14:paraId="2CFF1E46" w14:textId="77777777" w:rsidR="00000F4F" w:rsidRDefault="00000F4F" w:rsidP="00000F4F">
      <w:proofErr w:type="gramStart"/>
      <w:r>
        <w:t>So</w:t>
      </w:r>
      <w:proofErr w:type="gramEnd"/>
      <w:r>
        <w:t xml:space="preserve"> with an initiative that CSG has in the state of Idaho, right now, we're offering a $1,000 per low income rural apprentice that's hired by a public sector employer. That's thanks to some funding we have from an education group. </w:t>
      </w:r>
      <w:proofErr w:type="gramStart"/>
      <w:r>
        <w:t>So</w:t>
      </w:r>
      <w:proofErr w:type="gramEnd"/>
      <w:r>
        <w:t xml:space="preserve"> shout out to them. But we are currently funding a few different apprentices and some rural </w:t>
      </w:r>
      <w:proofErr w:type="gramStart"/>
      <w:r>
        <w:t>public school</w:t>
      </w:r>
      <w:proofErr w:type="gramEnd"/>
      <w:r>
        <w:t xml:space="preserve"> districts, for example. And those folks are also getting funding from ERA, the educator Registered apprenticeship intermediary through RTI international. Some of them are getting co enrolled in WIOA, et cetera. And again, I think I would answer that question by just saying don't underestimate how little folks, even folks in workforce and other agencies know about this wide scope of resources. I saw the question in the chat was the executive order did that come along with funding?  the answer to that is no, Denise, right?</w:t>
      </w:r>
    </w:p>
    <w:p w14:paraId="52393567" w14:textId="77777777" w:rsidR="00000F4F" w:rsidRDefault="00000F4F" w:rsidP="00000F4F"/>
    <w:p w14:paraId="77C28AD1" w14:textId="77777777" w:rsidR="00000F4F" w:rsidRDefault="00000F4F" w:rsidP="00000F4F">
      <w:r>
        <w:t>Amy Young:  Yeah, I was going to turn to Denise.</w:t>
      </w:r>
    </w:p>
    <w:p w14:paraId="7D5466B6" w14:textId="77777777" w:rsidR="00000F4F" w:rsidRDefault="00000F4F" w:rsidP="00000F4F"/>
    <w:p w14:paraId="29F55ED0" w14:textId="77777777" w:rsidR="00000F4F" w:rsidRDefault="00000F4F" w:rsidP="00000F4F">
      <w:r>
        <w:t>Denise Miller:  Supplemental funding after the fact for apprentices, but [</w:t>
      </w:r>
      <w:proofErr w:type="spellStart"/>
      <w:r>
        <w:t>ph</w:t>
      </w:r>
      <w:proofErr w:type="spellEnd"/>
      <w:r>
        <w:t>] --</w:t>
      </w:r>
    </w:p>
    <w:p w14:paraId="45430D6E" w14:textId="77777777" w:rsidR="00000F4F" w:rsidRDefault="00000F4F" w:rsidP="00000F4F"/>
    <w:p w14:paraId="386713D2" w14:textId="77777777" w:rsidR="00000F4F" w:rsidRDefault="00000F4F" w:rsidP="00000F4F">
      <w:r>
        <w:t>Amy Young:  Yeah. Go ahead.</w:t>
      </w:r>
    </w:p>
    <w:p w14:paraId="6570377A" w14:textId="77777777" w:rsidR="00000F4F" w:rsidRDefault="00000F4F" w:rsidP="00000F4F"/>
    <w:p w14:paraId="1D0D3B82" w14:textId="77777777" w:rsidR="00000F4F" w:rsidRDefault="00000F4F" w:rsidP="00000F4F">
      <w:r>
        <w:t xml:space="preserve">Denise Miller:  There was a supplemental funding. 1500 per apprentice that got issued to DPA after the fact under </w:t>
      </w:r>
      <w:proofErr w:type="gramStart"/>
      <w:r>
        <w:t>a different skills</w:t>
      </w:r>
      <w:proofErr w:type="gramEnd"/>
      <w:r>
        <w:t xml:space="preserve"> based and apprenticeship hiring initiative. </w:t>
      </w:r>
      <w:proofErr w:type="gramStart"/>
      <w:r>
        <w:t>So</w:t>
      </w:r>
      <w:proofErr w:type="gramEnd"/>
      <w:r>
        <w:t xml:space="preserve"> there was that. But we we've done </w:t>
      </w:r>
      <w:proofErr w:type="spellStart"/>
      <w:r>
        <w:t>RedOne</w:t>
      </w:r>
      <w:proofErr w:type="spellEnd"/>
      <w:r>
        <w:t xml:space="preserve"> [</w:t>
      </w:r>
      <w:proofErr w:type="spellStart"/>
      <w:r>
        <w:t>ph</w:t>
      </w:r>
      <w:proofErr w:type="spellEnd"/>
      <w:r>
        <w:t xml:space="preserve">]. We've done a lot of work with the Workforce Center to educate on VOA, and we had our different grants, like our federal grants to also sort of try to do sort of that customized funding approach. But I would say it's not necessarily it sounds like as organized as Idaho in terms of this like package strategy. </w:t>
      </w:r>
      <w:proofErr w:type="gramStart"/>
      <w:r>
        <w:t>So</w:t>
      </w:r>
      <w:proofErr w:type="gramEnd"/>
      <w:r>
        <w:t xml:space="preserve"> I'd love to learn more about that. Yeah.</w:t>
      </w:r>
    </w:p>
    <w:p w14:paraId="1FB0AB31" w14:textId="77777777" w:rsidR="00000F4F" w:rsidRDefault="00000F4F" w:rsidP="00000F4F"/>
    <w:p w14:paraId="57A43CC8" w14:textId="77777777" w:rsidR="00000F4F" w:rsidRDefault="00000F4F" w:rsidP="00000F4F">
      <w:r>
        <w:t xml:space="preserve">Mary </w:t>
      </w:r>
      <w:proofErr w:type="spellStart"/>
      <w:r>
        <w:t>Wurtz</w:t>
      </w:r>
      <w:proofErr w:type="spellEnd"/>
      <w:r>
        <w:t xml:space="preserve">:  And I think that this is a situation too, where starting with your HR folks </w:t>
      </w:r>
      <w:proofErr w:type="gramStart"/>
      <w:r>
        <w:t>early on in the</w:t>
      </w:r>
      <w:proofErr w:type="gramEnd"/>
      <w:r>
        <w:t xml:space="preserve"> process is critical because those folks in your state, HR division who focus on legislative you know, relations and things like that can also potentially help you find some other sources of funding as well. If you're if your legislature is so inclined.</w:t>
      </w:r>
    </w:p>
    <w:p w14:paraId="52BCB785" w14:textId="77777777" w:rsidR="00000F4F" w:rsidRDefault="00000F4F" w:rsidP="00000F4F"/>
    <w:p w14:paraId="2CD9549D" w14:textId="77777777" w:rsidR="00000F4F" w:rsidRDefault="00000F4F" w:rsidP="00000F4F">
      <w:r>
        <w:t xml:space="preserve">Amy Young:  Great. </w:t>
      </w:r>
      <w:proofErr w:type="gramStart"/>
      <w:r>
        <w:t>Definitely don't</w:t>
      </w:r>
      <w:proofErr w:type="gramEnd"/>
      <w:r>
        <w:t xml:space="preserve"> want to run out of time to talk about a developing progressive wage scales in public sector apprenticeships. So, Mary, I'll turn to you first to see what thoughts you have approaches. And Denise, if any of you had anything to add from your experience, that would be great.</w:t>
      </w:r>
    </w:p>
    <w:p w14:paraId="288FE912" w14:textId="77777777" w:rsidR="00000F4F" w:rsidRDefault="00000F4F" w:rsidP="00000F4F"/>
    <w:p w14:paraId="33ED2FCE" w14:textId="77777777" w:rsidR="00000F4F" w:rsidRDefault="00000F4F" w:rsidP="00000F4F">
      <w:r>
        <w:t xml:space="preserve">Mary </w:t>
      </w:r>
      <w:proofErr w:type="spellStart"/>
      <w:r>
        <w:t>Wurtz</w:t>
      </w:r>
      <w:proofErr w:type="spellEnd"/>
      <w:r>
        <w:t xml:space="preserve">:  Yeah, I can speak to this very broadly. And I'm referring directly to page 28 of the Public Sector Apprenticeship Toolkit. Fun fact if you want to follow along, we get into this a bit and your mileage will vary depending on what the specific rules are in your states, but some general strategies that we recommend. First, if you have an apprenticeship program and the term is going to be longer than one year looking at what options you have within the annual performance evaluation process in your state. Does that annual performance evaluation come along with the consideration for a pay increase within the classification that the apprentice is in?  </w:t>
      </w:r>
    </w:p>
    <w:p w14:paraId="2D4FCAA1" w14:textId="77777777" w:rsidR="00000F4F" w:rsidRDefault="00000F4F" w:rsidP="00000F4F"/>
    <w:p w14:paraId="691D3F54" w14:textId="77777777" w:rsidR="00000F4F" w:rsidRDefault="00000F4F" w:rsidP="00000F4F">
      <w:r>
        <w:t>And considering if somebody has met all their competencies for that first stage of the program increasing wages that way. Some states, you may have something along the lines of a new hire probationary period and the option to increase wages at the end of a probationary period. That was an option. The state of Colorado, I think it was called a new hire in range salary movement or something. I think I got that. You know, so your state may have something similar that allows for you to bump up the wages even a little bit after a probationary period ends. You could consider reclassifying an apprentice program. And again, depending on your system, that may be possible or not really an option depending on what goes into that and who needs to be at the table.</w:t>
      </w:r>
    </w:p>
    <w:p w14:paraId="2213663D" w14:textId="77777777" w:rsidR="00000F4F" w:rsidRDefault="00000F4F" w:rsidP="00000F4F"/>
    <w:p w14:paraId="5D45FB24" w14:textId="77777777" w:rsidR="00000F4F" w:rsidRDefault="00000F4F" w:rsidP="00000F4F">
      <w:r>
        <w:t xml:space="preserve">But those are a few big picture strategies. In Colorado, we found that there is a mechanism in their rules called a competency based in range salary movement, where somebody could qualify. You had to apply it to them, I think, when you hired them. But to say if they meet these competencies in this amount of time, they are eligible for a pay increase. So that's what I mean when I say go read into the rules and see what's written in there. You know, I see that. I think the question came in specifically about in some cases wages are determined by the legislature. </w:t>
      </w:r>
    </w:p>
    <w:p w14:paraId="60C06AC5" w14:textId="77777777" w:rsidR="00000F4F" w:rsidRDefault="00000F4F" w:rsidP="00000F4F"/>
    <w:p w14:paraId="50CCE779" w14:textId="77777777" w:rsidR="00000F4F" w:rsidRDefault="00000F4F" w:rsidP="00000F4F">
      <w:r>
        <w:t>And are there waivers in some cases, I will say there's a few states that have opted to just not classify apprentices at all or to exempt apprentices from civil service, and that's usually kept to certain occupations. Illinois exempts apprentices and sanitary district apprenticeship programs from classified civil service. For Iowa, they exempt some apprentices at public universities. Massachusetts exempts some apprentice linemen in select municipalities from civil service law. It's all in the toolkit. But you know, in terms of waivers, just hiring them without classifying them could potentially be an option.</w:t>
      </w:r>
    </w:p>
    <w:p w14:paraId="5FD8F9FA" w14:textId="77777777" w:rsidR="00000F4F" w:rsidRDefault="00000F4F" w:rsidP="00000F4F"/>
    <w:p w14:paraId="21FAD0AD" w14:textId="77777777" w:rsidR="00000F4F" w:rsidRDefault="00000F4F" w:rsidP="00000F4F">
      <w:r>
        <w:t xml:space="preserve">Amy Young:  Great. Denise, anything you wanted to </w:t>
      </w:r>
      <w:proofErr w:type="gramStart"/>
      <w:r>
        <w:t>add?</w:t>
      </w:r>
      <w:proofErr w:type="gramEnd"/>
      <w:r>
        <w:t xml:space="preserve"> Mary </w:t>
      </w:r>
      <w:proofErr w:type="gramStart"/>
      <w:r>
        <w:t>pretty well</w:t>
      </w:r>
      <w:proofErr w:type="gramEnd"/>
      <w:r>
        <w:t xml:space="preserve"> covered it. Thanks, Mary. That was that was </w:t>
      </w:r>
      <w:proofErr w:type="gramStart"/>
      <w:r>
        <w:t>really helpful</w:t>
      </w:r>
      <w:proofErr w:type="gramEnd"/>
      <w:r>
        <w:t xml:space="preserve">. We have time for one last question. </w:t>
      </w:r>
      <w:proofErr w:type="gramStart"/>
      <w:r>
        <w:t>So</w:t>
      </w:r>
      <w:proofErr w:type="gramEnd"/>
      <w:r>
        <w:t xml:space="preserve"> I'm going to each ask each of you kind of What's one piece of advice or lessons learned that you have for folks on the call that are working to start or expand registered apprenticeship programs in the public sector in their states?</w:t>
      </w:r>
    </w:p>
    <w:p w14:paraId="2E24430F" w14:textId="77777777" w:rsidR="00000F4F" w:rsidRDefault="00000F4F" w:rsidP="00000F4F"/>
    <w:p w14:paraId="402D517E" w14:textId="77777777" w:rsidR="00000F4F" w:rsidRDefault="00000F4F" w:rsidP="00000F4F">
      <w:r>
        <w:t xml:space="preserve">Denise Miller:  I would say that it's an ongoing area of expertise. </w:t>
      </w:r>
      <w:proofErr w:type="gramStart"/>
      <w:r>
        <w:t>So</w:t>
      </w:r>
      <w:proofErr w:type="gramEnd"/>
      <w:r>
        <w:t xml:space="preserve"> we've had a clear point of contact in our agency that then works with a clear point of contact in DPA, and we have some sort of other select folks in the state. </w:t>
      </w:r>
      <w:proofErr w:type="gramStart"/>
      <w:r>
        <w:t>So</w:t>
      </w:r>
      <w:proofErr w:type="gramEnd"/>
      <w:r>
        <w:t xml:space="preserve"> I would say this didn't end after our work with CSG or the Attorney General's office. It's not just me that's involved. And whenever </w:t>
      </w:r>
      <w:proofErr w:type="gramStart"/>
      <w:r>
        <w:t>these sort of things</w:t>
      </w:r>
      <w:proofErr w:type="gramEnd"/>
      <w:r>
        <w:t xml:space="preserve"> come up, we're able to dive just a layer deeper, a layer deeper. </w:t>
      </w:r>
      <w:proofErr w:type="gramStart"/>
      <w:r>
        <w:t>So</w:t>
      </w:r>
      <w:proofErr w:type="gramEnd"/>
      <w:r>
        <w:t xml:space="preserve"> if there's one staff member that's sort of passionate about it, I would say it's helpful to sort of latch into that passion and cultivate it, and then they can foster the relationships, dive a little deeper, read the toolkit and help those customers.</w:t>
      </w:r>
    </w:p>
    <w:p w14:paraId="259C2DB6" w14:textId="77777777" w:rsidR="00000F4F" w:rsidRDefault="00000F4F" w:rsidP="00000F4F"/>
    <w:p w14:paraId="739257E9" w14:textId="77777777" w:rsidR="00000F4F" w:rsidRDefault="00000F4F" w:rsidP="00000F4F">
      <w:r>
        <w:t>Amy Young:  Great. Thank you.</w:t>
      </w:r>
    </w:p>
    <w:p w14:paraId="504379B5" w14:textId="77777777" w:rsidR="00000F4F" w:rsidRDefault="00000F4F" w:rsidP="00000F4F"/>
    <w:p w14:paraId="47A0FC88" w14:textId="77777777" w:rsidR="00000F4F" w:rsidRDefault="00000F4F" w:rsidP="00000F4F">
      <w:r>
        <w:t xml:space="preserve">Mary </w:t>
      </w:r>
      <w:proofErr w:type="spellStart"/>
      <w:r>
        <w:t>Wurtz</w:t>
      </w:r>
      <w:proofErr w:type="spellEnd"/>
      <w:r>
        <w:t xml:space="preserve">:   I'd say my advice is pretty </w:t>
      </w:r>
      <w:proofErr w:type="gramStart"/>
      <w:r>
        <w:t>similar to</w:t>
      </w:r>
      <w:proofErr w:type="gramEnd"/>
      <w:r>
        <w:t xml:space="preserve"> Denise, but like I said earlier, it's about finding those champions. And it's about finding folks not just who are super excited about apprenticeship, but folks who are able to bridge the gap between we all in apprenticeship speak one language. HR speaks a different language. And then if there's a collective bargaining unit, that's a whole different set of terms and vocabulary. </w:t>
      </w:r>
      <w:proofErr w:type="gramStart"/>
      <w:r>
        <w:t>So</w:t>
      </w:r>
      <w:proofErr w:type="gramEnd"/>
      <w:r>
        <w:t xml:space="preserve"> finding folks who can champion these programs early on, but also who are skilled in that cross-agency collaboration. </w:t>
      </w:r>
    </w:p>
    <w:p w14:paraId="0604B6D7" w14:textId="77777777" w:rsidR="00000F4F" w:rsidRDefault="00000F4F" w:rsidP="00000F4F"/>
    <w:p w14:paraId="7DE709E1" w14:textId="77777777" w:rsidR="00000F4F" w:rsidRDefault="00000F4F" w:rsidP="00000F4F">
      <w:r>
        <w:t xml:space="preserve">And in general, if you're having trouble getting buy-in from your leadership, from governor's office, leadership, etc. I would encourage you to pitch this as a real model for cross-agency collaboration. I was part of a lot of super fun Friday afternoon phone calls with Denise's team, the great folks over at Colorado DPA. And you know, they were in the weeds, like we said you know, really digging into it. But I think that that partnership is something that can be emulated across the country in all different states and pitching it that way, that beyond apprenticeship, this can just be a </w:t>
      </w:r>
      <w:proofErr w:type="gramStart"/>
      <w:r>
        <w:t>really good</w:t>
      </w:r>
      <w:proofErr w:type="gramEnd"/>
      <w:r>
        <w:t xml:space="preserve"> model for how agencies can work better together and collaborate with each other across disciplines. You know, that's how I would pitch it.</w:t>
      </w:r>
    </w:p>
    <w:p w14:paraId="2372EA49" w14:textId="77777777" w:rsidR="00000F4F" w:rsidRDefault="00000F4F" w:rsidP="00000F4F"/>
    <w:p w14:paraId="0A92BB94" w14:textId="77777777" w:rsidR="00000F4F" w:rsidRDefault="00000F4F" w:rsidP="00000F4F">
      <w:r>
        <w:t xml:space="preserve">Amy Young:  Thank you, Mary. Those were Mary and Denise. Great. Excellent. Last words of advice. I believe Grace, you're going to bring back up the slides for us. We have just about before we wrap up today. First wanted to ask everyone to share something you learned about today. </w:t>
      </w:r>
      <w:proofErr w:type="gramStart"/>
      <w:r>
        <w:t>So</w:t>
      </w:r>
      <w:proofErr w:type="gramEnd"/>
      <w:r>
        <w:t xml:space="preserve"> what's one thing that was new that you heard?  or perhaps what's one strategy that you heard that is useful for your efforts. Please share in the chat box. We'd love to hear something that struck out to you. That was helpful. </w:t>
      </w:r>
    </w:p>
    <w:p w14:paraId="3A32D410" w14:textId="77777777" w:rsidR="00000F4F" w:rsidRDefault="00000F4F" w:rsidP="00000F4F"/>
    <w:p w14:paraId="4AFE4599" w14:textId="77777777" w:rsidR="00000F4F" w:rsidRDefault="00000F4F" w:rsidP="00000F4F">
      <w:r>
        <w:t xml:space="preserve">I mean, one thing that I -- </w:t>
      </w:r>
      <w:proofErr w:type="spellStart"/>
      <w:r>
        <w:t>I</w:t>
      </w:r>
      <w:proofErr w:type="spellEnd"/>
      <w:r>
        <w:t xml:space="preserve"> really liked hearing about was from Denise, about the apprenticeship specialist registered apprenticeship program and how that was really a transfer transformative activity to start using an apprenticeship for their own apprenticeship specialists. </w:t>
      </w:r>
      <w:proofErr w:type="gramStart"/>
      <w:r>
        <w:t>So</w:t>
      </w:r>
      <w:proofErr w:type="gramEnd"/>
      <w:r>
        <w:t xml:space="preserve"> I thought that was neat, among other -- </w:t>
      </w:r>
      <w:proofErr w:type="spellStart"/>
      <w:r>
        <w:t>other</w:t>
      </w:r>
      <w:proofErr w:type="spellEnd"/>
      <w:r>
        <w:t xml:space="preserve"> things that we learned and heard today. </w:t>
      </w:r>
    </w:p>
    <w:p w14:paraId="17C0EBFB" w14:textId="77777777" w:rsidR="00000F4F" w:rsidRDefault="00000F4F" w:rsidP="00000F4F"/>
    <w:p w14:paraId="5F29B727" w14:textId="77777777" w:rsidR="00000F4F" w:rsidRDefault="00000F4F" w:rsidP="00000F4F">
      <w:proofErr w:type="gramStart"/>
      <w:r>
        <w:t>So</w:t>
      </w:r>
      <w:proofErr w:type="gramEnd"/>
      <w:r>
        <w:t xml:space="preserve"> if you have something you would share, please, please put that in the chat. Also, someone sort of echoing about using apprenticeship to grow the state workforce, I think is a great message for today. Feel free to keep sharing. We're going to run through just a couple of last </w:t>
      </w:r>
      <w:proofErr w:type="gramStart"/>
      <w:r>
        <w:t>thing</w:t>
      </w:r>
      <w:proofErr w:type="gramEnd"/>
      <w:r>
        <w:t>. The next slide has a list of potential resources that can be helpful for you. Grace is going to share the links in the chat as we go through.</w:t>
      </w:r>
    </w:p>
    <w:p w14:paraId="5E642B22" w14:textId="77777777" w:rsidR="00000F4F" w:rsidRDefault="00000F4F" w:rsidP="00000F4F"/>
    <w:p w14:paraId="43D79AA2" w14:textId="77777777" w:rsidR="00000F4F" w:rsidRDefault="00000F4F" w:rsidP="00000F4F">
      <w:r>
        <w:t xml:space="preserve">The first one is a resource page and on the apprenticeship community of practice. </w:t>
      </w:r>
      <w:proofErr w:type="gramStart"/>
      <w:r>
        <w:t>So</w:t>
      </w:r>
      <w:proofErr w:type="gramEnd"/>
      <w:r>
        <w:t xml:space="preserve"> it has a collection of all sorts of resources and program examples. So that would be helpful. The public sector apprenticeship toolkit that Mary has talked about is a great resource. We've linked to </w:t>
      </w:r>
      <w:proofErr w:type="gramStart"/>
      <w:r>
        <w:t>both of the Colorado</w:t>
      </w:r>
      <w:proofErr w:type="gramEnd"/>
      <w:r>
        <w:t xml:space="preserve"> executive orders, if you'd like to explore those more and read those executive orders. And lastly, there's a nice brief from the Urban Institute that we think would -- you would find useful as well. If you're having trouble grabbing those links quickly, that is okay. In about a week or so we will post today's recording and the slides. </w:t>
      </w:r>
    </w:p>
    <w:p w14:paraId="4154062E" w14:textId="77777777" w:rsidR="00000F4F" w:rsidRDefault="00000F4F" w:rsidP="00000F4F"/>
    <w:p w14:paraId="4F7DD792" w14:textId="77777777" w:rsidR="00000F4F" w:rsidRDefault="00000F4F" w:rsidP="00000F4F">
      <w:r>
        <w:t xml:space="preserve">You all will get an email with those materials so you can look for that in your inbox in about a week or a week and a half. Another resource is our speakers today as well as </w:t>
      </w:r>
      <w:proofErr w:type="gramStart"/>
      <w:r>
        <w:t>myself</w:t>
      </w:r>
      <w:proofErr w:type="gramEnd"/>
      <w:r>
        <w:t xml:space="preserve">. So, we have Denise and Mary's email addresses here. </w:t>
      </w:r>
      <w:proofErr w:type="gramStart"/>
      <w:r>
        <w:t>So</w:t>
      </w:r>
      <w:proofErr w:type="gramEnd"/>
      <w:r>
        <w:t xml:space="preserve"> feel free to follow up with them on any additional questions. </w:t>
      </w:r>
    </w:p>
    <w:p w14:paraId="29C3D31B" w14:textId="77777777" w:rsidR="00000F4F" w:rsidRDefault="00000F4F" w:rsidP="00000F4F"/>
    <w:p w14:paraId="58868F32" w14:textId="77777777" w:rsidR="00000F4F" w:rsidRDefault="00000F4F" w:rsidP="00000F4F">
      <w:r>
        <w:t xml:space="preserve">As I mentioned, we'll be sharing the slides. You'll be able to get their email addresses as well that way. And then lastly just a reminder that I mentioned that today is </w:t>
      </w:r>
      <w:proofErr w:type="gramStart"/>
      <w:r>
        <w:t>actually the</w:t>
      </w:r>
      <w:proofErr w:type="gramEnd"/>
      <w:r>
        <w:t xml:space="preserve"> third in a series that we're doing of industry focused calls. </w:t>
      </w:r>
      <w:proofErr w:type="gramStart"/>
      <w:r>
        <w:t>So</w:t>
      </w:r>
      <w:proofErr w:type="gramEnd"/>
      <w:r>
        <w:t xml:space="preserve"> each call focuses on explore strategies and unique considerations for starting up registered apprenticeship programs or expanding programs in different industry sectors.</w:t>
      </w:r>
    </w:p>
    <w:p w14:paraId="3D304994" w14:textId="77777777" w:rsidR="00000F4F" w:rsidRDefault="00000F4F" w:rsidP="00000F4F"/>
    <w:p w14:paraId="0083997F" w14:textId="77777777" w:rsidR="00000F4F" w:rsidRDefault="00000F4F" w:rsidP="00000F4F">
      <w:proofErr w:type="gramStart"/>
      <w:r>
        <w:t>So</w:t>
      </w:r>
      <w:proofErr w:type="gramEnd"/>
      <w:r>
        <w:t xml:space="preserve"> the next in our last call in the series will be on September 11th, and that one will look at apprenticeships in healthcare and specifically at mental and behavioral health care occupations. </w:t>
      </w:r>
      <w:proofErr w:type="gramStart"/>
      <w:r>
        <w:t>So</w:t>
      </w:r>
      <w:proofErr w:type="gramEnd"/>
      <w:r>
        <w:t xml:space="preserve"> we have a great set of speakers just as we did today. Grace just shared the link in the chat. </w:t>
      </w:r>
      <w:proofErr w:type="gramStart"/>
      <w:r>
        <w:t>So</w:t>
      </w:r>
      <w:proofErr w:type="gramEnd"/>
      <w:r>
        <w:t xml:space="preserve"> if you're interested in hearing more about that sector, please click on that link and join us on September 11th. Lastly, the last thing we ask of you today is when you all go to exit the zoom room, you are going to get a prompt for a very brief feedback form. We promise it is three short questions and we'll take you one minute or less. </w:t>
      </w:r>
    </w:p>
    <w:p w14:paraId="53A451BC" w14:textId="77777777" w:rsidR="00000F4F" w:rsidRDefault="00000F4F" w:rsidP="00000F4F"/>
    <w:p w14:paraId="61E086C4" w14:textId="77777777" w:rsidR="00000F4F" w:rsidRDefault="00000F4F" w:rsidP="00000F4F">
      <w:r>
        <w:t xml:space="preserve">We'd love to hear your feedback on today's call. And with that, I will just wrap up and say a very sincere thanks to Mary and Denise for taking the time today and sharing your experiences. Very, very helpful and thank you all for joining today for taking an hour out of your very busy days promoting apprenticeship to join us for this discussion. And as I mentioned, you can look for the materials coming in about a week or so. </w:t>
      </w:r>
    </w:p>
    <w:p w14:paraId="7D9F00F7" w14:textId="77777777" w:rsidR="00000F4F" w:rsidRDefault="00000F4F" w:rsidP="00000F4F"/>
    <w:p w14:paraId="3C69B900" w14:textId="57F4F5EC" w:rsidR="00E05899" w:rsidRDefault="00000F4F" w:rsidP="00000F4F">
      <w:proofErr w:type="gramStart"/>
      <w:r>
        <w:t>So</w:t>
      </w:r>
      <w:proofErr w:type="gramEnd"/>
      <w:r>
        <w:t xml:space="preserve"> with that we will close out and I hope everyone has a good rest of the day.</w:t>
      </w:r>
    </w:p>
    <w:p w14:paraId="3EEAF92F" w14:textId="77777777" w:rsidR="00E05899" w:rsidRDefault="00E05899" w:rsidP="00E05899"/>
    <w:p w14:paraId="57666527" w14:textId="77777777" w:rsidR="00E05899" w:rsidRDefault="00E05899" w:rsidP="00E05899">
      <w:r>
        <w:t>(END)</w:t>
      </w:r>
    </w:p>
    <w:p w14:paraId="408BD8B9" w14:textId="5983C829" w:rsidR="003A41AF" w:rsidRDefault="003A41AF" w:rsidP="00E05899"/>
    <w:sectPr w:rsidR="003A41AF">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ACFE2A" w14:textId="77777777" w:rsidR="00421B24" w:rsidRDefault="00421B24">
      <w:r>
        <w:separator/>
      </w:r>
    </w:p>
  </w:endnote>
  <w:endnote w:type="continuationSeparator" w:id="0">
    <w:p w14:paraId="49D1474A" w14:textId="77777777" w:rsidR="00421B24" w:rsidRDefault="00421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1E48C" w14:textId="77777777" w:rsidR="00BA7AC5" w:rsidRDefault="00BA7AC5" w:rsidP="00E42B5B">
    <w:pPr>
      <w:pStyle w:val="Footer"/>
      <w:rPr>
        <w:bCs/>
        <w:sz w:val="16"/>
        <w:szCs w:val="20"/>
      </w:rPr>
    </w:pPr>
  </w:p>
  <w:p w14:paraId="3794F441" w14:textId="59590642" w:rsidR="00044004" w:rsidRDefault="00E42B5B" w:rsidP="00E42B5B">
    <w:pPr>
      <w:pStyle w:val="Footer"/>
      <w:rPr>
        <w:bCs/>
        <w:sz w:val="16"/>
        <w:szCs w:val="20"/>
      </w:rPr>
    </w:pPr>
    <w:r w:rsidRPr="00E42B5B">
      <w:rPr>
        <w:bCs/>
        <w:sz w:val="16"/>
        <w:szCs w:val="20"/>
      </w:rPr>
      <w:t xml:space="preserve">Apprenticeship Professionals Learning Network </w:t>
    </w:r>
  </w:p>
  <w:p w14:paraId="7139EC53" w14:textId="77777777" w:rsidR="00044004" w:rsidRDefault="00044004" w:rsidP="000F3C26">
    <w:pPr>
      <w:pStyle w:val="Footer"/>
      <w:rPr>
        <w:bCs/>
        <w:sz w:val="16"/>
        <w:szCs w:val="20"/>
      </w:rPr>
    </w:pPr>
  </w:p>
  <w:p w14:paraId="6B1CA2D4" w14:textId="4D54F0B9" w:rsidR="008611C3" w:rsidRPr="008611C3" w:rsidRDefault="000F389E" w:rsidP="008611C3">
    <w:pPr>
      <w:pStyle w:val="Footer"/>
      <w:rPr>
        <w:bCs/>
        <w:sz w:val="16"/>
        <w:szCs w:val="20"/>
      </w:rPr>
    </w:pPr>
    <w:r>
      <w:rPr>
        <w:bCs/>
        <w:sz w:val="16"/>
        <w:szCs w:val="20"/>
      </w:rPr>
      <w:t xml:space="preserve">Industry Focus Call – </w:t>
    </w:r>
    <w:r w:rsidR="00000F4F">
      <w:rPr>
        <w:bCs/>
        <w:sz w:val="16"/>
        <w:szCs w:val="20"/>
      </w:rPr>
      <w:t>Public</w:t>
    </w:r>
    <w:r w:rsidR="008611C3" w:rsidRPr="008611C3">
      <w:rPr>
        <w:bCs/>
        <w:sz w:val="16"/>
        <w:szCs w:val="20"/>
      </w:rPr>
      <w:t xml:space="preserve"> Sector</w:t>
    </w:r>
  </w:p>
  <w:p w14:paraId="028C532E" w14:textId="5BFFA1A2" w:rsidR="008243BC" w:rsidRDefault="008611C3" w:rsidP="008611C3">
    <w:pPr>
      <w:pStyle w:val="Footer"/>
      <w:rPr>
        <w:bCs/>
        <w:sz w:val="16"/>
        <w:szCs w:val="20"/>
      </w:rPr>
    </w:pPr>
    <w:r w:rsidRPr="008611C3">
      <w:rPr>
        <w:bCs/>
        <w:sz w:val="16"/>
        <w:szCs w:val="20"/>
      </w:rPr>
      <w:t xml:space="preserve">Wednesday, </w:t>
    </w:r>
    <w:r w:rsidR="00000F4F">
      <w:rPr>
        <w:bCs/>
        <w:sz w:val="16"/>
        <w:szCs w:val="20"/>
      </w:rPr>
      <w:t>August 14</w:t>
    </w:r>
    <w:r w:rsidRPr="008611C3">
      <w:rPr>
        <w:bCs/>
        <w:sz w:val="16"/>
        <w:szCs w:val="20"/>
      </w:rPr>
      <w:t xml:space="preserve">, </w:t>
    </w:r>
    <w:proofErr w:type="gramStart"/>
    <w:r w:rsidRPr="008611C3">
      <w:rPr>
        <w:bCs/>
        <w:sz w:val="16"/>
        <w:szCs w:val="20"/>
      </w:rPr>
      <w:t>2024</w:t>
    </w:r>
    <w:proofErr w:type="gramEnd"/>
    <w:r w:rsidR="003D1580">
      <w:rPr>
        <w:sz w:val="16"/>
        <w:szCs w:val="20"/>
      </w:rPr>
      <w:tab/>
    </w:r>
    <w:r w:rsidR="003D1580">
      <w:rPr>
        <w:sz w:val="16"/>
        <w:szCs w:val="20"/>
      </w:rPr>
      <w:tab/>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4C1C0" w14:textId="77777777" w:rsidR="00421B24" w:rsidRDefault="00421B24">
      <w:r>
        <w:separator/>
      </w:r>
    </w:p>
  </w:footnote>
  <w:footnote w:type="continuationSeparator" w:id="0">
    <w:p w14:paraId="5FC1D881" w14:textId="77777777" w:rsidR="00421B24" w:rsidRDefault="00421B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0F4F"/>
    <w:rsid w:val="00003344"/>
    <w:rsid w:val="00003F23"/>
    <w:rsid w:val="00026743"/>
    <w:rsid w:val="0004260B"/>
    <w:rsid w:val="00044004"/>
    <w:rsid w:val="000733BF"/>
    <w:rsid w:val="00080D87"/>
    <w:rsid w:val="000828FA"/>
    <w:rsid w:val="000B6CE2"/>
    <w:rsid w:val="000C21AC"/>
    <w:rsid w:val="000D30C4"/>
    <w:rsid w:val="000F159B"/>
    <w:rsid w:val="000F389E"/>
    <w:rsid w:val="000F3C26"/>
    <w:rsid w:val="000F4B78"/>
    <w:rsid w:val="00101407"/>
    <w:rsid w:val="00103BE3"/>
    <w:rsid w:val="00132F09"/>
    <w:rsid w:val="00141AFB"/>
    <w:rsid w:val="001422BA"/>
    <w:rsid w:val="00143B14"/>
    <w:rsid w:val="00161E57"/>
    <w:rsid w:val="00175310"/>
    <w:rsid w:val="00175476"/>
    <w:rsid w:val="00180ED3"/>
    <w:rsid w:val="001A1F46"/>
    <w:rsid w:val="001B02A7"/>
    <w:rsid w:val="001B0D45"/>
    <w:rsid w:val="001B268C"/>
    <w:rsid w:val="001C44F6"/>
    <w:rsid w:val="001C65C3"/>
    <w:rsid w:val="00201302"/>
    <w:rsid w:val="00213733"/>
    <w:rsid w:val="0022378C"/>
    <w:rsid w:val="00242B4A"/>
    <w:rsid w:val="002479FF"/>
    <w:rsid w:val="0025082A"/>
    <w:rsid w:val="00253D3C"/>
    <w:rsid w:val="002621EC"/>
    <w:rsid w:val="002621FC"/>
    <w:rsid w:val="00270D20"/>
    <w:rsid w:val="00287A9A"/>
    <w:rsid w:val="00291E4E"/>
    <w:rsid w:val="00293F9B"/>
    <w:rsid w:val="002A4209"/>
    <w:rsid w:val="002A595C"/>
    <w:rsid w:val="002C05BC"/>
    <w:rsid w:val="002E3FA2"/>
    <w:rsid w:val="002E5FF3"/>
    <w:rsid w:val="002F171B"/>
    <w:rsid w:val="002F6131"/>
    <w:rsid w:val="00330871"/>
    <w:rsid w:val="003373D7"/>
    <w:rsid w:val="00341B22"/>
    <w:rsid w:val="00346431"/>
    <w:rsid w:val="003534AA"/>
    <w:rsid w:val="003736A0"/>
    <w:rsid w:val="0038324C"/>
    <w:rsid w:val="003A41AF"/>
    <w:rsid w:val="003A5A9A"/>
    <w:rsid w:val="003A74F4"/>
    <w:rsid w:val="003B2813"/>
    <w:rsid w:val="003C7CEE"/>
    <w:rsid w:val="003D1580"/>
    <w:rsid w:val="003D6F65"/>
    <w:rsid w:val="004107CB"/>
    <w:rsid w:val="00421B24"/>
    <w:rsid w:val="00436174"/>
    <w:rsid w:val="00457E58"/>
    <w:rsid w:val="00471A4B"/>
    <w:rsid w:val="004879D7"/>
    <w:rsid w:val="004A2E8B"/>
    <w:rsid w:val="004C57D3"/>
    <w:rsid w:val="004D34ED"/>
    <w:rsid w:val="004E2304"/>
    <w:rsid w:val="004E34FA"/>
    <w:rsid w:val="0050311D"/>
    <w:rsid w:val="00504C1D"/>
    <w:rsid w:val="00507F1A"/>
    <w:rsid w:val="005226A7"/>
    <w:rsid w:val="00527F35"/>
    <w:rsid w:val="00532CBD"/>
    <w:rsid w:val="00535362"/>
    <w:rsid w:val="00537A56"/>
    <w:rsid w:val="00537EE1"/>
    <w:rsid w:val="00550B7D"/>
    <w:rsid w:val="005607FC"/>
    <w:rsid w:val="00571B1B"/>
    <w:rsid w:val="005728A2"/>
    <w:rsid w:val="00574AFE"/>
    <w:rsid w:val="00583829"/>
    <w:rsid w:val="00594196"/>
    <w:rsid w:val="005A3B38"/>
    <w:rsid w:val="005A5979"/>
    <w:rsid w:val="005B171F"/>
    <w:rsid w:val="005B4997"/>
    <w:rsid w:val="005D3009"/>
    <w:rsid w:val="005E00A9"/>
    <w:rsid w:val="0060093E"/>
    <w:rsid w:val="006040B5"/>
    <w:rsid w:val="00611EBB"/>
    <w:rsid w:val="0061236C"/>
    <w:rsid w:val="006303B1"/>
    <w:rsid w:val="006414C6"/>
    <w:rsid w:val="00647B70"/>
    <w:rsid w:val="00647CA1"/>
    <w:rsid w:val="00677061"/>
    <w:rsid w:val="006A5949"/>
    <w:rsid w:val="006A69C6"/>
    <w:rsid w:val="006A7602"/>
    <w:rsid w:val="006B074B"/>
    <w:rsid w:val="006B4BDD"/>
    <w:rsid w:val="006C5E57"/>
    <w:rsid w:val="006D7BB8"/>
    <w:rsid w:val="00712E81"/>
    <w:rsid w:val="00716A2E"/>
    <w:rsid w:val="007173D8"/>
    <w:rsid w:val="007216BA"/>
    <w:rsid w:val="0072233A"/>
    <w:rsid w:val="00744BDD"/>
    <w:rsid w:val="00764401"/>
    <w:rsid w:val="00767D94"/>
    <w:rsid w:val="00772D18"/>
    <w:rsid w:val="00784ACF"/>
    <w:rsid w:val="007A695A"/>
    <w:rsid w:val="007B7294"/>
    <w:rsid w:val="008243BC"/>
    <w:rsid w:val="0084792B"/>
    <w:rsid w:val="008611C3"/>
    <w:rsid w:val="00862EB4"/>
    <w:rsid w:val="00863DCD"/>
    <w:rsid w:val="00874869"/>
    <w:rsid w:val="00875F1D"/>
    <w:rsid w:val="008865EA"/>
    <w:rsid w:val="008C225F"/>
    <w:rsid w:val="008F7530"/>
    <w:rsid w:val="00912730"/>
    <w:rsid w:val="00926627"/>
    <w:rsid w:val="00936932"/>
    <w:rsid w:val="00940489"/>
    <w:rsid w:val="00952CCF"/>
    <w:rsid w:val="00965C6D"/>
    <w:rsid w:val="00977F4C"/>
    <w:rsid w:val="009829CA"/>
    <w:rsid w:val="0098476E"/>
    <w:rsid w:val="009C2CDA"/>
    <w:rsid w:val="009D3B40"/>
    <w:rsid w:val="009D4179"/>
    <w:rsid w:val="00A06807"/>
    <w:rsid w:val="00A106A6"/>
    <w:rsid w:val="00A10AFB"/>
    <w:rsid w:val="00A206B9"/>
    <w:rsid w:val="00A20896"/>
    <w:rsid w:val="00A22FBE"/>
    <w:rsid w:val="00A320C9"/>
    <w:rsid w:val="00A41BE5"/>
    <w:rsid w:val="00A425F3"/>
    <w:rsid w:val="00A42C79"/>
    <w:rsid w:val="00A57E0C"/>
    <w:rsid w:val="00A65135"/>
    <w:rsid w:val="00A9206F"/>
    <w:rsid w:val="00AB5E51"/>
    <w:rsid w:val="00AC03B6"/>
    <w:rsid w:val="00AD249B"/>
    <w:rsid w:val="00AF0EB2"/>
    <w:rsid w:val="00AF6B1E"/>
    <w:rsid w:val="00B10C17"/>
    <w:rsid w:val="00B21E2F"/>
    <w:rsid w:val="00B309F5"/>
    <w:rsid w:val="00B50569"/>
    <w:rsid w:val="00B54129"/>
    <w:rsid w:val="00B57BFE"/>
    <w:rsid w:val="00B84943"/>
    <w:rsid w:val="00B8647C"/>
    <w:rsid w:val="00BA7AC5"/>
    <w:rsid w:val="00BC7D5B"/>
    <w:rsid w:val="00BC7DA9"/>
    <w:rsid w:val="00BE0937"/>
    <w:rsid w:val="00C02640"/>
    <w:rsid w:val="00C13A04"/>
    <w:rsid w:val="00C5074C"/>
    <w:rsid w:val="00C519F6"/>
    <w:rsid w:val="00C540F0"/>
    <w:rsid w:val="00C545BF"/>
    <w:rsid w:val="00C60098"/>
    <w:rsid w:val="00C66C02"/>
    <w:rsid w:val="00C83872"/>
    <w:rsid w:val="00C83D6F"/>
    <w:rsid w:val="00C92577"/>
    <w:rsid w:val="00C9487D"/>
    <w:rsid w:val="00CF65B2"/>
    <w:rsid w:val="00D009D4"/>
    <w:rsid w:val="00D15FEB"/>
    <w:rsid w:val="00D262AC"/>
    <w:rsid w:val="00D333E6"/>
    <w:rsid w:val="00D352BD"/>
    <w:rsid w:val="00D35BDE"/>
    <w:rsid w:val="00D36AED"/>
    <w:rsid w:val="00D459AF"/>
    <w:rsid w:val="00D66BEC"/>
    <w:rsid w:val="00D67F4C"/>
    <w:rsid w:val="00D7423E"/>
    <w:rsid w:val="00D87051"/>
    <w:rsid w:val="00D9474D"/>
    <w:rsid w:val="00DA76D5"/>
    <w:rsid w:val="00DB5B75"/>
    <w:rsid w:val="00DC793F"/>
    <w:rsid w:val="00DD0707"/>
    <w:rsid w:val="00DD61F4"/>
    <w:rsid w:val="00DD6601"/>
    <w:rsid w:val="00DE5395"/>
    <w:rsid w:val="00E00E97"/>
    <w:rsid w:val="00E04315"/>
    <w:rsid w:val="00E05899"/>
    <w:rsid w:val="00E2238C"/>
    <w:rsid w:val="00E24B0F"/>
    <w:rsid w:val="00E25390"/>
    <w:rsid w:val="00E309DC"/>
    <w:rsid w:val="00E37DE0"/>
    <w:rsid w:val="00E42B5B"/>
    <w:rsid w:val="00E67343"/>
    <w:rsid w:val="00E76C3C"/>
    <w:rsid w:val="00E77A87"/>
    <w:rsid w:val="00E921EB"/>
    <w:rsid w:val="00EA106E"/>
    <w:rsid w:val="00EB14AB"/>
    <w:rsid w:val="00EC2469"/>
    <w:rsid w:val="00ED60DA"/>
    <w:rsid w:val="00F47BF3"/>
    <w:rsid w:val="00F64CA0"/>
    <w:rsid w:val="00F67DC6"/>
    <w:rsid w:val="00F71A6B"/>
    <w:rsid w:val="00F75115"/>
    <w:rsid w:val="00F77E8C"/>
    <w:rsid w:val="00F83175"/>
    <w:rsid w:val="00F842A4"/>
    <w:rsid w:val="00F97B99"/>
    <w:rsid w:val="00FA0CA4"/>
    <w:rsid w:val="00FA3900"/>
    <w:rsid w:val="00FA7B92"/>
    <w:rsid w:val="00FD3984"/>
    <w:rsid w:val="00FE0A63"/>
    <w:rsid w:val="00FE2A53"/>
    <w:rsid w:val="00FE3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0DA"/>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718117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088753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792626933">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03778441">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7850F678F61140A7B9C38138F609CC" ma:contentTypeVersion="36" ma:contentTypeDescription="Create a new document." ma:contentTypeScope="" ma:versionID="5798424ad41e639a845ed46ad7f5b0a3">
  <xsd:schema xmlns:xsd="http://www.w3.org/2001/XMLSchema" xmlns:xs="http://www.w3.org/2001/XMLSchema" xmlns:p="http://schemas.microsoft.com/office/2006/metadata/properties" xmlns:ns2="bdfd28cc-f485-46e8-bcf6-b555ff9859c5" xmlns:ns3="567f88b7-e539-4125-a6bf-9f5c9d0b8eb9" xmlns:ns4="439c66dc-15d7-4201-8599-97a80f9a2d5f" xmlns:ns5="b2c2eef5-6313-4659-a2db-b320ae13d78b" targetNamespace="http://schemas.microsoft.com/office/2006/metadata/properties" ma:root="true" ma:fieldsID="1efd3a664817f906d4e9006e70562046" ns2:_="" ns3:_="" ns4:_="" ns5:_="">
    <xsd:import namespace="bdfd28cc-f485-46e8-bcf6-b555ff9859c5"/>
    <xsd:import namespace="567f88b7-e539-4125-a6bf-9f5c9d0b8eb9"/>
    <xsd:import namespace="439c66dc-15d7-4201-8599-97a80f9a2d5f"/>
    <xsd:import namespace="b2c2eef5-6313-4659-a2db-b320ae13d7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description="" ma:hidden="true" ma:internalName="MediaServiceEventHashCode" ma:readOnly="true">
      <xsd:simpleType>
        <xsd:restriction base="dms:Text"/>
      </xsd:simpleType>
    </xsd:element>
    <xsd:element name="MediaServiceGenerationTime" ma:index="16" nillable="true" ma:displayName="MediaServiceGenerationTime" ma:description=""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description=""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9c66dc-15d7-4201-8599-97a80f9a2d5f"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2eef5-6313-4659-a2db-b320ae13d78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2c2eef5-6313-4659-a2db-b320ae13d78b}" ma:internalName="TaxCatchAll" ma:showField="CatchAllData" ma:web="8d2c1b80-c67e-47aa-932c-0090cde62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c2eef5-6313-4659-a2db-b320ae13d78b" xsi:nil="true"/>
    <lcf76f155ced4ddcb4097134ff3c332f xmlns="439c66dc-15d7-4201-8599-97a80f9a2d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customXml/itemProps2.xml><?xml version="1.0" encoding="utf-8"?>
<ds:datastoreItem xmlns:ds="http://schemas.openxmlformats.org/officeDocument/2006/customXml" ds:itemID="{AF67D939-7363-4973-AB30-A7930025837A}"/>
</file>

<file path=customXml/itemProps3.xml><?xml version="1.0" encoding="utf-8"?>
<ds:datastoreItem xmlns:ds="http://schemas.openxmlformats.org/officeDocument/2006/customXml" ds:itemID="{F302C295-0A23-4296-AE3D-5F266CDD7BF4}"/>
</file>

<file path=customXml/itemProps4.xml><?xml version="1.0" encoding="utf-8"?>
<ds:datastoreItem xmlns:ds="http://schemas.openxmlformats.org/officeDocument/2006/customXml" ds:itemID="{DA5E5327-3536-464E-957D-9025975156F3}"/>
</file>

<file path=docProps/app.xml><?xml version="1.0" encoding="utf-8"?>
<Properties xmlns="http://schemas.openxmlformats.org/officeDocument/2006/extended-properties" xmlns:vt="http://schemas.openxmlformats.org/officeDocument/2006/docPropsVTypes">
  <Template>C:\Users\Owner\AppData\Roaming\Microsoft\Templates\Normal.dotx.dot</Template>
  <TotalTime>1</TotalTime>
  <Pages>16</Pages>
  <Words>7641</Words>
  <Characters>43555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Supporting Apprenticeship Success, 6-20-23</vt:lpstr>
    </vt:vector>
  </TitlesOfParts>
  <Company>Noble Transcription Services</Company>
  <LinksUpToDate>false</LinksUpToDate>
  <CharactersWithSpaces>51094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Focus - Public Sector, 8-14-24</dc:title>
  <dc:creator>Owner</dc:creator>
  <cp:lastModifiedBy>Grace McCall</cp:lastModifiedBy>
  <cp:revision>3</cp:revision>
  <dcterms:created xsi:type="dcterms:W3CDTF">2024-08-19T18:09:00Z</dcterms:created>
  <dcterms:modified xsi:type="dcterms:W3CDTF">2024-08-19T18:34:00Z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0x0101003E7850F678F61140A7B9C38138F609CC</vt:lpwstr>
  </property>
</Properties>
</file>