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sz w:val="28"/>
        </w:rPr>
      </w:pPr>
    </w:p>
    <w:p>
      <w:pPr>
        <w:jc w:val="center"/>
        <w:rPr>
          <w:b/>
          <w:sz w:val="28"/>
        </w:rPr>
      </w:pPr>
      <w:r>
        <w:rPr>
          <w:b/>
          <w:sz w:val="28"/>
        </w:rPr>
        <w:t>Transportation and Logistics Industry-Focused Call for Apprenticeship State Expansion and State Apprenticeship Expansion Grantees</w:t>
      </w:r>
    </w:p>
    <w:p>
      <w:pPr>
        <w:jc w:val="center"/>
        <w:rPr>
          <w:b/>
          <w:sz w:val="28"/>
        </w:rPr>
      </w:pPr>
    </w:p>
    <w:p>
      <w:pPr>
        <w:jc w:val="center"/>
        <w:rPr>
          <w:b/>
          <w:bCs/>
          <w:sz w:val="28"/>
        </w:rPr>
      </w:pPr>
      <w:r>
        <w:rPr>
          <w:b/>
          <w:sz w:val="28"/>
        </w:rPr>
        <w:t>Friday, April 17,</w:t>
      </w:r>
      <w:r>
        <w:rPr>
          <w:b/>
          <w:bCs/>
          <w:sz w:val="28"/>
        </w:rPr>
        <w:t xml:space="preserve"> 2020</w:t>
      </w:r>
    </w:p>
    <w:p>
      <w:pPr>
        <w:jc w:val="center"/>
      </w:pPr>
      <w:bookmarkStart w:id="0" w:name="_GoBack"/>
      <w:bookmarkEnd w:id="0"/>
    </w:p>
    <w:p>
      <w:pPr>
        <w:jc w:val="center"/>
      </w:pPr>
    </w:p>
    <w:p>
      <w:pPr>
        <w:jc w:val="center"/>
      </w:pPr>
    </w:p>
    <w:p>
      <w:pPr>
        <w:jc w:val="center"/>
      </w:pPr>
    </w:p>
    <w:p/>
    <w:p/>
    <w:p/>
    <w:p/>
    <w:p>
      <w:pPr>
        <w:tabs>
          <w:tab w:val="left" w:pos="2920"/>
        </w:tabs>
      </w:pPr>
    </w:p>
    <w:p>
      <w:pPr>
        <w:tabs>
          <w:tab w:val="left" w:pos="2920"/>
        </w:tabs>
      </w:pPr>
    </w:p>
    <w:p>
      <w:pPr>
        <w:tabs>
          <w:tab w:val="left" w:pos="2920"/>
        </w:tabs>
      </w:pPr>
    </w:p>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p>
      <w:r>
        <w:t xml:space="preserve">MODERATOR:  Welcome to the "Transportation and Logistics Industry-Focused Call for Apprenticeship State Expansion and State Apprenticeship Expansion Grantees." This call is moderated by Kristina Herzog, consultant for Maher &amp; Maher.  </w:t>
      </w:r>
    </w:p>
    <w:p/>
    <w:p>
      <w:r>
        <w:t xml:space="preserve">The call provides information about what is driving the transportation and logistics sector's interest in the apprenticeship model, what occupations show great potential for apprenticeship expansion, promising models and partnerships that are working in the sector, and tools and resources to support your work.  </w:t>
      </w:r>
    </w:p>
    <w:p/>
    <w:p>
      <w:r>
        <w:t xml:space="preserve">CHRISTINA HERZOG:  Hello.  And thank you for joining us for the fourth session in a series of industry-focused calls for the Apprenticeship State Expansion grants.  I'm Christina Herzog, apprenticeship expansion technical assistant coach and consultant for Maher &amp; Maher.  I want to welcome you to the fourth of our seven industry-focused peer learning calls.  All sessions are being posted to the apprenticeship website as they become available.  </w:t>
      </w:r>
    </w:p>
    <w:p/>
    <w:p>
      <w:r>
        <w:t xml:space="preserve">We know that expanding apprenticeship into new sectors will allow us to be responsive to the shifting needs of our businesses, particularly in times of social and economic change.  And for those new to working in the transportation industry, or those struggling with a particular issue, tailoring our solutions to a new sector can be daunting.  </w:t>
      </w:r>
    </w:p>
    <w:p/>
    <w:p>
      <w:r>
        <w:t>The transportation sector includes industries providing transportation of passengers and cargo, warehousing and storage for goods, scenic and sightseeing transportation, and support activities related to a number of modes of transportation.</w:t>
      </w:r>
    </w:p>
    <w:p/>
    <w:p>
      <w:r>
        <w:t>The modes of transportation include air, rail, water, road, and pipeline.  And transportation, in fact, includes a broad array of occupations across the transportation, distribution and logistics – or TDL – subsectors.  And the critical importance of this industry has recently been magnified by COVID-19.</w:t>
      </w:r>
    </w:p>
    <w:p/>
    <w:p>
      <w:r>
        <w:t>While other industries are struggling currently, the demand for particular subsectors of TDL workers continues, from truck, train, and bus drivers, to airplane and diesel mechanics; from shipbuilders, electrical technicians and logisticians, to inspectors.  Apprenticeship programs have been training thousands of workers in America's transportation – or TDL – industry.</w:t>
      </w:r>
    </w:p>
    <w:p/>
    <w:p>
      <w:r>
        <w:t xml:space="preserve">Today our speakers will provide us with an overview of the work that they've done in this industry, what's happening with transportation apprenticeships, highlight some key recent shifts, along with talking about some promising models in this sector.  </w:t>
      </w:r>
    </w:p>
    <w:p/>
    <w:p>
      <w:r>
        <w:t xml:space="preserve">Today I am quite pleased to be joined by Barbara Murray, who is the executive director at </w:t>
      </w:r>
      <w:proofErr w:type="spellStart"/>
      <w:r>
        <w:t>TransPORTs</w:t>
      </w:r>
      <w:proofErr w:type="spellEnd"/>
      <w:r>
        <w:t xml:space="preserve">, an industry intermediary for transportation, logistics and distribution apprenticeships, a U.S. Department of Labor partner that has been working to accelerate apprenticeships nationwide.  Prior to her over three years at </w:t>
      </w:r>
      <w:proofErr w:type="spellStart"/>
      <w:r>
        <w:t>TransPORTs</w:t>
      </w:r>
      <w:proofErr w:type="spellEnd"/>
      <w:r>
        <w:t xml:space="preserve">, Ms. Murray was with Tidewater Community College in Virginia as the director of apprenticeship programs for 17 years.  </w:t>
      </w:r>
    </w:p>
    <w:p/>
    <w:p>
      <w:r>
        <w:lastRenderedPageBreak/>
        <w:t xml:space="preserve">We're also joined by Brenda </w:t>
      </w:r>
      <w:proofErr w:type="spellStart"/>
      <w:r>
        <w:t>Demic</w:t>
      </w:r>
      <w:proofErr w:type="spellEnd"/>
      <w:r>
        <w:t xml:space="preserve">, who is the apprenticeship program coordinator for the Kentucky Education and Workforce Development Cabinet, Office of Employer and Apprenticeship Services.  Brenda has been working with the state for about three years, previous to which she has 25 years of experience in industry working with Stanley Black &amp; Decker.  </w:t>
      </w:r>
    </w:p>
    <w:p/>
    <w:p>
      <w:r>
        <w:t>We'll begin with a short presentation by each of our speakers, followed by a facilitated discussion.  Accompanying this recorded session posted to the website will be a list of resources included in the summary.</w:t>
      </w:r>
    </w:p>
    <w:p/>
    <w:p>
      <w:r>
        <w:t xml:space="preserve">With that, I'm going to turn this meeting first to Barbara Murray to begin with a description of </w:t>
      </w:r>
      <w:proofErr w:type="spellStart"/>
      <w:r>
        <w:t>TransPORTs</w:t>
      </w:r>
      <w:proofErr w:type="spellEnd"/>
      <w:r>
        <w:t xml:space="preserve"> work in apprenticeship.  Barbara, can you share with us some of your thoughts on the demand your organization has been working so diligently to help address in the past couple of years, and some of the new trends that you're seeing now?</w:t>
      </w:r>
    </w:p>
    <w:p/>
    <w:p>
      <w:r>
        <w:t>BARBARA MURRAY:  Certainly.  Thank you very much, Christina.  Yeah.  Transportation in itself as an industry sector is kind of a mystery to folks.  I think we – depending on who hears it, sees it, we conjure up thoughts of it is a truck driver, somebody on an airplane?  Where is that?  Who is that?  So the work that we've had and the demand and how do we address that, has at first – at best – been determining and letting people understand what that means.</w:t>
      </w:r>
    </w:p>
    <w:p/>
    <w:p>
      <w:r>
        <w:t xml:space="preserve">Transportation – or TDL, transportation, distribution logistics – brings it almost everything that you do in today's life, and especially today's life, but before even COVID-19.  What the world has seen as far as, how do you get in your car and go to work?  </w:t>
      </w:r>
      <w:proofErr w:type="gramStart"/>
      <w:r>
        <w:t>Traveling, roads.</w:t>
      </w:r>
      <w:proofErr w:type="gramEnd"/>
      <w:r>
        <w:t xml:space="preserve">  What does that mean?  Transportation can be all those pieces from the area of – and how do I pick up something?  How is there a shortage of something?  Supply chain.  I'll talk about that a little bit later into this.  But certainly has never gotten the attention as it has in the last several weeks.</w:t>
      </w:r>
    </w:p>
    <w:p/>
    <w:p>
      <w:r>
        <w:t xml:space="preserve">So in the transportation sector, one of the things we achieve is having folks understand and the importance to understand that, indeed, they do fall under the transportation sector.  All modes of transportation do.  Till recently, we had a new airline group that actually has gotten – working with the occupation and doing the pathways for the mechanics that work up – the airframe and power plant mechanics.  And that is something that really wasn't done through registered apprenticeship in the past, and that is a model that will now fold out to all the others.  </w:t>
      </w:r>
    </w:p>
    <w:p/>
    <w:p>
      <w:r>
        <w:t xml:space="preserve">And certain, yes, we know right now – right now we're at a shortage.  The planes are not flying.  However, there was a major shortage in A&amp;P techs prior to COVID-19 hitting.  And so we do know that this is a need, this is a pathway, this is something that can be done all the way through – even some CTE schools </w:t>
      </w:r>
      <w:proofErr w:type="gramStart"/>
      <w:r>
        <w:t>has</w:t>
      </w:r>
      <w:proofErr w:type="gramEnd"/>
      <w:r>
        <w:t xml:space="preserve"> it.  It has an industry credential; the FAA credential that the one needs to be able to achieve in order to work in it.  So that's just one idea.</w:t>
      </w:r>
    </w:p>
    <w:p/>
    <w:p>
      <w:r>
        <w:t xml:space="preserve">Shipping is huge.  </w:t>
      </w:r>
      <w:proofErr w:type="gramStart"/>
      <w:r>
        <w:t>And when we talk about shipping, those that are working on ports, around ports, with companies that deliver things and how to work that.</w:t>
      </w:r>
      <w:proofErr w:type="gramEnd"/>
      <w:r>
        <w:t xml:space="preserve">  </w:t>
      </w:r>
      <w:proofErr w:type="gramStart"/>
      <w:r>
        <w:t>Many, many, many jobs that go along with that on the ports.</w:t>
      </w:r>
      <w:proofErr w:type="gramEnd"/>
      <w:r>
        <w:t xml:space="preserve">  </w:t>
      </w:r>
    </w:p>
    <w:p/>
    <w:p>
      <w:r>
        <w:t xml:space="preserve">And then </w:t>
      </w:r>
      <w:proofErr w:type="gramStart"/>
      <w:r>
        <w:t>shipyard also fall</w:t>
      </w:r>
      <w:proofErr w:type="gramEnd"/>
      <w:r>
        <w:t xml:space="preserve"> under this because, again, they're building and doing work on – in areas that are alongside the water and they're also working with ships and other operations there.</w:t>
      </w:r>
    </w:p>
    <w:p/>
    <w:p>
      <w:r>
        <w:t>So those different modes are what really opens up, let people see, how did we take care of this demand?  More companies include everything, from those that are working with oil and gas along the water, to those that are shipyard, shipbuilding, to those that are airlines, to those that are doing things like sending.  You're looking at your FedEx and your UPS and those kinds of companies.  All of that falls under our transportation sector.</w:t>
      </w:r>
    </w:p>
    <w:p/>
    <w:p>
      <w:r>
        <w:t xml:space="preserve">What are we going to be seeing in the future and what are we seeing now?  We know, almost like the 9/11 change to the transportation sector.  If some of us think back, I don't think we had TSA that people knew of before that.  </w:t>
      </w:r>
    </w:p>
    <w:p/>
    <w:p>
      <w:r>
        <w:t xml:space="preserve">We do know that we're going to be there and ready to answer the question for a new paradigm, some of the new jobs that will be </w:t>
      </w:r>
      <w:proofErr w:type="gramStart"/>
      <w:r>
        <w:t>created,</w:t>
      </w:r>
      <w:proofErr w:type="gramEnd"/>
      <w:r>
        <w:t xml:space="preserve"> some of the solutions that people that are experts that'll be able to provide this within the supply chain industry.  What does that mean?  How do we get things where they are?  How do we do that better or differently?  What are those new jobs and how do we go about that?</w:t>
      </w:r>
    </w:p>
    <w:p/>
    <w:p>
      <w:r>
        <w:t>Christina, I'll let you go to the next question so I don't take too much of that.</w:t>
      </w:r>
    </w:p>
    <w:p/>
    <w:p>
      <w:r>
        <w:t>MS. HERZOG:  Great.  Thanks so much, Barbara.  I am going to pass it over to Brenda next.  Brenda from Kentucky, can you tell us a little bit about some of the work that you've done?  How your project started with the state and where you are now?</w:t>
      </w:r>
    </w:p>
    <w:p/>
    <w:p>
      <w:r>
        <w:t xml:space="preserve">BRENDA DEMIC:  Well, thank you for having me on today, Christina.  I'm very excited to talk with our peers about transportation and apprenticeship.  </w:t>
      </w:r>
    </w:p>
    <w:p/>
    <w:p>
      <w:r>
        <w:t>It was a project that was voluntold to me for working with this crazy lady about transportation.  They thought</w:t>
      </w:r>
      <w:proofErr w:type="gramStart"/>
      <w:r>
        <w:t>,</w:t>
      </w:r>
      <w:proofErr w:type="gramEnd"/>
      <w:r>
        <w:t xml:space="preserve"> your energy probably connects with her, so how about you work with Barbara on growing some of the transportation sector of the apprenticeship.  So you know</w:t>
      </w:r>
      <w:proofErr w:type="gramStart"/>
      <w:r>
        <w:t>,</w:t>
      </w:r>
      <w:proofErr w:type="gramEnd"/>
      <w:r>
        <w:t xml:space="preserve"> I'm always willing to take on a project.</w:t>
      </w:r>
    </w:p>
    <w:p/>
    <w:p>
      <w:r>
        <w:t xml:space="preserve">So working with </w:t>
      </w:r>
      <w:proofErr w:type="spellStart"/>
      <w:r>
        <w:t>TransPORTs</w:t>
      </w:r>
      <w:proofErr w:type="spellEnd"/>
      <w:r>
        <w:t xml:space="preserve"> we've learned so much and have been able to grow.  When we first started our little group, we had 150 programs with about 1500 apprentices.  We've in a short time, in 15 </w:t>
      </w:r>
      <w:proofErr w:type="gramStart"/>
      <w:r>
        <w:t>months,</w:t>
      </w:r>
      <w:proofErr w:type="gramEnd"/>
      <w:r>
        <w:t xml:space="preserve"> have grown it to 312 programs and almost 5,000 apprenticeship.  So with the help of </w:t>
      </w:r>
      <w:proofErr w:type="spellStart"/>
      <w:r>
        <w:t>TransPORTs</w:t>
      </w:r>
      <w:proofErr w:type="spellEnd"/>
      <w:r>
        <w:t xml:space="preserve">, it's taught us how to teach – how to learn and think outside the box, how to grow programs.  </w:t>
      </w:r>
    </w:p>
    <w:p/>
    <w:p>
      <w:r>
        <w:t xml:space="preserve">So our lowest hanging fruit in Kentucky – </w:t>
      </w:r>
      <w:proofErr w:type="spellStart"/>
      <w:r>
        <w:t>TransPORTs</w:t>
      </w:r>
      <w:proofErr w:type="spellEnd"/>
      <w:r>
        <w:t xml:space="preserve"> I think had a good thought to come to Kentucky because we move product via all major logistics.  We have trucking, we have air, </w:t>
      </w:r>
      <w:proofErr w:type="gramStart"/>
      <w:r>
        <w:t>we</w:t>
      </w:r>
      <w:proofErr w:type="gramEnd"/>
      <w:r>
        <w:t xml:space="preserve"> have water and rail.  </w:t>
      </w:r>
    </w:p>
    <w:p/>
    <w:p>
      <w:r>
        <w:t xml:space="preserve">In addition to that, we're strategically positioned to be a one-day's drive from two-thirds of the United States.  So we are a great hub for moving products.   </w:t>
      </w:r>
    </w:p>
    <w:p/>
    <w:p>
      <w:r>
        <w:t xml:space="preserve">With those advantages, we thought about the automotive industry.  And we have about 1,000 employers alone – and that might be conservative in Kentucky – for working with automotive, </w:t>
      </w:r>
      <w:r>
        <w:lastRenderedPageBreak/>
        <w:t>supplying parts, building cars, building trucks.  Anything that goes on a piece of machinery that moves, we probably make it here in Kentucky.</w:t>
      </w:r>
    </w:p>
    <w:p/>
    <w:p>
      <w:r>
        <w:t xml:space="preserve">From that, we started with auto manufacturers with CNC machining, which got us to thinking outside the box.  Well, these people have more than just machinists.  They have more than just CNC operators.  What about their IT, their cybersecurity, their logistics, customer service?  Just in one auto dealership, just from working with repairing cars, they now have accounting apprentices, IT, repair estimate writers, parts counter personnel, auto body painters.  So we're helping companies think outside the box of what they can use to work on their workforce.  </w:t>
      </w:r>
    </w:p>
    <w:p/>
    <w:p>
      <w:r>
        <w:t xml:space="preserve">Then we started to think about transportation support services.  What else is out there that moves items around?  So that's when we thought about rigging and moving our line maintainers, freight haulers.  We weren't afraid to go after big companies, so we now are working towards getting UPS and Amazon, to name a few.  </w:t>
      </w:r>
    </w:p>
    <w:p/>
    <w:p>
      <w:r>
        <w:t xml:space="preserve">And then </w:t>
      </w:r>
      <w:proofErr w:type="gramStart"/>
      <w:r>
        <w:t>there's things</w:t>
      </w:r>
      <w:proofErr w:type="gramEnd"/>
      <w:r>
        <w:t xml:space="preserve"> like you wouldn't think of.  Who are the people who clean the trees away from the power lines on the side of the highway?  Well, we have those right-of-way companies now.  We have rail companies that make switches for the rails.  We have barges now – companies.  </w:t>
      </w:r>
    </w:p>
    <w:p/>
    <w:p>
      <w:r>
        <w:t>We've also, with the help of Barb and their team, have put on accelerators, which are big groups of – instead of us knocking on 30 doors of employers, now we bring 30 peer employers to a group and talk to them about apprenticeships.</w:t>
      </w:r>
    </w:p>
    <w:p/>
    <w:p>
      <w:r>
        <w:t xml:space="preserve">We partner with workforce boards, chambers of commerce, boards of education.  So Barb and her team have really gotten us to start thinking of "what if" and </w:t>
      </w:r>
      <w:proofErr w:type="gramStart"/>
      <w:r>
        <w:t>not to think of "no" all the time</w:t>
      </w:r>
      <w:proofErr w:type="gramEnd"/>
      <w:r>
        <w:t xml:space="preserve">.  </w:t>
      </w:r>
    </w:p>
    <w:p/>
    <w:p>
      <w:r>
        <w:t xml:space="preserve">So we can stop there for me, if you want.  </w:t>
      </w:r>
    </w:p>
    <w:p/>
    <w:p>
      <w:r>
        <w:t xml:space="preserve">MS. HERZOG:  That's fantastic, Brenda.  Thank you for sharing that.  Yeah.  </w:t>
      </w:r>
    </w:p>
    <w:p/>
    <w:p>
      <w:r>
        <w:t>MS. MURRAY:  That's great.</w:t>
      </w:r>
    </w:p>
    <w:p/>
    <w:p>
      <w:r>
        <w:t xml:space="preserve">MS. HERZOG:  The power of partnerships is huge.  And Barbara, if you wouldn't mind speaking to sort of the power of partnerships you've seen both inside and outside of </w:t>
      </w:r>
      <w:proofErr w:type="gramStart"/>
      <w:r>
        <w:t>Kentucky,</w:t>
      </w:r>
      <w:proofErr w:type="gramEnd"/>
      <w:r>
        <w:t xml:space="preserve"> and sort of what the core make-up of those is.  Brenda spoke a bit about that, but maybe you could elaborate on what you've seen across the country.  </w:t>
      </w:r>
    </w:p>
    <w:p/>
    <w:p>
      <w:r>
        <w:t xml:space="preserve">MS. MURRAY:  Sure.  Yeah.  </w:t>
      </w:r>
      <w:proofErr w:type="gramStart"/>
      <w:r>
        <w:t>Exactly.</w:t>
      </w:r>
      <w:proofErr w:type="gramEnd"/>
      <w:r>
        <w:t xml:space="preserve">  One of the things in partnering is truly to do – to get to know somebody to have the relationships.  They start with either – yeah, this one was – I was actually – I was (</w:t>
      </w:r>
      <w:proofErr w:type="gramStart"/>
      <w:r>
        <w:t>state ?</w:t>
      </w:r>
      <w:proofErr w:type="gramEnd"/>
      <w:r>
        <w:t xml:space="preserve">) and got a phone call from our wonderful director over this, Bill </w:t>
      </w:r>
      <w:proofErr w:type="spellStart"/>
      <w:r>
        <w:t>Krouse</w:t>
      </w:r>
      <w:proofErr w:type="spellEnd"/>
      <w:r>
        <w:t xml:space="preserve">.  </w:t>
      </w:r>
    </w:p>
    <w:p/>
    <w:p>
      <w:r>
        <w:t>And he said</w:t>
      </w:r>
      <w:proofErr w:type="gramStart"/>
      <w:r>
        <w:t>,</w:t>
      </w:r>
      <w:proofErr w:type="gramEnd"/>
      <w:r>
        <w:t xml:space="preserve"> you have to talk to these people.  I need you on the phone now to talk to these Kentucky folks.  That was a couple years ago.  And again, yeah, he saw it.  He saw, let's get you together with Kentucky, with Brenda, you'll figure it out.  </w:t>
      </w:r>
    </w:p>
    <w:p/>
    <w:p>
      <w:r>
        <w:lastRenderedPageBreak/>
        <w:t>Our regional – the person that's our regional director that has transportation, Mr. Garfield Garner, definitely sees it – saw it, supported it, and really wanted us out there working with that.  So that one of the first partnerships we built when we got this contract and saw that, if we worked with them, saw what they had, discussed this overall piece, where could we go next?</w:t>
      </w:r>
    </w:p>
    <w:p/>
    <w:p>
      <w:r>
        <w:t>The commissioner at the time – I was in a neighboring state – and was more than willing to be found I was nearby.  And he said, how about if I drive up and meet you?  And I said</w:t>
      </w:r>
      <w:proofErr w:type="gramStart"/>
      <w:r>
        <w:t>,</w:t>
      </w:r>
      <w:proofErr w:type="gramEnd"/>
      <w:r>
        <w:t xml:space="preserve"> do you really have employers who want to get started now?  And that's literally how we started.  We were not even in Kentucky and I met some of the folks because he was like, let's go; we have to go.</w:t>
      </w:r>
    </w:p>
    <w:p/>
    <w:p>
      <w:r>
        <w:t xml:space="preserve">And that kind of work – that continued work, that discussion, every one of the calls – I'm pretty sure – when we started setting this up, we set these calls up with the employers, with Brenda and I and the team on, so that – and the employer – so that they got to know both sides.  We could hear and see what they needed.  We could give some incentive funding from our end, from the contract.  </w:t>
      </w:r>
    </w:p>
    <w:p/>
    <w:p>
      <w:r>
        <w:t xml:space="preserve">Kentucky had some funds that they could use, whether it </w:t>
      </w:r>
      <w:proofErr w:type="gramStart"/>
      <w:r>
        <w:t>be</w:t>
      </w:r>
      <w:proofErr w:type="gramEnd"/>
      <w:r>
        <w:t xml:space="preserve"> from expansion grants – which was huge.  A big part of partnership and that the DOL OA certainly encourages folks to use is look at those state expansion grants along with these contracts.  We just can't pay for the same things.  So they could help things that they could help do with expansion that fit under there.  We might be helping with the cost for courses or something.  </w:t>
      </w:r>
    </w:p>
    <w:p/>
    <w:p>
      <w:proofErr w:type="gramStart"/>
      <w:r>
        <w:t>And so that worked in tandem together to help companies even – where before they might not have been able to do it.</w:t>
      </w:r>
      <w:proofErr w:type="gramEnd"/>
      <w:r>
        <w:t xml:space="preserve">  And then also in searching for what are the solutions to the problem that you have overall for workforce.  Can apprenticeship meet that problem that you have?  And can the model work?  </w:t>
      </w:r>
    </w:p>
    <w:p/>
    <w:p>
      <w:r>
        <w:t>And certainly this model we did with Kentucky – I've been invited to quite a few other states to do things like that.  So we brought our team along with those.  We're heavily involved with Missouri, working more with Tennessee, heavy with Indiana, heavy with Virginia.  And those areas where the different state directors and the ATRs especially then came in and said, let's work with you.  Here's what we have.  How can you help us with this?</w:t>
      </w:r>
    </w:p>
    <w:p/>
    <w:p>
      <w:proofErr w:type="gramStart"/>
      <w:r>
        <w:t>And that's the point of nobody has to be the star; we're all working on it as partner together.</w:t>
      </w:r>
      <w:proofErr w:type="gramEnd"/>
      <w:r>
        <w:t xml:space="preserve">  Everybody wins.  </w:t>
      </w:r>
      <w:proofErr w:type="gramStart"/>
      <w:r>
        <w:t>Who's the real winners</w:t>
      </w:r>
      <w:proofErr w:type="gramEnd"/>
      <w:r>
        <w:t xml:space="preserve">?  </w:t>
      </w:r>
      <w:proofErr w:type="gramStart"/>
      <w:r>
        <w:t>The employers.</w:t>
      </w:r>
      <w:proofErr w:type="gramEnd"/>
      <w:r>
        <w:t xml:space="preserve">  More so the winners of that are the apprentices who have these fabulous jobs that are staying with the employer.  </w:t>
      </w:r>
    </w:p>
    <w:p/>
    <w:p>
      <w:r>
        <w:t xml:space="preserve">And when you look at all of us in there together as partners and everybody's winning, with nobody's ego being bigger than the others, who's doing this?  All of us taxpayers are paying these funds.  So if we can give this to the right </w:t>
      </w:r>
      <w:proofErr w:type="gramStart"/>
      <w:r>
        <w:t>folks, that makes</w:t>
      </w:r>
      <w:proofErr w:type="gramEnd"/>
      <w:r>
        <w:t xml:space="preserve"> a difference.  </w:t>
      </w:r>
    </w:p>
    <w:p/>
    <w:p>
      <w:r>
        <w:t xml:space="preserve">And as we go back again after what's going on right now with COVID-19, we know there will be a distinct piece of skills and reskills.  Some things will have changed.  Are we there?  Are we ready?  Can we use the structured approach of apprenticeship for that solution?  I'm thinking it's great where we are right now with it.  </w:t>
      </w:r>
    </w:p>
    <w:p/>
    <w:p>
      <w:r>
        <w:t xml:space="preserve">What'll happen with the funds and what's changed in the last three years – even three to five years – but the funding that has been put out there, the teams, the grants, the groups that are together to help with the employers, to help with the occupations and employees, it's going to make a huge difference in how our success comes back.  </w:t>
      </w:r>
    </w:p>
    <w:p/>
    <w:p>
      <w:r>
        <w:t xml:space="preserve">And yeah, I think – but always in remembering we can do more together in the partnering.  I mean, sometimes it comes to, hey, we need this occupation.  And someone else is on the phone, said, oh, I already worked with this other company.  Hey, we don't need to start from zero.  Take a look at this and see how this works to customize this for this one.  </w:t>
      </w:r>
    </w:p>
    <w:p/>
    <w:p>
      <w:proofErr w:type="gramStart"/>
      <w:r>
        <w:t>The time that we can cut out doing super quality work and not redoing the same thing that somebody else is doing.</w:t>
      </w:r>
      <w:proofErr w:type="gramEnd"/>
      <w:r>
        <w:t xml:space="preserve">  And then collectively, many of us have been in here 20-some years each and that type of thing.  The collective experience that we're able to bring, the things that I've seen work with various different big, small, large, different kinds of companies, and that of my colleagues, that's how we're able to actually make such a difference.  </w:t>
      </w:r>
      <w:proofErr w:type="gramStart"/>
      <w:r>
        <w:t>And doing it collectively as a group.</w:t>
      </w:r>
      <w:proofErr w:type="gramEnd"/>
    </w:p>
    <w:p/>
    <w:p>
      <w:r>
        <w:t>MS. HERZOG:  Terrific.  Thank you so much for that, Barbara.</w:t>
      </w:r>
    </w:p>
    <w:p/>
    <w:p>
      <w:r>
        <w:t>Brenda, you had mentioned working with the workforce boards.  I'm wondering about your RTI and education partners.  Could you speak to that just a little bit for the transportation industry?</w:t>
      </w:r>
    </w:p>
    <w:p/>
    <w:p>
      <w:r>
        <w:t>MS. DEMIC:  We are partnered with our community college system.  There are 16 colleges set up across the state.  They have secured a grant that allows them to have 16 apprenticeship coordinators.  So I'm very lucky to have a big addition to our staff of two.  We now have 16 little helpers out there moving the message of apprenticeship out.</w:t>
      </w:r>
    </w:p>
    <w:p/>
    <w:p>
      <w:r>
        <w:t xml:space="preserve">The community colleges have been very instrumental with even our high schools to set up programs in automotive repair, body work, </w:t>
      </w:r>
      <w:proofErr w:type="gramStart"/>
      <w:r>
        <w:t>the</w:t>
      </w:r>
      <w:proofErr w:type="gramEnd"/>
      <w:r>
        <w:t xml:space="preserve"> mechatronics.  And it's been a natural progression, which I'll speak about in a minute, to help us get the training out there that employers desperately need.  So it's been a great partnership with our community college system.</w:t>
      </w:r>
    </w:p>
    <w:p/>
    <w:p>
      <w:r>
        <w:t xml:space="preserve">We're also – Mercedes-Benz has decided to come to Louisville and set up a training facility, actually in northern Kentucky.  </w:t>
      </w:r>
    </w:p>
    <w:p/>
    <w:p>
      <w:r>
        <w:t xml:space="preserve">MS MURRAY:  That's awesome.  </w:t>
      </w:r>
    </w:p>
    <w:p/>
    <w:p>
      <w:r>
        <w:t>MS. DEMIC:  Oh, sorry.  We're just becoming – we're just very nationally known for having a lot of – bringing a lot of skills here to the state.</w:t>
      </w:r>
    </w:p>
    <w:p/>
    <w:p>
      <w:r>
        <w:t xml:space="preserve">MS. HERZOG:  Great.  Thank you.  My next question really just revolves innovations in the transportation sector.  We know across all sectors we're starting to see innovation which requires specific advanced training; occupation skills, training, and credentialing growing.  As a result, are there new occupations or industries that are showing great potential for the apprenticeship model?  We talked a little bit about what we see coming next.  </w:t>
      </w:r>
    </w:p>
    <w:p/>
    <w:p>
      <w:proofErr w:type="gramStart"/>
      <w:r>
        <w:t>And granted that we don't all have a post-COVID-19 crystal ball.</w:t>
      </w:r>
      <w:proofErr w:type="gramEnd"/>
      <w:r>
        <w:t xml:space="preserve">  I'm just wondering</w:t>
      </w:r>
      <w:proofErr w:type="gramStart"/>
      <w:r>
        <w:t>,</w:t>
      </w:r>
      <w:proofErr w:type="gramEnd"/>
      <w:r>
        <w:t xml:space="preserve"> Brenda, could you talk a little bit about any sort of pathways to advanced degrees or new occupations you're seeing?  </w:t>
      </w:r>
    </w:p>
    <w:p/>
    <w:p>
      <w:r>
        <w:t xml:space="preserve">MS. DEMIC:  Some of the things that we're seeing, and innovations – our employers and our RTI providers are all seeing that training has got to start at a younger age.  So middle schools are now working – employers are partnering to have job shadow days.  Our high schools are aligning with employers to have internships, pre-apprenticeships.  </w:t>
      </w:r>
    </w:p>
    <w:p/>
    <w:p>
      <w:r>
        <w:t xml:space="preserve">Kentucky is first in the nation to have the TRACK program, which is Tech-Ready Apprenticeships for Careers in Kentucky.  It's set up as either a pre-apprenticeship if you're not attached to an employer to learn skills that you can apply into a job.  </w:t>
      </w:r>
    </w:p>
    <w:p/>
    <w:p>
      <w:proofErr w:type="gramStart"/>
      <w:r>
        <w:t>Or a youth apprenticeship that employers partner with the high schools to take on these apprentices.</w:t>
      </w:r>
      <w:proofErr w:type="gramEnd"/>
      <w:r>
        <w:t xml:space="preserve">  They go to school three days a week and work two days a week.  Once they graduate on Friday, they become a full-time employee, finishing their apprenticeship with an employer on Monday.</w:t>
      </w:r>
    </w:p>
    <w:p/>
    <w:p>
      <w:proofErr w:type="gramStart"/>
      <w:r>
        <w:t>Getting partnerships with the community colleges for some of the RTI that they hadn't thought about in the past.</w:t>
      </w:r>
      <w:proofErr w:type="gramEnd"/>
      <w:r>
        <w:t xml:space="preserve">  This gets employers who would never have considered getting a class set up for a blueprint reading or a mechatronics to get their employees in who would have been – never have been a student at the community college.  </w:t>
      </w:r>
    </w:p>
    <w:p/>
    <w:p>
      <w:r>
        <w:t xml:space="preserve">So this gets an employee who would have never considered taking any class beyond high school the opportunity to learn something they could directly apply to their job, which we all know has a better outcome than sitting there learning something you'll never think you'll apply somewhere.  So while they're doing that, they're being paid by the employer.  </w:t>
      </w:r>
    </w:p>
    <w:p/>
    <w:p>
      <w:r>
        <w:t xml:space="preserve">This gets dollars to the school that they never would have gotten.  It also increases the educational level of our community.  Apprenticeships are such a win-win for every skill level when it comes into contact with higher education.  Helping the employer's bottom line by getting better, well-rounded employees, and helping the employee gain a credential and earn a family-sustaining wage.  </w:t>
      </w:r>
    </w:p>
    <w:p/>
    <w:p>
      <w:r>
        <w:t xml:space="preserve">So I always – my mantra is it's a win-win for employers and employees.  </w:t>
      </w:r>
    </w:p>
    <w:p/>
    <w:p>
      <w:r>
        <w:t>MS. HERZOG:  Great.  Thank you, Brenda.  And Barbara, you and I were both talking about that as well in a previous conversation.  So would you like to expand on that?</w:t>
      </w:r>
    </w:p>
    <w:p/>
    <w:p>
      <w:r>
        <w:t xml:space="preserve">MS. MURRAY:  Sure.  I would – I'll probably discuss – I'd like to throw three innovations that I'm starting to see now and we'll probably see more of.  And then – I'll throw those out and then kind of discuss why and what that means in some of the bigger TDL industry or in apprenticeship.  </w:t>
      </w:r>
    </w:p>
    <w:p/>
    <w:p>
      <w:r>
        <w:lastRenderedPageBreak/>
        <w:t xml:space="preserve">But AI – artificial intelligence – drones and supply chain.  So what does that mean?  How does that fit into there?  I'll start with the AI, artificial intelligence, how that's being used with – and how our apprentices and how the new world work will need to understand some of this.  How is it different whether I'm in a place that's building equipment in an advanced manufacturing area and the robots and how they're actually to be programmed?  </w:t>
      </w:r>
    </w:p>
    <w:p/>
    <w:p>
      <w:r>
        <w:t xml:space="preserve">And these are apprentices I watched this happen in the areas that – we've got a big company by us that builds chainsaws.  And so I watched that actually happen on place, where these robots are working through and they're actually programmed to know when and how far to stop from you and what's going on around them.  </w:t>
      </w:r>
      <w:proofErr w:type="gramStart"/>
      <w:r>
        <w:t>That whole piece.</w:t>
      </w:r>
      <w:proofErr w:type="gramEnd"/>
      <w:r>
        <w:t xml:space="preserve">  </w:t>
      </w:r>
    </w:p>
    <w:p/>
    <w:p>
      <w:r>
        <w:t xml:space="preserve">Those are apprentices that are learning some of that in some of those mechanics areas and mechatronics areas, that are teaching that, that are making that work go, and go not only smoother, more efficiently, but safer.  And so then if you take that – there's many places you could take that to, with flight, with cars, with automotive, areas that we're going to see more and more of.  </w:t>
      </w:r>
    </w:p>
    <w:p/>
    <w:p>
      <w:r>
        <w:t xml:space="preserve">The newer grants that they've put out recently, they've asked what about AI within the work they're </w:t>
      </w:r>
      <w:proofErr w:type="gramStart"/>
      <w:r>
        <w:t>doing?</w:t>
      </w:r>
      <w:proofErr w:type="gramEnd"/>
      <w:r>
        <w:t xml:space="preserve">  And we know that's happening in health care, it's happening in all the different sectors.  </w:t>
      </w:r>
    </w:p>
    <w:p/>
    <w:p>
      <w:r>
        <w:t xml:space="preserve">And now I'm going to put in drones.  We've heard of that for quite some time, and more and more is being done with that.  </w:t>
      </w:r>
      <w:proofErr w:type="gramStart"/>
      <w:r>
        <w:t>Just a couple quick examples of that again.</w:t>
      </w:r>
      <w:proofErr w:type="gramEnd"/>
      <w:r>
        <w:t xml:space="preserve">  How does that fall in with us?  Well, there's discussion – and I'm not the expert on the FAA license for at what point does one need to have a license, and what license for what, in the world of using drones.  </w:t>
      </w:r>
    </w:p>
    <w:p/>
    <w:p>
      <w:r>
        <w:t xml:space="preserve">I do know, like some of – I'll take a transportation example here.  I do know in the Department of Transportation, one of the things that their apprentices are learning that are working to – in projects, whether that be civil engineers or planners – they're taught – one of the first things is how to use the drones and how to program those.  </w:t>
      </w:r>
    </w:p>
    <w:p/>
    <w:p>
      <w:r>
        <w:t xml:space="preserve">Because it's more efficient now that you can be doing – overseeing a project, whether that's rebuilding a bridge that might be four hours away in </w:t>
      </w:r>
      <w:proofErr w:type="gramStart"/>
      <w:r>
        <w:t>a countryside</w:t>
      </w:r>
      <w:proofErr w:type="gramEnd"/>
      <w:r>
        <w:t xml:space="preserve"> across the state, or a road project.  </w:t>
      </w:r>
    </w:p>
    <w:p/>
    <w:p>
      <w:r>
        <w:t xml:space="preserve">And not spending the time always to have to drive out there, take pictures of it, and see how that project's gone.  But rather, they can actually learn how to control the – as a tool, the drone that's going to gather their data that they need to continue that project.  It doesn't take it over; but it certainly can help with that.  </w:t>
      </w:r>
    </w:p>
    <w:p/>
    <w:p>
      <w:r>
        <w:t>And that's using the drones and using GIS that are – maybe tools in the past, the apprentices and the journeyperson that are working this did not use those in their set of tools that they're going out and checking, how are these road projects?  Or how's this bridge going?  What are we doing – which trees need to be removed?  Whether I'm a power company or (</w:t>
      </w:r>
      <w:proofErr w:type="gramStart"/>
      <w:r>
        <w:t>VDOP  ?)</w:t>
      </w:r>
      <w:proofErr w:type="gramEnd"/>
      <w:r>
        <w:t xml:space="preserve"> – Department of Transportation.  </w:t>
      </w:r>
    </w:p>
    <w:p/>
    <w:p>
      <w:r>
        <w:lastRenderedPageBreak/>
        <w:t xml:space="preserve">And then another would be – that I've seen for quite some time and I see more of it.  In today's world we're definitely seeing it, is supply chain and what in the world that means.  Supply chain.  How do we get the things out there?  </w:t>
      </w:r>
    </w:p>
    <w:p/>
    <w:p>
      <w:r>
        <w:t xml:space="preserve">In the old world before there was the Amazon, it was still – we had to get things from the warehouse.  And how did we move that?  How did we set that up?  What were people taught was further, deeper than using forklifts?  But that was part of it.  And how do you do that planning and how do we do that piece?  </w:t>
      </w:r>
    </w:p>
    <w:p/>
    <w:p>
      <w:r>
        <w:t xml:space="preserve">Now it's largely being done by robots – robot and robotics within these huge, huge, huge warehouses, whether that's a Walmart or a Target or some of the areas, or wherever Amazon's huge pieces are and their actual warehouses are.  And I know in speaking with them some of their challenges have been how many technicians or experts they have in mechatronics, because it's really – what makes that come to your home and how that turns around so quick is really the mechatronics of how now that's actually programmed in to go get your products, put those in the cart, and get those to you.  </w:t>
      </w:r>
    </w:p>
    <w:p/>
    <w:p>
      <w:r>
        <w:t>And so I don't think most people understand all that fits under this bigger sector of transportation.  All of that is an answer that's happening to come through programmed, through structured with apprenticeship in different levels.  And where one comes in and where they can continue to move up through.</w:t>
      </w:r>
    </w:p>
    <w:p/>
    <w:p>
      <w:r>
        <w:t xml:space="preserve">And so those are the things I see that's innovations.  Is it all new?  No, it's not new.  Is it used now and how are we using it?  </w:t>
      </w:r>
      <w:proofErr w:type="gramStart"/>
      <w:r>
        <w:t>Somewhat.</w:t>
      </w:r>
      <w:proofErr w:type="gramEnd"/>
      <w:r>
        <w:t xml:space="preserve">  Is it going to change differently in how we're looking at how we're getting supplies to folks today – literally – and the changes that we have and in the future?  </w:t>
      </w:r>
      <w:proofErr w:type="gramStart"/>
      <w:r>
        <w:t>Certainly.</w:t>
      </w:r>
      <w:proofErr w:type="gramEnd"/>
    </w:p>
    <w:p/>
    <w:p>
      <w:r>
        <w:t xml:space="preserve">When I look at my experience with going on ports and spending time with some of the different large shippers, and shippers and receivers, and how are they doing this, they tell me these stories and show me how this is working and what they're doing now, what they used to do, and then what they see as future going.  So those are the pieces that most people do not see.  </w:t>
      </w:r>
    </w:p>
    <w:p/>
    <w:p>
      <w:r>
        <w:t xml:space="preserve">And I always talk about this mystery of what is transportation?  What do they do in these ports?  What are these modes of transportation?  What does it mean?  How's it going to be affected?  And like I said, I don't know how – all the ways we're going to see this as we come out of this and as the world changes in the way of traveling and transportation and work.  So I'll leave that to you next.  </w:t>
      </w:r>
    </w:p>
    <w:p/>
    <w:p>
      <w:r>
        <w:t xml:space="preserve">MS. HERZOG:  Terrific.  Thanks so much for sharing that, Barbara.  You know, one of the things we haven't talked about yet that just occurred to me is I'd be interested to know, from either of you really, what you've heard from employers around diversifying the talent pipeline.  </w:t>
      </w:r>
    </w:p>
    <w:p/>
    <w:p>
      <w:r>
        <w:t xml:space="preserve">So looking to individuals with barriers to employment, diverse populations, maybe even veterans who already have logistics and transportation experience in the military but aren't certain how those skills translate into civilian jobs.  I'm wondering if you can talk a little bit about the front end of the talent pipeline.  </w:t>
      </w:r>
    </w:p>
    <w:p/>
    <w:p>
      <w:r>
        <w:t>MS. DEMIC:  Well, the beauty of an apprenticeship program is it's really for all skill sets.  It's for all age groups.  Sixteen and above can be an apprenticeship.  You can fit into the program at any part of it.  If you're starting at ground zero, you start here and your apprenticeship moves forward.  You can build it on competencies, time-</w:t>
      </w:r>
      <w:proofErr w:type="gramStart"/>
      <w:r>
        <w:t>based,</w:t>
      </w:r>
      <w:proofErr w:type="gramEnd"/>
      <w:r>
        <w:t xml:space="preserve"> some apprentices have the licensure attached to it.  A veteran coming out of the service can get prior credit for the knowledge he already has.  </w:t>
      </w:r>
    </w:p>
    <w:p/>
    <w:p>
      <w:r>
        <w:t>So that's the beauty of an apprenticeship program.  It is very much tailored to what an employer needs and what an employee can bring to it.</w:t>
      </w:r>
    </w:p>
    <w:p/>
    <w:p>
      <w:r>
        <w:t>And I'll let Barb speak.</w:t>
      </w:r>
    </w:p>
    <w:p/>
    <w:p>
      <w:r>
        <w:t>MS. MURRAY:  Sure.  I'd like to speak specifically on this area to veterans.  Many, many are suited and ready to go in all the different areas of apprenticeship in different sectors.  But I know in the world that we're working in, because of the different military and services that it just is a great place to go using apprenticeship as a place to map over from where they've been, what they've learned, and come on over.</w:t>
      </w:r>
    </w:p>
    <w:p/>
    <w:p>
      <w:r>
        <w:t>Not only do – for example, I'm (</w:t>
      </w:r>
      <w:proofErr w:type="gramStart"/>
      <w:r>
        <w:t>leading ?</w:t>
      </w:r>
      <w:proofErr w:type="gramEnd"/>
      <w:r>
        <w:t xml:space="preserve">) to today's world again in logistics.  The Army is like the king and queen of logistics.  And so folks that have learned that and done that are – a place where, what does that mean?  How can they take that further?  Many companies want not only </w:t>
      </w:r>
      <w:proofErr w:type="gramStart"/>
      <w:r>
        <w:t>veterans,</w:t>
      </w:r>
      <w:proofErr w:type="gramEnd"/>
      <w:r>
        <w:t xml:space="preserve"> they want them because that's a primary of that.  They're just some of the best folks ever.  We're happy to – many of the – most employers out there are looking at a certain percentage minimum that they're going to be – that there will be a veteran in there.  </w:t>
      </w:r>
    </w:p>
    <w:p/>
    <w:p>
      <w:r>
        <w:t xml:space="preserve">And we know their work ethic is superb.  We know that they're going to come to work.  We know they have a good attitude, a healthy look at life.  And they're going to take what they've learned and then how do we cross that over?  I mean, by having the </w:t>
      </w:r>
      <w:proofErr w:type="spellStart"/>
      <w:r>
        <w:t>SkillBridge</w:t>
      </w:r>
      <w:proofErr w:type="spellEnd"/>
      <w:r>
        <w:t xml:space="preserve"> program, that's also such a plus, that apprenticeship has worked with for so long and honors with the funds that they have and that they continue getting.  </w:t>
      </w:r>
    </w:p>
    <w:p/>
    <w:p>
      <w:proofErr w:type="gramStart"/>
      <w:r>
        <w:t>The new veterans program that Department of Labor just recently put out as a pilot program.</w:t>
      </w:r>
      <w:proofErr w:type="gramEnd"/>
      <w:r>
        <w:t xml:space="preserve">  One of them is near where I live in Virginia and I'm thrilled to start working with them to also help expand further and be able to not only get the transitioning military members and their spouses and further things along that program, that they've actually put a couple counselors directly in working with to help them get into apprenticeship.  </w:t>
      </w:r>
    </w:p>
    <w:p/>
    <w:p>
      <w:r>
        <w:t xml:space="preserve">So that's going to help that tremendously.  I know most of the companies I work with, many of them are tied, of course, to any one modes of transportation.  Whether it's protecting our nation, whether it's in ships, or whether it's doing air, to rail, and many of those are asking first, how do I get this population from the veterans or the soon-to-be-transitioning military?  </w:t>
      </w:r>
    </w:p>
    <w:p/>
    <w:p>
      <w:r>
        <w:t xml:space="preserve">And I live in the area where we have the largest military presence in the world, in some of the areas, and in the nation.  So that's – I'm very tuned in to what's going on with our veterans and apprenticeship.  </w:t>
      </w:r>
    </w:p>
    <w:p/>
    <w:p>
      <w:r>
        <w:t>MS. HERZOG:  Thank you, Barbara.  When we think about approaching TDL employers, obviously regardless of what industry we're looking at, we tailor our approach first by asking questions and listening.  We want to know what employer pain points are so that we can successfully adapt our programs to fit their need.</w:t>
      </w:r>
    </w:p>
    <w:p/>
    <w:p>
      <w:r>
        <w:t>I'm curious if you've heard recently consistent reports of pain points that are coming from employers.  Are you hearing themes that you could put a name to?</w:t>
      </w:r>
    </w:p>
    <w:p/>
    <w:p>
      <w:r>
        <w:t>MS. MURRAY:  Did you say themes?</w:t>
      </w:r>
    </w:p>
    <w:p/>
    <w:p>
      <w:r>
        <w:t>MS. HERZOG:  Themes, mm-hmm.</w:t>
      </w:r>
    </w:p>
    <w:p/>
    <w:p>
      <w:r>
        <w:t>MS. MURRAY:  Can you give me an example of what you're asking?  I'm sorry.</w:t>
      </w:r>
    </w:p>
    <w:p/>
    <w:p>
      <w:r>
        <w:t>MS. HERZOG:  I'm sorry.  So one of the biggest themes we always hear is there are challenges around soft skills, right?  We hear that across industries.  I'm wondering if there's anything in particular you're hearing from transportation employers when they talk about their needs around building apprenticeship, around their pipeline of potential employees.</w:t>
      </w:r>
    </w:p>
    <w:p/>
    <w:p>
      <w:r>
        <w:t>MS. MURRAY:  OK.  Well, I'd like to answer that in the means of not just in TDL but an overall what I'm finding.  It falls under the categories of innovations and new trends also.  One of the things I've been building with our team recently and what I'm hearing is they need supervisors, superintendents, managers.  And that's something that apprenticeship was not, I don't think – in the 20 years I've been working with it – that's not one that traditionally people look at.  And they didn't think about apprenticeship as being that.</w:t>
      </w:r>
    </w:p>
    <w:p/>
    <w:p>
      <w:r>
        <w:t xml:space="preserve">And I think as we've changed in the last few years and looked at it when we brought in other sectors – brought in health care, brought in finance, things like that – more so than the different look of what apprenticeship can be used for.  Because it is truly the strategic model, the structured model, of on-the-job learning and the education that goes with that.  </w:t>
      </w:r>
    </w:p>
    <w:p/>
    <w:p>
      <w:r>
        <w:t xml:space="preserve">And so what I'm finding the trend for and what the use for is people are going, but I need a manager.  I was going to discuss that earlier.  I need somebody – I might not need now another auto tech.  You've filled me a way to take this pathway from high school through apprenticeship and I have a high number of skilled auto techs, for example.  </w:t>
      </w:r>
    </w:p>
    <w:p/>
    <w:p>
      <w:r>
        <w:t xml:space="preserve">And this even happened on a ship – a shipping company, actually, recently on a port.  But he said what he wanted to do was in order for them to expand – and they have 22 sites across the nation – in order for them to take more in and do more with – for example, they have a huge number of autos that come across in ships and they work with.  But they have other equipment.  </w:t>
      </w:r>
    </w:p>
    <w:p/>
    <w:p>
      <w:r>
        <w:t xml:space="preserve">They wanted to actually have somebody that had the skills – the technical skills.  But where we sometimes fail is to take that great technical skill person and now tell them they're a supervisor.  And so apprenticeship is a perfect model to take someone into success and will end up being a totally different occupation for them.  So now they become a supervisor or they're going to </w:t>
      </w:r>
      <w:r>
        <w:lastRenderedPageBreak/>
        <w:t xml:space="preserve">become a manager of a department.  They're going to have budgets.  They're going to have human resources now.  </w:t>
      </w:r>
    </w:p>
    <w:p/>
    <w:p>
      <w:proofErr w:type="gramStart"/>
      <w:r>
        <w:t>And so we've seen that happen, seen that model happen in several different employers.</w:t>
      </w:r>
      <w:proofErr w:type="gramEnd"/>
      <w:r>
        <w:t xml:space="preserve">  And that's really something we see growing now in all the different areas and many different companies.  Once we're aware of that, that type of thing, that they can – oh, we need – yes, we've set up managers.  </w:t>
      </w:r>
    </w:p>
    <w:p/>
    <w:p>
      <w:r>
        <w:t xml:space="preserve">I just heard that recently with a health care employer too, saying one of the largest </w:t>
      </w:r>
      <w:proofErr w:type="gramStart"/>
      <w:r>
        <w:t>thing</w:t>
      </w:r>
      <w:proofErr w:type="gramEnd"/>
      <w:r>
        <w:t xml:space="preserve"> I need is supervisors for the floor and supervisors in these areas.  So once I've even met my need for these skills, I need someone that – how do we teach this?</w:t>
      </w:r>
    </w:p>
    <w:p/>
    <w:p>
      <w:r>
        <w:t xml:space="preserve">And another biggie is project management, which is different than managers.  </w:t>
      </w:r>
      <w:proofErr w:type="gramStart"/>
      <w:r>
        <w:t>A very specific set of skills and industry credentials with those.</w:t>
      </w:r>
      <w:proofErr w:type="gramEnd"/>
      <w:r>
        <w:t xml:space="preserve">  And how do we – it's got to take on-the-job learning.  </w:t>
      </w:r>
      <w:proofErr w:type="gramStart"/>
      <w:r>
        <w:t>And on the projects that they do along that way and then they build and earn those credentials.</w:t>
      </w:r>
      <w:proofErr w:type="gramEnd"/>
    </w:p>
    <w:p/>
    <w:p>
      <w:r>
        <w:t xml:space="preserve">So what I'm seeing is that approach from employers.  Once they can really understand the major benefits that apprenticeship gives them for a solution for the workforce, they're open to see it in so many different angles and so many different occupations.  And seeing this type of – you can call it whatever you want, white collar, blue collar, different collar, sounds like people look at it like that.  It's just in looking at what do you need in your workforce.  And the apprenticeship model generally is one of the best ways to fit that.  </w:t>
      </w:r>
    </w:p>
    <w:p/>
    <w:p>
      <w:r>
        <w:t xml:space="preserve">And then also, what we definitely know is 94 percent of people stay that have gone through an apprenticeship program.  They're going to stay there and stay for a long term.  And we know that that's what happens.  And so it's also a good safe place for the company, rather than just going out and seeing and spending a lot of recruiting money to see if they can find somebody with – that fits and their résumé looks like they have a lot of experience.  </w:t>
      </w:r>
    </w:p>
    <w:p/>
    <w:p>
      <w:r>
        <w:t xml:space="preserve">But do they actually have it, and have it within that company, and understand the nature and the culture of that company along with knowing how to do it?  And understanding what the skills are for the people that they're managing.  </w:t>
      </w:r>
      <w:proofErr w:type="gramStart"/>
      <w:r>
        <w:t>And often times, being one of those folks that came through the path themselves.</w:t>
      </w:r>
      <w:proofErr w:type="gramEnd"/>
      <w:r>
        <w:t xml:space="preserve">  </w:t>
      </w:r>
    </w:p>
    <w:p/>
    <w:p>
      <w:r>
        <w:t xml:space="preserve">I have certainly seen that – and I say that very excitedly – with shipyards.  Many, many – most of them that I work with, in the shipyards a lot of them have come through apprenticeship themselves and worked their way up to heads of departments, to vice presidents.  And they're the ones that understand apprenticeship and are certainly promoting it.  </w:t>
      </w:r>
    </w:p>
    <w:p/>
    <w:p>
      <w:r>
        <w:t xml:space="preserve">And so understanding that whole pathway but it would have been nice if when they moved over to management or supervisor, that there was, again, this type of apprenticeship training and education pathway that took them there.  They probably had it.  Probably a little bit rougher and a few links missing on the chain to get there.  And this is actually something that's helped bring what they need so somebody can do expansion.  And also helps with their contracts – winning further contracts (and </w:t>
      </w:r>
      <w:proofErr w:type="gramStart"/>
      <w:r>
        <w:t>all ?</w:t>
      </w:r>
      <w:proofErr w:type="gramEnd"/>
      <w:r>
        <w:t>).</w:t>
      </w:r>
    </w:p>
    <w:p/>
    <w:p>
      <w:r>
        <w:t>MS. HERZOG:  That is actually truly exciting, to be able to see essentially stackable apprenticeships within a singular career pathway model within an organization.  That's fantastic.</w:t>
      </w:r>
    </w:p>
    <w:p/>
    <w:p>
      <w:r>
        <w:t xml:space="preserve">MS. MURRAY:  That's – yep.  That really is.  </w:t>
      </w:r>
      <w:proofErr w:type="gramStart"/>
      <w:r>
        <w:t>It's</w:t>
      </w:r>
      <w:proofErr w:type="gramEnd"/>
      <w:r>
        <w:t xml:space="preserve"> stackable apprenticeships.  I like that.  Because way back when I was saying stackable credentials, but it's actually that.  And it's totally different; they're different occupations.  And we have to acknowledge that.  So it's a different set of people that are mentoring them, a whole different area there.</w:t>
      </w:r>
    </w:p>
    <w:p/>
    <w:p>
      <w:r>
        <w:t xml:space="preserve">MS. HERZOG:  Thank you so much.  </w:t>
      </w:r>
      <w:proofErr w:type="gramStart"/>
      <w:r>
        <w:t>All right.</w:t>
      </w:r>
      <w:proofErr w:type="gramEnd"/>
      <w:r>
        <w:t xml:space="preserve">  So I'm going to pass the next question to Brenda.  And then Barbara, I'll ask you to answer as well.  The next question is really around the lay of the land.  For those states that don't have a lot of existing transportation apprenticeships, how do folks begin to work with what they have now?  Where can they start?  And Brenda, I'm going to start with you because essentially you've been doing that for the last few years.</w:t>
      </w:r>
    </w:p>
    <w:p/>
    <w:p>
      <w:r>
        <w:t xml:space="preserve">MS. DEMIC:  One thing is revisit the programs you've already got registered.  You have a relationship with them.  They already know how the program works.  You can see what – how can we retool what you need?  See what occupations they can add to build their workforce.  Find apprenticeship champions that you have in the industry and let them be the peer leaders to speak the business language that other companies need to hear.  </w:t>
      </w:r>
    </w:p>
    <w:p/>
    <w:p>
      <w:r>
        <w:t xml:space="preserve">When we had a summit in November here in Louisville, one of my – one of the most successful roundtable discussions we had was I had industry leaders there to talk about child care, to talk about mechatronics, to talk about what their five groups were.  I had industry champions there to talk about that.  And that became a very popular landing point for all employers to talk to those people.  </w:t>
      </w:r>
    </w:p>
    <w:p/>
    <w:p>
      <w:r>
        <w:t xml:space="preserve">You already have a pre with your pool of programs; get in there and see what you can do to shake the dust off some of them.  Some of them have probably been sitting there stagnant.  We've always had just a mechatronics program.  Well, did you know about drones?  Did you know about IT?  What about your cybersecurity?  What about your warehouse logistics?  That's one way you can go in there and help them tool up when they're getting ready now to come off of the pandemic.  What is going to take for you to get your company up and moving again?  </w:t>
      </w:r>
    </w:p>
    <w:p/>
    <w:p>
      <w:r>
        <w:t xml:space="preserve">So that's a great program to start with is an apprenticeship.  </w:t>
      </w:r>
    </w:p>
    <w:p/>
    <w:p>
      <w:r>
        <w:t xml:space="preserve">MS. HERZOG:  Excellent.  </w:t>
      </w:r>
      <w:proofErr w:type="gramStart"/>
      <w:r>
        <w:t>And Barbara, your thoughts?</w:t>
      </w:r>
      <w:proofErr w:type="gramEnd"/>
    </w:p>
    <w:p/>
    <w:p>
      <w:r>
        <w:t>MS. MURRAY:  This is sort of the advice that we're taking out.  You want me to answer to that?</w:t>
      </w:r>
    </w:p>
    <w:p/>
    <w:p>
      <w:r>
        <w:t xml:space="preserve">MS. HERZOG:  Sure.  </w:t>
      </w:r>
      <w:proofErr w:type="gramStart"/>
      <w:r>
        <w:t>Absolutely.</w:t>
      </w:r>
      <w:proofErr w:type="gramEnd"/>
      <w:r>
        <w:t xml:space="preserve">  If you do have one last best piece of advice for our audience, what might that be?</w:t>
      </w:r>
    </w:p>
    <w:p/>
    <w:p>
      <w:r>
        <w:t xml:space="preserve">MS. MURRAY:  I would actually say be open.  Yeah, be open about the possibilities.  And we talked about that some.  But to really understand – like I said, sometimes it's revisiting that employer, understanding what they do.  </w:t>
      </w:r>
    </w:p>
    <w:p/>
    <w:p>
      <w:r>
        <w:t xml:space="preserve">So it's going to take a dive going out there.  You'll never do it all by phone.  Go out, do a long visit, do a tour, truly deep dive to understand what they do.  Open up your eyes, your ears, and theirs into what apprenticeship solutions can actually help them with.  </w:t>
      </w:r>
      <w:proofErr w:type="gramStart"/>
      <w:r>
        <w:t>To really look and listen.</w:t>
      </w:r>
      <w:proofErr w:type="gramEnd"/>
      <w:r>
        <w:t xml:space="preserve">  </w:t>
      </w:r>
    </w:p>
    <w:p/>
    <w:p>
      <w:proofErr w:type="gramStart"/>
      <w:r>
        <w:t>To</w:t>
      </w:r>
      <w:proofErr w:type="gramEnd"/>
      <w:r>
        <w:t xml:space="preserve"> really – I've never gone on a tour in the last 15 years, I don't think, with a company that I haven't seen things in a different way or seen things that maybe they didn't consider.  And I'm like, how did – you get down to ask them, how did you get your job?  Where did you – how'd you learn that?  </w:t>
      </w:r>
    </w:p>
    <w:p/>
    <w:p>
      <w:r>
        <w:t>And then I ask the employer, where do you get these people from?  And they're like, a whim and a prayer.  I mean, this huge shipping company was basically that.  He turned around and said</w:t>
      </w:r>
      <w:proofErr w:type="gramStart"/>
      <w:r>
        <w:t>,</w:t>
      </w:r>
      <w:proofErr w:type="gramEnd"/>
      <w:r>
        <w:t xml:space="preserve"> do you have an idea?  Help.  So sometimes they don't see their own problems and they don't see then their solutions.  </w:t>
      </w:r>
    </w:p>
    <w:p/>
    <w:p>
      <w:r>
        <w:t xml:space="preserve">And certainly back to finding your industry champion.  </w:t>
      </w:r>
      <w:proofErr w:type="gramStart"/>
      <w:r>
        <w:t>Finding that employer, that champion.</w:t>
      </w:r>
      <w:proofErr w:type="gramEnd"/>
      <w:r>
        <w:t xml:space="preserve">  If there's anything, </w:t>
      </w:r>
      <w:proofErr w:type="gramStart"/>
      <w:r>
        <w:t>that relationship, that you've got to continue to feed, continue</w:t>
      </w:r>
      <w:proofErr w:type="gramEnd"/>
      <w:r>
        <w:t xml:space="preserve">.  I mean, when I'm looking at things now or we're looking at expanding or bringing in experienced people or where should we go with this and maybe there's a new grant and we want to discuss that, I reach back to people 10, 15 years ago.  Those champions, that relationship, that work.  We've kept them up, they've kept us up.  </w:t>
      </w:r>
    </w:p>
    <w:p/>
    <w:p>
      <w:r>
        <w:t xml:space="preserve">It helps on both ends.  I see the new things that are coming.  What is their need?  I share with them an opportunity that's out here and saying that we can help the up in the latest trends, maybe there's latest funds, finding out what those needs are.  </w:t>
      </w:r>
    </w:p>
    <w:p/>
    <w:p>
      <w:r>
        <w:t xml:space="preserve">But it's really twofold of be open.  Don't say, oh, no, that doesn't fit us; no, you fit in with this.  It was called transportation; you're not that.  For example, it's opening up and understanding what that is, the other opportunities for the workforce.  And then truly getting to know people, setting up those relationships, understanding what they do, so that you can bring more things along the way and you can continue to help them and then they're going to continue to help others.  </w:t>
      </w:r>
    </w:p>
    <w:p/>
    <w:p>
      <w:r>
        <w:t xml:space="preserve">There's nobody that tells that story better than why should I be doing this and how did it help me, than the actual employer that's benefiting from it or/and apprentice.  I've always had an apprentice or always have an employer almost everything where I speak because they'll really tell on their life, their truth.  I'm there to help them </w:t>
      </w:r>
      <w:proofErr w:type="gramStart"/>
      <w:r>
        <w:t>do that</w:t>
      </w:r>
      <w:proofErr w:type="gramEnd"/>
      <w:r>
        <w:t xml:space="preserve">, but they're the ones that actually can tell us that story.  And people want to hear what's really real from them.  </w:t>
      </w:r>
    </w:p>
    <w:p/>
    <w:p>
      <w:r>
        <w:t xml:space="preserve">So anything that we put out there, and the information, we make sure that we let folks know, here's what's really real.  And did they go in and re-apprenticeship into something else and go down further?  Are they now helping the people 10 years later that now they're the mentors?  All of those things are real and they happen through an apprenticeship model.  </w:t>
      </w:r>
    </w:p>
    <w:p/>
    <w:p>
      <w:r>
        <w:t xml:space="preserve">And I think sometimes we forget the people that are the best people to tell us about those are people in it.  And so – and they have to feel comfortable with you.  They have to understand what you've done to help them and their company and other folks down the line.  And so if we're </w:t>
      </w:r>
      <w:r>
        <w:lastRenderedPageBreak/>
        <w:t>always humble and stay there and help them, you'll be able to continue this and keep going deeper wherever that is.</w:t>
      </w:r>
    </w:p>
    <w:p/>
    <w:p>
      <w:r>
        <w:t xml:space="preserve">MS. HERZOG:  Great advice, Barbara.  Thank you.  </w:t>
      </w:r>
      <w:proofErr w:type="gramStart"/>
      <w:r>
        <w:t>And Brenda, for your peers in all the other states working to expand apprenticeship in transportation, any last best piece of advice that you might have for them?</w:t>
      </w:r>
      <w:proofErr w:type="gramEnd"/>
    </w:p>
    <w:p/>
    <w:p>
      <w:r>
        <w:t>MS. DEMIC:  I do but I have one more thing I want to – maybe it'll fit –</w:t>
      </w:r>
    </w:p>
    <w:p/>
    <w:p>
      <w:r>
        <w:t>MS. HERZOG:  Please.  Go right ahead.</w:t>
      </w:r>
    </w:p>
    <w:p/>
    <w:p>
      <w:r>
        <w:t>MS. DEMIC:  – right into the end.  Under where you have the tailored how do – their approach and their pitch when they reach out to employers, one thing I want to say is never let an employer's limited vision keep you from showing them what's possible with an apprenticeship.  Because it'll be one thing that they never think about in a broad sense of what an apprenticeship could do.</w:t>
      </w:r>
    </w:p>
    <w:p/>
    <w:p>
      <w:r>
        <w:t xml:space="preserve">It's not your grandfather's apprenticeship.  People think of them as jobs in dark, dirty, dingy factories.  Grandpa might have started his apprenticeship digging ditches, but today we have bulldozers being navigated by drones or satellites.  And someone has to learn that technology to earn it.  </w:t>
      </w:r>
    </w:p>
    <w:p/>
    <w:p>
      <w:r>
        <w:t xml:space="preserve">Someone's got to map the terrain, work on the equipment, build the bulldozer, design the bulldozer, build the factory, </w:t>
      </w:r>
      <w:proofErr w:type="gramStart"/>
      <w:r>
        <w:t>build</w:t>
      </w:r>
      <w:proofErr w:type="gramEnd"/>
      <w:r>
        <w:t xml:space="preserve"> the roads.  </w:t>
      </w:r>
      <w:proofErr w:type="gramStart"/>
      <w:r>
        <w:t>Butterfly effect.</w:t>
      </w:r>
      <w:proofErr w:type="gramEnd"/>
      <w:r>
        <w:t xml:space="preserve">  With 3,800 </w:t>
      </w:r>
      <w:proofErr w:type="spellStart"/>
      <w:r>
        <w:t>apprenticeable</w:t>
      </w:r>
      <w:proofErr w:type="spellEnd"/>
      <w:r>
        <w:t xml:space="preserve"> occupations, there's virtually something for everybody to try.  </w:t>
      </w:r>
    </w:p>
    <w:p/>
    <w:p>
      <w:r>
        <w:t xml:space="preserve">But employers will have that I don't need a – I can't see the value in an apprenticeship.  What's in it for me?  I like to take all their </w:t>
      </w:r>
      <w:proofErr w:type="spellStart"/>
      <w:r>
        <w:t>no's</w:t>
      </w:r>
      <w:proofErr w:type="spellEnd"/>
      <w:r>
        <w:t xml:space="preserve"> and put them on the table.  Lets' get all your </w:t>
      </w:r>
      <w:proofErr w:type="spellStart"/>
      <w:r>
        <w:t>no's</w:t>
      </w:r>
      <w:proofErr w:type="spellEnd"/>
      <w:r>
        <w:t xml:space="preserve"> out on the table and then let me help you dispel – let me answer each one.  I might have an answer today.  I might have to research it for you.  But let me find out what your no's are and make those yesses.  So my motto is I won't say no until I can't say yes.  </w:t>
      </w:r>
    </w:p>
    <w:p/>
    <w:p>
      <w:r>
        <w:t xml:space="preserve">So when they tell me, we have a union that runs our program.  I say, that's great; they do a great job.  They have everything you need.  They take care of that.  But do they work with your IT department?  Do they work with your logistics department?  You can have your own apprenticeship program and still utilize the union for that training, but you can have a program of your own.  </w:t>
      </w:r>
    </w:p>
    <w:p/>
    <w:p>
      <w:r>
        <w:t>And telling them where an apprenticeship helps their bottom line.  If you use our TRACK program through the high school, they can take this much training off the table for you.  And how much is that going to save you that you would have spent in that training?  So they're saving you those training dollars.</w:t>
      </w:r>
    </w:p>
    <w:p/>
    <w:p>
      <w:r>
        <w:t xml:space="preserve">How much does it cost you to hire an employee?  To advertise the job, to get the interviews in, to get the training in, to get the background checks, the drug screens?  And that person doesn't stay.  Then you have to back out all that information and start again.  </w:t>
      </w:r>
    </w:p>
    <w:p/>
    <w:p>
      <w:r>
        <w:t xml:space="preserve">So the average cost across the country to hire an employee is $4,100.  So if an apprenticeship program – apprenticeship programs are expensive.  But if it costs you $2,000 to have an apprentice go through a program, pay for some tuition for a class they need, you're still saving $2,100 against your $4,100 for that apprentice.  And with a 94 percent retention rate, look how much an apprenticeship program will save you down the road.  </w:t>
      </w:r>
    </w:p>
    <w:p/>
    <w:p>
      <w:r>
        <w:t xml:space="preserve">So when you can show an employer those bottom line savings, you're now speaking their language.  </w:t>
      </w:r>
    </w:p>
    <w:p/>
    <w:p>
      <w:r>
        <w:t xml:space="preserve">So I don't know where that's going to fit in your – but I had to get on that soapbox.  </w:t>
      </w:r>
    </w:p>
    <w:p/>
    <w:p>
      <w:r>
        <w:t xml:space="preserve">MS. HERZOG:  Brenda, no.  I love it.  I love it.  You're talking economic impact with the employer.  And truly expanding the field of vision for how we might solve their workforce issues.  </w:t>
      </w:r>
    </w:p>
    <w:p/>
    <w:p>
      <w:r>
        <w:t xml:space="preserve">MS. DEMIC:  Usually when I tell an employer that – when I give them that cycle of how much does it actually cost you to get someone through that program and they don't stay, how much does that cost you?  </w:t>
      </w:r>
    </w:p>
    <w:p/>
    <w:p>
      <w:r>
        <w:t xml:space="preserve">I've had one employer tell me in five years they've gone through 1,000 people.  And when he put that dollar sign in his head, you could see his eyes go, oh, my, look what we've spent.  And it hasn't worked.  So he was willing to start – well, let's try an apprenticeship program.  It obviously could be cheaper.  </w:t>
      </w:r>
    </w:p>
    <w:p/>
    <w:p>
      <w:proofErr w:type="gramStart"/>
      <w:r>
        <w:t>A last thing.</w:t>
      </w:r>
      <w:proofErr w:type="gramEnd"/>
      <w:r>
        <w:t xml:space="preserve">  What we're trying to do with the virus in Kentucky now is maybe not so much to utilize an apprenticeship program.  We're working to call it a skilling up program.  While you're here not working, what skills can you go online and start learning?  How can we show you what training dollars are out there for the employee?  </w:t>
      </w:r>
    </w:p>
    <w:p/>
    <w:p>
      <w:r>
        <w:t xml:space="preserve">For the employer, it's what can we do to help you get your plant or business ready to start up again?  Is it going to be training?  Let's get that training in place.  Where can we start to help you?  So companies have to take a hard look now as, we were not an essential business; what can we do?  </w:t>
      </w:r>
    </w:p>
    <w:p/>
    <w:p>
      <w:r>
        <w:t>We had to sit idle while other people could turn on a dime and start making personal protective equipment and keep themselves vital.  So what held us back?  And is that training?  Is that workforce?  Well, we could help them with that.  So we're learning to look at different ways to approach companies now about why were you – what would it take to help you to get moving again?  So an apprenticeship can do that for you.</w:t>
      </w:r>
    </w:p>
    <w:p/>
    <w:p>
      <w:r>
        <w:t xml:space="preserve">MS. HERZOG:  It certainly can.  </w:t>
      </w:r>
    </w:p>
    <w:p/>
    <w:p>
      <w:r>
        <w:t xml:space="preserve">MS. MURRAY:  And on that line, we're doing that now, offering courses and looking at which courses now that an apprentice would take – or somebody that's coming into or somebody that's in one.  What might they take that could be a virtual course, that could be online?  We've got the </w:t>
      </w:r>
      <w:r>
        <w:lastRenderedPageBreak/>
        <w:t>time now.  We're not taking you off the floor or off the area of active work.  Could we get this done now?</w:t>
      </w:r>
    </w:p>
    <w:p/>
    <w:p>
      <w:r>
        <w:t xml:space="preserve">And it's not about just reading and checking off something, but we're literally doing some super quality courses that – and we're looking at cohorts coming in and meeting with employers and saying, do you have a need for this?  You had a need for this.  How many apprentices do you have that would be able to go into this?  </w:t>
      </w:r>
      <w:proofErr w:type="gramStart"/>
      <w:r>
        <w:t>And looking at mixed cohorts that are going to be virtual online using the grants and the contract funds that we have, that we can use those now.</w:t>
      </w:r>
      <w:proofErr w:type="gramEnd"/>
      <w:r>
        <w:t xml:space="preserve">  </w:t>
      </w:r>
    </w:p>
    <w:p/>
    <w:p>
      <w:r>
        <w:t xml:space="preserve">Like you said, it's going to be a different world.  Maybe this was direct and was easy and it fits right in with what they were going to take anyways.  But that's not always the case.  </w:t>
      </w:r>
      <w:proofErr w:type="gramStart"/>
      <w:r>
        <w:t>There's</w:t>
      </w:r>
      <w:proofErr w:type="gramEnd"/>
      <w:r>
        <w:t xml:space="preserve"> some folks that maybe are employees that could also come into those courses that it's going to change – it's going to get them towards a credential or complete a credential, something that on the way there they're going to need this as the world changes the next few months.  And this is going to take them along the way.</w:t>
      </w:r>
    </w:p>
    <w:p/>
    <w:p>
      <w:r>
        <w:t xml:space="preserve">And I think those of us that could and should be doing this in the apprenticeship world can be out there helping people for finding jobs that may be lost that they won't get back.  Or/and understanding where could I go further and what's going to keep me safer?  Where am I for being essential and what could I be learning?  This is the opportunity.  </w:t>
      </w:r>
    </w:p>
    <w:p/>
    <w:p>
      <w:r>
        <w:t>So we're using this now and saying this is an opportunity that we can actually share this with other folks.</w:t>
      </w:r>
    </w:p>
    <w:p/>
    <w:p>
      <w:r>
        <w:t xml:space="preserve">MS. HERZOG:  Well, I think that answers all of my final questions.  And we're coming to the end of our hour.  </w:t>
      </w:r>
      <w:proofErr w:type="gramStart"/>
      <w:r>
        <w:t>Brenda or Barbara, any last thoughts?</w:t>
      </w:r>
      <w:proofErr w:type="gramEnd"/>
    </w:p>
    <w:p/>
    <w:p>
      <w:r>
        <w:t xml:space="preserve">MS. MURRAY:  No, I think the last – I do want to – one last thing is and it kind of couples on what Brenda said.  </w:t>
      </w:r>
      <w:proofErr w:type="gramStart"/>
      <w:r>
        <w:t>Also letting the employer understand our benefits to them above and beyond the money, the employee, the person there.</w:t>
      </w:r>
      <w:proofErr w:type="gramEnd"/>
      <w:r>
        <w:t xml:space="preserve">  I think if they're – especially if they embrace it and they're a champion, we're often asking them, like you said, to – inviting them to come in and talk at events to other – with other employers, to other programs.  And it's actually elevating their company.  It's a way – talk about a more effective way and a no-cost way for recruitment.  </w:t>
      </w:r>
    </w:p>
    <w:p/>
    <w:p>
      <w:r>
        <w:t xml:space="preserve">It gives opportunities to recognize the people that are in their programs.  We often have the apprentices that can also – if they're willing to share their time and their expertise, they're heard, they're seen.  U.S. Department of Labor knows who a lot of these key employers are and they're invited to many events.  And that could – (inaudible) – apprentices are.  This gives a chance for them also to be recognized.  </w:t>
      </w:r>
    </w:p>
    <w:p/>
    <w:p>
      <w:r>
        <w:t xml:space="preserve">And then taking it beyond there, letting people know where was that apprentice?  Those stories, were they working at three different fast food restaurants?  And where did their life change?  How did they hear about it?  And where do they plan to go through life?  What are they doing now?  How are they helping others?  </w:t>
      </w:r>
    </w:p>
    <w:p/>
    <w:p>
      <w:r>
        <w:lastRenderedPageBreak/>
        <w:t xml:space="preserve">That piece of story told through apprenticeship, and often times the employers don't see here's the benefit.  You're part of this club now that also gets to hear about this and be able to tell your story, which is also a great way – probably the least cost you could ever do – for showing your branding and what you're doing out there and the good work you're doing.  </w:t>
      </w:r>
    </w:p>
    <w:p/>
    <w:p>
      <w:r>
        <w:t>So I want to – that's something that's another mark that in any of the sectors people can look at and make sure they share that with the employers.</w:t>
      </w:r>
    </w:p>
    <w:p/>
    <w:p>
      <w:r>
        <w:t xml:space="preserve">MS. DEMIC:  That's a huge benefit that companies can bring to their employees by showing them not only do we invest in our equipment, we invest in our people.  We want to help you guys get this nationally-recognized credential that can change the outcome of the – your future and your family, that can help you with a sustainable wage.  </w:t>
      </w:r>
    </w:p>
    <w:p/>
    <w:p>
      <w:r>
        <w:t xml:space="preserve">And employees really – they really value that as well.  It shows that you care about your employees as well as your company.  </w:t>
      </w:r>
    </w:p>
    <w:p/>
    <w:p>
      <w:r>
        <w:t xml:space="preserve">MS. HERZOG:  Yeah, it sure does.  </w:t>
      </w:r>
      <w:proofErr w:type="gramStart"/>
      <w:r>
        <w:t>All right.</w:t>
      </w:r>
      <w:proofErr w:type="gramEnd"/>
      <w:r>
        <w:t xml:space="preserve">  Well, with that I want to thank Barbara Murray of </w:t>
      </w:r>
      <w:proofErr w:type="spellStart"/>
      <w:r>
        <w:t>TransPORTs</w:t>
      </w:r>
      <w:proofErr w:type="spellEnd"/>
      <w:r>
        <w:t xml:space="preserve"> and Brenda </w:t>
      </w:r>
      <w:proofErr w:type="spellStart"/>
      <w:r>
        <w:t>Demic</w:t>
      </w:r>
      <w:proofErr w:type="spellEnd"/>
      <w:r>
        <w:t xml:space="preserve"> from the Kentucky Office of Employer and Apprenticeship Services for sharing their time and knowledge with us today.  We will be continuing our industry calls with energy and utilities at the end of April, financial services in May, and agriculture in June.  </w:t>
      </w:r>
    </w:p>
    <w:p/>
    <w:p>
      <w:r>
        <w:t>As a reminder, all industry call recordings will be posted to the WorkforceGPS site in the Apprenticeship State Expansion section on the Industry-Focused page.  Currently posted to the site are recordings, transcripts, and call summaries for our previous meetings from the health care, information technology, advanced manufacturing, and hospitality industries.</w:t>
      </w:r>
    </w:p>
    <w:p/>
    <w:p>
      <w:proofErr w:type="gramStart"/>
      <w:r>
        <w:t>All my best wishes to our audience in this challenging time.</w:t>
      </w:r>
      <w:proofErr w:type="gramEnd"/>
      <w:r>
        <w:t xml:space="preserve">  And thank you for your time today.  </w:t>
      </w:r>
    </w:p>
    <w:p/>
    <w:p>
      <w:r>
        <w:t>(END)</w:t>
      </w:r>
    </w:p>
    <w:p>
      <w:pPr>
        <w:rPr>
          <w:rFonts w:eastAsia="Calibri"/>
          <w:color w:val="000000"/>
        </w:rPr>
      </w:pPr>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Transportation and Logistics Industry-Focused Call for Apprenticeship State Expansion and State Apprenticeship Expansion Grantees</w:t>
    </w:r>
  </w:p>
  <w:p>
    <w:pPr>
      <w:pStyle w:val="Footer"/>
      <w:rPr>
        <w:bCs/>
        <w:sz w:val="16"/>
        <w:szCs w:val="20"/>
      </w:rPr>
    </w:pPr>
    <w:r>
      <w:rPr>
        <w:bCs/>
        <w:sz w:val="16"/>
        <w:szCs w:val="20"/>
      </w:rPr>
      <w:t>Friday, April 17, 2020</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3</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19</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86118796">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03CBA-2FB3-4C53-8F2F-229CEE41C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1</TotalTime>
  <Pages>19</Pages>
  <Words>7922</Words>
  <Characters>45160</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52977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2020-04-23T15:37:00Z</dcterms:created>
  <dcterms:modified xsi:type="dcterms:W3CDTF">2020-04-23T15:37:00Z</dcterms:modified>
</cp:coreProperties>
</file>