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173D70A6" w14:textId="1EAFA95B" w:rsidR="00DC023E" w:rsidRDefault="00D92DFB" w:rsidP="00FA0CA4">
      <w:pPr>
        <w:jc w:val="center"/>
        <w:rPr>
          <w:b/>
          <w:sz w:val="28"/>
        </w:rPr>
      </w:pPr>
      <w:bookmarkStart w:id="0" w:name="_Hlk86397787"/>
      <w:bookmarkStart w:id="1" w:name="_Hlk102390346"/>
      <w:r w:rsidRPr="00D92DFB">
        <w:rPr>
          <w:b/>
          <w:sz w:val="28"/>
        </w:rPr>
        <w:t>Apprenticeships as a Career Pathway for Youth and Young Adults</w:t>
      </w:r>
    </w:p>
    <w:p w14:paraId="4FFFDE98" w14:textId="77777777" w:rsidR="001322AE" w:rsidRPr="00FA0CA4" w:rsidRDefault="001322AE" w:rsidP="00FA0CA4">
      <w:pPr>
        <w:jc w:val="center"/>
        <w:rPr>
          <w:b/>
          <w:sz w:val="28"/>
        </w:rPr>
      </w:pPr>
    </w:p>
    <w:p w14:paraId="42FB794B" w14:textId="6AEDAFD1" w:rsidR="008243BC" w:rsidRDefault="00D92DFB" w:rsidP="00FA0CA4">
      <w:pPr>
        <w:jc w:val="center"/>
        <w:rPr>
          <w:b/>
          <w:bCs/>
          <w:sz w:val="28"/>
        </w:rPr>
      </w:pPr>
      <w:r>
        <w:rPr>
          <w:b/>
          <w:sz w:val="28"/>
        </w:rPr>
        <w:t>Thursday</w:t>
      </w:r>
      <w:r w:rsidR="00FA0CA4" w:rsidRPr="00FA0CA4">
        <w:rPr>
          <w:b/>
          <w:sz w:val="28"/>
        </w:rPr>
        <w:t xml:space="preserve">, </w:t>
      </w:r>
      <w:r w:rsidR="00666DD0">
        <w:rPr>
          <w:b/>
          <w:sz w:val="28"/>
        </w:rPr>
        <w:t xml:space="preserve">July </w:t>
      </w:r>
      <w:r>
        <w:rPr>
          <w:b/>
          <w:sz w:val="28"/>
        </w:rPr>
        <w:t>21</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77777777" w:rsidR="008243BC" w:rsidRDefault="008243BC"/>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7336E034" w14:textId="77777777" w:rsidR="00647CA1" w:rsidRDefault="00647CA1" w:rsidP="00647CA1"/>
    <w:p w14:paraId="50EEF36C" w14:textId="77777777" w:rsidR="00A425F3" w:rsidRDefault="00A425F3" w:rsidP="00A425F3">
      <w:pPr>
        <w:rPr>
          <w:bCs/>
        </w:rPr>
      </w:pPr>
    </w:p>
    <w:p w14:paraId="7C8DF5A2" w14:textId="77777777" w:rsidR="00854A90" w:rsidRPr="00854A90" w:rsidRDefault="00854A90" w:rsidP="00854A90">
      <w:pPr>
        <w:rPr>
          <w:bCs/>
        </w:rPr>
      </w:pPr>
      <w:r w:rsidRPr="00854A90">
        <w:rPr>
          <w:bCs/>
        </w:rPr>
        <w:lastRenderedPageBreak/>
        <w:t xml:space="preserve">Grace McCall:  And welcome to Apprenticeships as a Career Pathway for Youth and Young Adults. So without further ado, I'm going to turn things over to our moderator for today, Dr. Stephanie Rodriguez. Take it away, Stephanie. Stephanie, I believe you might have been on mute if you were talking briefly just then. </w:t>
      </w:r>
    </w:p>
    <w:p w14:paraId="6D154D72" w14:textId="77777777" w:rsidR="00854A90" w:rsidRPr="00854A90" w:rsidRDefault="00854A90" w:rsidP="00854A90">
      <w:pPr>
        <w:rPr>
          <w:bCs/>
        </w:rPr>
      </w:pPr>
    </w:p>
    <w:p w14:paraId="65490985" w14:textId="77777777" w:rsidR="00854A90" w:rsidRPr="00854A90" w:rsidRDefault="00854A90" w:rsidP="00854A90">
      <w:pPr>
        <w:rPr>
          <w:bCs/>
        </w:rPr>
      </w:pPr>
      <w:r w:rsidRPr="00854A90">
        <w:rPr>
          <w:bCs/>
        </w:rPr>
        <w:t xml:space="preserve">Stephanie Rodriguez:  Thanks, Grace. I definitely was. So hi, everybody. Welcome to today's installment of the Department of Labor's Youth and Young Adult Summer Learning series. We're excited to have you here, especially today, where we're going to dive into a conversation around apprenticeships as a career pathway for youth and young adults. </w:t>
      </w:r>
    </w:p>
    <w:p w14:paraId="3DFF1DF1" w14:textId="77777777" w:rsidR="00854A90" w:rsidRPr="00854A90" w:rsidRDefault="00854A90" w:rsidP="00854A90">
      <w:pPr>
        <w:rPr>
          <w:bCs/>
        </w:rPr>
      </w:pPr>
    </w:p>
    <w:p w14:paraId="7F2C6C3B" w14:textId="77777777" w:rsidR="00854A90" w:rsidRPr="00854A90" w:rsidRDefault="00854A90" w:rsidP="00854A90">
      <w:pPr>
        <w:rPr>
          <w:bCs/>
        </w:rPr>
      </w:pPr>
      <w:r w:rsidRPr="00854A90">
        <w:rPr>
          <w:bCs/>
        </w:rPr>
        <w:t xml:space="preserve">So thank you to Grace for getting us started and it's great to see where some of you are calling in from and what organizations you're with. Just to kick us off and get a little bit more familiar with who's in the audience, we have a couple of quick polling questions. So you should have seen the first poll pop up. And we're interested in understanding have you joined us before? Is this your first time joining a Department of Labor webinars or are you an expert and you've joined us a lot. </w:t>
      </w:r>
    </w:p>
    <w:p w14:paraId="664110C9" w14:textId="77777777" w:rsidR="00854A90" w:rsidRPr="00854A90" w:rsidRDefault="00854A90" w:rsidP="00854A90">
      <w:pPr>
        <w:rPr>
          <w:bCs/>
        </w:rPr>
      </w:pPr>
    </w:p>
    <w:p w14:paraId="692DEAE0" w14:textId="77777777" w:rsidR="00854A90" w:rsidRPr="00854A90" w:rsidRDefault="00854A90" w:rsidP="00854A90">
      <w:pPr>
        <w:rPr>
          <w:bCs/>
        </w:rPr>
      </w:pPr>
      <w:r w:rsidRPr="00854A90">
        <w:rPr>
          <w:bCs/>
        </w:rPr>
        <w:t xml:space="preserve">And it looks like we have about 30 percent or so of folks for whom this is their first Department of Labor webinar series. So we are really, really excited to have you. Thanks for joining us. And for the rest of you, we're grateful that you are coming back and we're excited to have you join us for today's conversation on the apprenticeship system. And on the next slide, I'm going to pull up an additional poll, Grace, here. </w:t>
      </w:r>
    </w:p>
    <w:p w14:paraId="219876E2" w14:textId="77777777" w:rsidR="00854A90" w:rsidRPr="00854A90" w:rsidRDefault="00854A90" w:rsidP="00854A90">
      <w:pPr>
        <w:rPr>
          <w:bCs/>
        </w:rPr>
      </w:pPr>
    </w:p>
    <w:p w14:paraId="711577F7" w14:textId="77777777" w:rsidR="00854A90" w:rsidRPr="00854A90" w:rsidRDefault="00854A90" w:rsidP="00854A90">
      <w:pPr>
        <w:rPr>
          <w:bCs/>
        </w:rPr>
      </w:pPr>
      <w:r w:rsidRPr="00854A90">
        <w:rPr>
          <w:bCs/>
        </w:rPr>
        <w:t xml:space="preserve">Or actually this isn't a poll, but if you could put into the chat window that just popped up, we're interested in understanding who you serve. So we know that there are that apprenticeships, registered apprenticeships are a pathway for all sorts of folks. And we're really curious, who are the young people you are serving that you think would be interested in apprenticeships as a career pathway? And I am seeing submissions come in fast and furious and it includes everything from young people starting at age 14. I'm seeing some specific focus on high school students, people in recovery, youth with disabilities, transitional aged young people, WIOA eligible youth, injured Workers, refugee young people, Job Corps students, homeless youth, out of school, in school. </w:t>
      </w:r>
    </w:p>
    <w:p w14:paraId="5FA843F4" w14:textId="77777777" w:rsidR="00854A90" w:rsidRPr="00854A90" w:rsidRDefault="00854A90" w:rsidP="00854A90">
      <w:pPr>
        <w:rPr>
          <w:bCs/>
        </w:rPr>
      </w:pPr>
    </w:p>
    <w:p w14:paraId="5543BFFB" w14:textId="77777777" w:rsidR="00854A90" w:rsidRPr="00854A90" w:rsidRDefault="00854A90" w:rsidP="00854A90">
      <w:pPr>
        <w:rPr>
          <w:bCs/>
        </w:rPr>
      </w:pPr>
      <w:r w:rsidRPr="00854A90">
        <w:rPr>
          <w:bCs/>
        </w:rPr>
        <w:t>So this is amazing. Please keep letting us know in this in this in this chat box who it is that you are serving. It's really helpful for us to understand how this apprenticeship message is getting out and where the interest is. So thanks, Grace, for throwing up that chat box for us.</w:t>
      </w:r>
    </w:p>
    <w:p w14:paraId="2328DFF2" w14:textId="77777777" w:rsidR="00854A90" w:rsidRPr="00854A90" w:rsidRDefault="00854A90" w:rsidP="00854A90">
      <w:pPr>
        <w:rPr>
          <w:bCs/>
        </w:rPr>
      </w:pPr>
    </w:p>
    <w:p w14:paraId="7223FFA2" w14:textId="77777777" w:rsidR="00854A90" w:rsidRPr="00854A90" w:rsidRDefault="00854A90" w:rsidP="00854A90">
      <w:pPr>
        <w:rPr>
          <w:bCs/>
        </w:rPr>
      </w:pPr>
      <w:r w:rsidRPr="00854A90">
        <w:rPr>
          <w:bCs/>
        </w:rPr>
        <w:t xml:space="preserve">So I wanted to just set the stage with a little bit about today's objectives. So you all join this conversation. You're here to learn more about the registered apprenticeship system and the opportunities that it presents for youth and young adults. So today, we're really hoping that you can walk away from this webinar series with a good understanding of what the registered apprenticeship system is, what opportunities exist for young people, including opportunities in this category of high-quality pre-apprenticeship programs. </w:t>
      </w:r>
    </w:p>
    <w:p w14:paraId="6A12D6F2" w14:textId="77777777" w:rsidR="00854A90" w:rsidRPr="00854A90" w:rsidRDefault="00854A90" w:rsidP="00854A90">
      <w:pPr>
        <w:rPr>
          <w:bCs/>
        </w:rPr>
      </w:pPr>
    </w:p>
    <w:p w14:paraId="6FCCEDBC" w14:textId="77777777" w:rsidR="00854A90" w:rsidRPr="00854A90" w:rsidRDefault="00854A90" w:rsidP="00854A90">
      <w:pPr>
        <w:rPr>
          <w:bCs/>
        </w:rPr>
      </w:pPr>
      <w:r w:rsidRPr="00854A90">
        <w:rPr>
          <w:bCs/>
        </w:rPr>
        <w:t xml:space="preserve">And I think it's important just to note that there is a wide variety of work-based learning or work experiences that can be very valuable strategies for young people, whether those are job shadowing or internships or other on the job training. But our conversation today is going to be </w:t>
      </w:r>
      <w:r w:rsidRPr="00854A90">
        <w:rPr>
          <w:bCs/>
        </w:rPr>
        <w:lastRenderedPageBreak/>
        <w:t xml:space="preserve">exclusively focused on the registered apprenticeship system and pre-apprenticeship programs that lead to registered apprenticeships. So if you have questions on other work experiences or work-based learning strategies, there are some resources at the end of the deck that we invite you to go explore, but for today we'll be focused on the registered apprenticeship system. </w:t>
      </w:r>
    </w:p>
    <w:p w14:paraId="23C92DC0" w14:textId="77777777" w:rsidR="00854A90" w:rsidRPr="00854A90" w:rsidRDefault="00854A90" w:rsidP="00854A90">
      <w:pPr>
        <w:rPr>
          <w:bCs/>
        </w:rPr>
      </w:pPr>
    </w:p>
    <w:p w14:paraId="77ECDA51" w14:textId="77777777" w:rsidR="00854A90" w:rsidRPr="00854A90" w:rsidRDefault="00854A90" w:rsidP="00854A90">
      <w:pPr>
        <w:rPr>
          <w:bCs/>
        </w:rPr>
      </w:pPr>
      <w:r w:rsidRPr="00854A90">
        <w:rPr>
          <w:bCs/>
        </w:rPr>
        <w:t xml:space="preserve">We also just really want to present to you all an overview of the resources that exist at the Department of Labor for you as you are exploring registered apprenticeships, youth apprenticeships, pre-apprenticeships and making sure that you're aware of the suite of resources and opportunities that are available to you as you navigate these programs. And then finally and certainly most importantly, we're excited to have a conversation with experts on the ground who can offer more descriptions and more insight around what it really looks like to be implementing apprenticeships and pre-apprenticeship programs for youth and young adults. </w:t>
      </w:r>
    </w:p>
    <w:p w14:paraId="54803EC6" w14:textId="77777777" w:rsidR="00854A90" w:rsidRPr="00854A90" w:rsidRDefault="00854A90" w:rsidP="00854A90">
      <w:pPr>
        <w:rPr>
          <w:bCs/>
        </w:rPr>
      </w:pPr>
    </w:p>
    <w:p w14:paraId="56F51AC1" w14:textId="77777777" w:rsidR="00854A90" w:rsidRPr="00854A90" w:rsidRDefault="00854A90" w:rsidP="00854A90">
      <w:pPr>
        <w:rPr>
          <w:bCs/>
        </w:rPr>
      </w:pPr>
      <w:r w:rsidRPr="00854A90">
        <w:rPr>
          <w:bCs/>
        </w:rPr>
        <w:t xml:space="preserve"> And so today we'll start off with a brief presentation with representatives from the United States Department of Labor who will give sort of an overview of the nuts and bolts of the apprenticeship system. We'll take some a brief round of technical questions and a short Q and A, and then we'll spend the majority of our time in conversation with our distinguished panelists with expertise from the field. </w:t>
      </w:r>
    </w:p>
    <w:p w14:paraId="14103C60" w14:textId="77777777" w:rsidR="00854A90" w:rsidRPr="00854A90" w:rsidRDefault="00854A90" w:rsidP="00854A90">
      <w:pPr>
        <w:rPr>
          <w:bCs/>
        </w:rPr>
      </w:pPr>
    </w:p>
    <w:p w14:paraId="4DE8F5AF" w14:textId="77777777" w:rsidR="00854A90" w:rsidRPr="00854A90" w:rsidRDefault="00854A90" w:rsidP="00854A90">
      <w:pPr>
        <w:rPr>
          <w:bCs/>
        </w:rPr>
      </w:pPr>
      <w:r w:rsidRPr="00854A90">
        <w:rPr>
          <w:bCs/>
        </w:rPr>
        <w:t xml:space="preserve">And so, without further ado, I'm excited to welcome two of my colleagues from the Department of Labor, </w:t>
      </w:r>
      <w:proofErr w:type="spellStart"/>
      <w:r w:rsidRPr="00854A90">
        <w:rPr>
          <w:bCs/>
        </w:rPr>
        <w:t>Vanietta</w:t>
      </w:r>
      <w:proofErr w:type="spellEnd"/>
      <w:r w:rsidRPr="00854A90">
        <w:rPr>
          <w:bCs/>
        </w:rPr>
        <w:t xml:space="preserve"> Armstrong, the Division Director of Workforce, Operations and Investments in the US Department of Labor's Office of Apprenticeship, as well as my colleague Randy Copeland, workforce analyst, also in the Office of Apprenticeships. We'll start off with Randy and then you'll hear from </w:t>
      </w:r>
      <w:proofErr w:type="spellStart"/>
      <w:r w:rsidRPr="00854A90">
        <w:rPr>
          <w:bCs/>
        </w:rPr>
        <w:t>Vanietta</w:t>
      </w:r>
      <w:proofErr w:type="spellEnd"/>
      <w:r w:rsidRPr="00854A90">
        <w:rPr>
          <w:bCs/>
        </w:rPr>
        <w:t xml:space="preserve"> a little later in the presentation. So Randy, I'm going to come off camera and I'm going to kick it over to you. Thanks, Randy.</w:t>
      </w:r>
    </w:p>
    <w:p w14:paraId="7D2606FF" w14:textId="77777777" w:rsidR="00854A90" w:rsidRPr="00854A90" w:rsidRDefault="00854A90" w:rsidP="00854A90">
      <w:pPr>
        <w:rPr>
          <w:bCs/>
        </w:rPr>
      </w:pPr>
    </w:p>
    <w:p w14:paraId="36E76F54" w14:textId="77777777" w:rsidR="00854A90" w:rsidRPr="00854A90" w:rsidRDefault="00854A90" w:rsidP="00854A90">
      <w:pPr>
        <w:rPr>
          <w:bCs/>
        </w:rPr>
      </w:pPr>
      <w:r w:rsidRPr="00854A90">
        <w:rPr>
          <w:bCs/>
        </w:rPr>
        <w:t xml:space="preserve">Randy Copeland:  Thank you so much. Once again, my name is Randy Copeland. I work for the business engagement team with the Workforce Office of Apprenticeship. We're so glad to present today on an overview of what we do at the Office of Apprenticeship and how we connect with youth. So I will get into the slides. </w:t>
      </w:r>
    </w:p>
    <w:p w14:paraId="67A6CBBF" w14:textId="77777777" w:rsidR="00854A90" w:rsidRPr="00854A90" w:rsidRDefault="00854A90" w:rsidP="00854A90">
      <w:pPr>
        <w:rPr>
          <w:bCs/>
        </w:rPr>
      </w:pPr>
    </w:p>
    <w:p w14:paraId="04E33D40" w14:textId="77777777" w:rsidR="00854A90" w:rsidRPr="00854A90" w:rsidRDefault="00854A90" w:rsidP="00854A90">
      <w:pPr>
        <w:rPr>
          <w:bCs/>
        </w:rPr>
      </w:pPr>
      <w:r w:rsidRPr="00854A90">
        <w:rPr>
          <w:bCs/>
        </w:rPr>
        <w:t xml:space="preserve">The first question that we were asked is: what is registered apprenticeship? Apprenticeships are a customizable, flexible and proven business driven model for developing workers. By using an apprenticeship of approach, a business can take steps to ensure workers are trained to employers that need valued apprentices. It's a way to not only combine businesses, but to help them customize their talent pool and to help serve their needs with getting new employees and employees that can help build their system out and build out their workforce directly to help prevent future loss of employees from retirement and to also create a talent pool of workers for the future. </w:t>
      </w:r>
    </w:p>
    <w:p w14:paraId="1CB17214" w14:textId="77777777" w:rsidR="00854A90" w:rsidRPr="00854A90" w:rsidRDefault="00854A90" w:rsidP="00854A90">
      <w:pPr>
        <w:rPr>
          <w:bCs/>
        </w:rPr>
      </w:pPr>
    </w:p>
    <w:p w14:paraId="5E723B16" w14:textId="77777777" w:rsidR="00854A90" w:rsidRPr="00854A90" w:rsidRDefault="00854A90" w:rsidP="00854A90">
      <w:pPr>
        <w:rPr>
          <w:bCs/>
        </w:rPr>
      </w:pPr>
      <w:r w:rsidRPr="00854A90">
        <w:rPr>
          <w:bCs/>
        </w:rPr>
        <w:t xml:space="preserve">Here are some of the five components of registered apprenticeship. Apprenticeship programs are distinguished from other types of workforce training models because of several factors. Here you see apprenticeships are jobs. Apprenticeships are paid by the employer during the training. Apprenticeship programs provide on the job learning and job-related classroom training. On the job learning is conducted in the work setting under the direction of a mentor. The training results in a portable, nationally recognized credential. It's also important to note that registered </w:t>
      </w:r>
      <w:r w:rsidRPr="00854A90">
        <w:rPr>
          <w:bCs/>
        </w:rPr>
        <w:lastRenderedPageBreak/>
        <w:t>apprenticeships are regulated federally by Regulation 29 CFR 29 to ensure labor standards and equal employment opportunities are met.</w:t>
      </w:r>
    </w:p>
    <w:p w14:paraId="5F51A251" w14:textId="77777777" w:rsidR="00854A90" w:rsidRPr="00854A90" w:rsidRDefault="00854A90" w:rsidP="00854A90">
      <w:pPr>
        <w:rPr>
          <w:bCs/>
        </w:rPr>
      </w:pPr>
    </w:p>
    <w:p w14:paraId="59CCE9C5" w14:textId="77777777" w:rsidR="00854A90" w:rsidRPr="00854A90" w:rsidRDefault="00854A90" w:rsidP="00854A90">
      <w:pPr>
        <w:rPr>
          <w:bCs/>
        </w:rPr>
      </w:pPr>
      <w:r w:rsidRPr="00854A90">
        <w:rPr>
          <w:bCs/>
        </w:rPr>
        <w:t xml:space="preserve">The length of the apprenticeship program can vary depending on the employer and the complexity of the occupation and the industry. Registered apprenticeships produce strong results. Here are some images that kind of oversee what you're seeing in the return on investment when you join our apprenticeship program. There's a staggering number of unemployment currently that's been brought on by COVID and the pandemic. And the result of that is there's been a shortage in the workforce. Apprenticeship has been a great way to help meet those demands. </w:t>
      </w:r>
    </w:p>
    <w:p w14:paraId="25311D6F" w14:textId="77777777" w:rsidR="00854A90" w:rsidRPr="00854A90" w:rsidRDefault="00854A90" w:rsidP="00854A90">
      <w:pPr>
        <w:rPr>
          <w:bCs/>
        </w:rPr>
      </w:pPr>
    </w:p>
    <w:p w14:paraId="6842F042" w14:textId="77777777" w:rsidR="00854A90" w:rsidRPr="00854A90" w:rsidRDefault="00854A90" w:rsidP="00854A90">
      <w:pPr>
        <w:rPr>
          <w:bCs/>
        </w:rPr>
      </w:pPr>
      <w:r w:rsidRPr="00854A90">
        <w:rPr>
          <w:bCs/>
        </w:rPr>
        <w:t>Throughout the journey of apprenticeship program, you can see that we address many challenges in the industry, which are we are working to see if apprenticeship can increase the usage and grow the economy, not only to create equitable career pathways, but to advance the dignity of work and support the administration's diversity and inclusion goals. As we progress towards economic recovery and build America back better, we expand opportunities in our workforce that are inclusive of individuals who have been historically underserved and marginalized.</w:t>
      </w:r>
    </w:p>
    <w:p w14:paraId="6B07F202" w14:textId="77777777" w:rsidR="00854A90" w:rsidRPr="00854A90" w:rsidRDefault="00854A90" w:rsidP="00854A90">
      <w:pPr>
        <w:rPr>
          <w:bCs/>
        </w:rPr>
      </w:pPr>
    </w:p>
    <w:p w14:paraId="2ADC355B" w14:textId="77777777" w:rsidR="00854A90" w:rsidRPr="00854A90" w:rsidRDefault="00854A90" w:rsidP="00854A90">
      <w:pPr>
        <w:rPr>
          <w:bCs/>
        </w:rPr>
      </w:pPr>
      <w:r w:rsidRPr="00854A90">
        <w:rPr>
          <w:bCs/>
        </w:rPr>
        <w:t>I think for me one of the best things about apprenticeship also is that not only is it a job right away from when you start a pressure program, but you can see that there's a return on investment for every dollar that's spent with an apprenticeship program. Not only that, but a completer of an apprenticeship program on average is making about $72,000. And that's a great livable wage.</w:t>
      </w:r>
    </w:p>
    <w:p w14:paraId="5CF7BCFF" w14:textId="77777777" w:rsidR="00854A90" w:rsidRPr="00854A90" w:rsidRDefault="00854A90" w:rsidP="00854A90">
      <w:pPr>
        <w:rPr>
          <w:bCs/>
        </w:rPr>
      </w:pPr>
      <w:r w:rsidRPr="00854A90">
        <w:rPr>
          <w:bCs/>
        </w:rPr>
        <w:t xml:space="preserve">And this is not only an opportunity to learn a new skill, but to get employment right away and build a future for yourself to lead to a successful middle-class life. </w:t>
      </w:r>
    </w:p>
    <w:p w14:paraId="271A73C8" w14:textId="77777777" w:rsidR="00854A90" w:rsidRPr="00854A90" w:rsidRDefault="00854A90" w:rsidP="00854A90">
      <w:pPr>
        <w:rPr>
          <w:bCs/>
        </w:rPr>
      </w:pPr>
    </w:p>
    <w:p w14:paraId="3CD87DC6" w14:textId="77777777" w:rsidR="00854A90" w:rsidRPr="00854A90" w:rsidRDefault="00854A90" w:rsidP="00854A90">
      <w:pPr>
        <w:rPr>
          <w:bCs/>
        </w:rPr>
      </w:pPr>
      <w:r w:rsidRPr="00854A90">
        <w:rPr>
          <w:bCs/>
        </w:rPr>
        <w:t xml:space="preserve">This slide here shows that there's a diverse range of industries that we work with within registered apprenticeship. As you can see, apprenticeship is not just trade occupations like construction, but we are also in a lot of emerging and high growth industries as well. You could see we have a presence in healthcare, cybersecurity, IT biotechnology, financial services and apprenticeship is very customizable, and we're always looking to expand into new occupations as well. And we have a team that's always dedicated and ready to help build new apprenticeship occupations if that's something that people find they have a workforce need for. </w:t>
      </w:r>
    </w:p>
    <w:p w14:paraId="585DDEA8" w14:textId="77777777" w:rsidR="00854A90" w:rsidRPr="00854A90" w:rsidRDefault="00854A90" w:rsidP="00854A90">
      <w:pPr>
        <w:rPr>
          <w:bCs/>
        </w:rPr>
      </w:pPr>
    </w:p>
    <w:p w14:paraId="2433C90C" w14:textId="77777777" w:rsidR="00854A90" w:rsidRPr="00854A90" w:rsidRDefault="00854A90" w:rsidP="00854A90">
      <w:pPr>
        <w:rPr>
          <w:bCs/>
        </w:rPr>
      </w:pPr>
      <w:r w:rsidRPr="00854A90">
        <w:rPr>
          <w:bCs/>
        </w:rPr>
        <w:t xml:space="preserve">Here are the benefits for career seekers. When you join apprenticeship -- like I mentioned before, apprenticeship is a job, so you're definitely making money. From the moment that you start this apprenticeship program, you're going to be earning that money while you're on the job gaining the skills that is necessary to complete the occupation. Of course, by working and learning at the same time and not having to pay for that, you will avoid the student debt that may come along with a more traditional college route and then seeking a career afterwards. So it's a marriage of education, and on the job training. You're going to gain relevant workforce skills in the field of your choice. </w:t>
      </w:r>
    </w:p>
    <w:p w14:paraId="71B4880E" w14:textId="77777777" w:rsidR="00854A90" w:rsidRPr="00854A90" w:rsidRDefault="00854A90" w:rsidP="00854A90">
      <w:pPr>
        <w:rPr>
          <w:bCs/>
        </w:rPr>
      </w:pPr>
    </w:p>
    <w:p w14:paraId="35D471DB" w14:textId="77777777" w:rsidR="00854A90" w:rsidRPr="00854A90" w:rsidRDefault="00854A90" w:rsidP="00854A90">
      <w:pPr>
        <w:rPr>
          <w:bCs/>
        </w:rPr>
      </w:pPr>
      <w:r w:rsidRPr="00854A90">
        <w:rPr>
          <w:bCs/>
        </w:rPr>
        <w:t xml:space="preserve">You'll also be exposed to the work norms and you'll develop a rapport with the employer. And that way you know that you're working towards being as successful as you can, not only in that industry, but as successful as you can with that employer. There's quite a ease of transition from school to career with apprenticeship because you could have already started at a community college or a four-year college and easily transition further up the ladder because you have some </w:t>
      </w:r>
      <w:r w:rsidRPr="00854A90">
        <w:rPr>
          <w:bCs/>
        </w:rPr>
        <w:lastRenderedPageBreak/>
        <w:t xml:space="preserve">knowledge already when you're doing your apprenticeship program. A lot of apprenticeship programs are competency-based and schools want to definitely help you build those competencies a little faster than someone who's starting from the ground. </w:t>
      </w:r>
    </w:p>
    <w:p w14:paraId="3220A046" w14:textId="77777777" w:rsidR="00854A90" w:rsidRPr="00854A90" w:rsidRDefault="00854A90" w:rsidP="00854A90">
      <w:pPr>
        <w:rPr>
          <w:bCs/>
        </w:rPr>
      </w:pPr>
    </w:p>
    <w:p w14:paraId="28B15C5F" w14:textId="77777777" w:rsidR="00854A90" w:rsidRPr="00854A90" w:rsidRDefault="00854A90" w:rsidP="00854A90">
      <w:pPr>
        <w:rPr>
          <w:bCs/>
        </w:rPr>
      </w:pPr>
      <w:r w:rsidRPr="00854A90">
        <w:rPr>
          <w:bCs/>
        </w:rPr>
        <w:t xml:space="preserve">An apprenticeship is a great way to jump start your career. I mean, you can literally go from someone that's just interested in what that particular occupation might do and then fast forward your life a few years, and you now are fully certified and registered to complete that occupation throughout the United States of America. </w:t>
      </w:r>
    </w:p>
    <w:p w14:paraId="3731722B" w14:textId="77777777" w:rsidR="00854A90" w:rsidRPr="00854A90" w:rsidRDefault="00854A90" w:rsidP="00854A90">
      <w:pPr>
        <w:rPr>
          <w:bCs/>
        </w:rPr>
      </w:pPr>
    </w:p>
    <w:p w14:paraId="7EF5A44C" w14:textId="77777777" w:rsidR="00854A90" w:rsidRPr="00854A90" w:rsidRDefault="00854A90" w:rsidP="00854A90">
      <w:pPr>
        <w:rPr>
          <w:bCs/>
        </w:rPr>
      </w:pPr>
      <w:r w:rsidRPr="00854A90">
        <w:rPr>
          <w:bCs/>
        </w:rPr>
        <w:t xml:space="preserve">I wanted to go into some of the differences of what youth apprenticeship and apprenticeship programs look like, since this is a youth focused webinar. So generally, youth apprenticeships for us are going to range for young people between the ages of 16 and 24, and it's going to include the five components of a registered apprenticeship that I mentioned earlier. And these youth apprenticeship programs are fully established working apprenticeship programs. That student may be spending their spring, their summers balancing their education portion of schoolwork with their on the job learning with an employer. </w:t>
      </w:r>
    </w:p>
    <w:p w14:paraId="30ACFF28" w14:textId="77777777" w:rsidR="00854A90" w:rsidRPr="00854A90" w:rsidRDefault="00854A90" w:rsidP="00854A90">
      <w:pPr>
        <w:rPr>
          <w:bCs/>
        </w:rPr>
      </w:pPr>
    </w:p>
    <w:p w14:paraId="77C56BA2" w14:textId="77777777" w:rsidR="00854A90" w:rsidRPr="00854A90" w:rsidRDefault="00854A90" w:rsidP="00854A90">
      <w:pPr>
        <w:rPr>
          <w:bCs/>
        </w:rPr>
      </w:pPr>
      <w:r w:rsidRPr="00854A90">
        <w:rPr>
          <w:bCs/>
        </w:rPr>
        <w:t xml:space="preserve">But they're -- they have their feet to the ground. They are in the work site. They're getting this knowledge while they're tackling maybe their last year of high school through their years of college. It's a great way to really jumpstart your life. Whereas a pre-apprenticeship is almost more so an introduction to apprenticeship programs to get you prequalified for an actual apprenticeship program. So this is for individuals of any age, they're going to be learning about what -- quality pre-apprenticeships are going to teach you pretty much what you need to be ready to start the registered apprenticeship program. </w:t>
      </w:r>
    </w:p>
    <w:p w14:paraId="6BBF1857" w14:textId="77777777" w:rsidR="00854A90" w:rsidRPr="00854A90" w:rsidRDefault="00854A90" w:rsidP="00854A90">
      <w:pPr>
        <w:rPr>
          <w:bCs/>
        </w:rPr>
      </w:pPr>
    </w:p>
    <w:p w14:paraId="1D15B06D" w14:textId="77777777" w:rsidR="00854A90" w:rsidRPr="00854A90" w:rsidRDefault="00854A90" w:rsidP="00854A90">
      <w:pPr>
        <w:rPr>
          <w:bCs/>
        </w:rPr>
      </w:pPr>
      <w:r w:rsidRPr="00854A90">
        <w:rPr>
          <w:bCs/>
        </w:rPr>
        <w:t xml:space="preserve">So you will be partnering with a RAP sponsor. You will be gaining some meaningful training with some hands-on experience. You're going to get access to career and supportive services and some pre apprenticeships can be paid, but they might be unpaid because it's really getting ready for that pipeline of apprenticeship so that when you come in you are fully capable to jump right into that program and make the most of the opportunity. And there's some -- we will have some resources to go more into the details between what pre-apprenticeships we offer in youth apprenticeship programs and how you can learn more about them. </w:t>
      </w:r>
    </w:p>
    <w:p w14:paraId="641E11F3" w14:textId="77777777" w:rsidR="00854A90" w:rsidRPr="00854A90" w:rsidRDefault="00854A90" w:rsidP="00854A90">
      <w:pPr>
        <w:rPr>
          <w:bCs/>
        </w:rPr>
      </w:pPr>
    </w:p>
    <w:p w14:paraId="70A374A3" w14:textId="77777777" w:rsidR="00854A90" w:rsidRPr="00854A90" w:rsidRDefault="00854A90" w:rsidP="00854A90">
      <w:pPr>
        <w:rPr>
          <w:bCs/>
        </w:rPr>
      </w:pPr>
      <w:r w:rsidRPr="00854A90">
        <w:rPr>
          <w:bCs/>
        </w:rPr>
        <w:t xml:space="preserve">At this time, I want to pass it over to </w:t>
      </w:r>
      <w:proofErr w:type="spellStart"/>
      <w:r w:rsidRPr="00854A90">
        <w:rPr>
          <w:bCs/>
        </w:rPr>
        <w:t>Vanietta</w:t>
      </w:r>
      <w:proofErr w:type="spellEnd"/>
      <w:r w:rsidRPr="00854A90">
        <w:rPr>
          <w:bCs/>
        </w:rPr>
        <w:t xml:space="preserve"> to speak a little bit about our overview on youth of investments. Thank you.</w:t>
      </w:r>
    </w:p>
    <w:p w14:paraId="49BE777E" w14:textId="77777777" w:rsidR="00854A90" w:rsidRPr="00854A90" w:rsidRDefault="00854A90" w:rsidP="00854A90">
      <w:pPr>
        <w:rPr>
          <w:bCs/>
        </w:rPr>
      </w:pPr>
    </w:p>
    <w:p w14:paraId="2AFAF45E" w14:textId="77777777" w:rsidR="00854A90" w:rsidRPr="00854A90" w:rsidRDefault="00854A90" w:rsidP="00854A90">
      <w:pPr>
        <w:rPr>
          <w:bCs/>
        </w:rPr>
      </w:pPr>
      <w:proofErr w:type="spellStart"/>
      <w:r w:rsidRPr="00854A90">
        <w:rPr>
          <w:bCs/>
        </w:rPr>
        <w:t>Vanietta</w:t>
      </w:r>
      <w:proofErr w:type="spellEnd"/>
      <w:r w:rsidRPr="00854A90">
        <w:rPr>
          <w:bCs/>
        </w:rPr>
        <w:t xml:space="preserve"> </w:t>
      </w:r>
      <w:proofErr w:type="spellStart"/>
      <w:r w:rsidRPr="00854A90">
        <w:rPr>
          <w:bCs/>
        </w:rPr>
        <w:t>Armstong</w:t>
      </w:r>
      <w:proofErr w:type="spellEnd"/>
      <w:r w:rsidRPr="00854A90">
        <w:rPr>
          <w:bCs/>
        </w:rPr>
        <w:t xml:space="preserve">:  Thank you, Randy. You're a tough act to follow, but I'll do my best. Good afternoon, everyone. So happy that you're here. Great turnout. I know on this end things are really hectic, but I'm so glad that you're here today and we can give you some good information to explore your options. So here we go. </w:t>
      </w:r>
    </w:p>
    <w:p w14:paraId="787D7A95" w14:textId="77777777" w:rsidR="00854A90" w:rsidRPr="00854A90" w:rsidRDefault="00854A90" w:rsidP="00854A90">
      <w:pPr>
        <w:rPr>
          <w:bCs/>
        </w:rPr>
      </w:pPr>
    </w:p>
    <w:p w14:paraId="00D4AE6D" w14:textId="77777777" w:rsidR="00854A90" w:rsidRPr="00854A90" w:rsidRDefault="00854A90" w:rsidP="00854A90">
      <w:pPr>
        <w:rPr>
          <w:bCs/>
        </w:rPr>
      </w:pPr>
      <w:r w:rsidRPr="00854A90">
        <w:rPr>
          <w:bCs/>
        </w:rPr>
        <w:t xml:space="preserve">Overview of the youth apprenticeship investments. The DOL has many investments in apprenticeship listed on the screen. Not all of these are run by the Office of Apprenticeship, but all serve as on-ramps to register the apprenticeship. For example, WIOA Title I Youth Program, which serves out of school and in school youth who face barriers to education, training and employment. WIOA focuses primarily on out-of-school youth and funds activities to provide </w:t>
      </w:r>
      <w:r w:rsidRPr="00854A90">
        <w:rPr>
          <w:bCs/>
        </w:rPr>
        <w:lastRenderedPageBreak/>
        <w:t xml:space="preserve">career exploration and guidance, continued support for education attainment. </w:t>
      </w:r>
      <w:proofErr w:type="spellStart"/>
      <w:r w:rsidRPr="00854A90">
        <w:rPr>
          <w:bCs/>
        </w:rPr>
        <w:t>YouthBuild</w:t>
      </w:r>
      <w:proofErr w:type="spellEnd"/>
      <w:r w:rsidRPr="00854A90">
        <w:rPr>
          <w:bCs/>
        </w:rPr>
        <w:t xml:space="preserve"> is a pre-apprenticeship program for at-risk youth who have been previously dropped out of high school. Youth learn vocational skills and construction as well as other in demand industry that include health care, information, technology and hospitality. </w:t>
      </w:r>
    </w:p>
    <w:p w14:paraId="7A344EA8" w14:textId="77777777" w:rsidR="00854A90" w:rsidRPr="00854A90" w:rsidRDefault="00854A90" w:rsidP="00854A90">
      <w:pPr>
        <w:rPr>
          <w:bCs/>
        </w:rPr>
      </w:pPr>
    </w:p>
    <w:p w14:paraId="43BA72AD" w14:textId="77777777" w:rsidR="00854A90" w:rsidRPr="00854A90" w:rsidRDefault="00854A90" w:rsidP="00854A90">
      <w:pPr>
        <w:rPr>
          <w:bCs/>
        </w:rPr>
      </w:pPr>
      <w:r w:rsidRPr="00854A90">
        <w:rPr>
          <w:bCs/>
        </w:rPr>
        <w:t xml:space="preserve">Job Corps is a residential program where students have access to room and board while they learn skills and specific training areas for up to three years. In addition to helping students complete their education, obtain career technical skills and gain employment, Job Corps also provides transitional support services such as help finding employment, housing, childcare and transportation. You can watch the recording for last month's deep dive session on Job Corps as a career pathway on WorkforceGPS. </w:t>
      </w:r>
    </w:p>
    <w:p w14:paraId="62CE2E96" w14:textId="77777777" w:rsidR="00854A90" w:rsidRPr="00854A90" w:rsidRDefault="00854A90" w:rsidP="00854A90">
      <w:pPr>
        <w:rPr>
          <w:bCs/>
        </w:rPr>
      </w:pPr>
    </w:p>
    <w:p w14:paraId="1ADE253C" w14:textId="77777777" w:rsidR="00854A90" w:rsidRPr="00854A90" w:rsidRDefault="00854A90" w:rsidP="00854A90">
      <w:pPr>
        <w:rPr>
          <w:bCs/>
        </w:rPr>
      </w:pPr>
      <w:r w:rsidRPr="00854A90">
        <w:rPr>
          <w:bCs/>
        </w:rPr>
        <w:t xml:space="preserve">And in that first. An effort to expand the registered apprenticeship system, DOL started rolling out expansion grants to states and organizations with the intent of supporting the development, modernization and diversification of registered apprenticeship programs, partnering and aligning the workforce system, increasing the number of apprentices enrolled, and bringing innovation into program development and recruitment strategies. In addition, the investments are focused on increasing diversity, equity, inclusion and accessibility to registered apprenticeship opportunities across all industries. </w:t>
      </w:r>
    </w:p>
    <w:p w14:paraId="5747221F" w14:textId="77777777" w:rsidR="00854A90" w:rsidRPr="00854A90" w:rsidRDefault="00854A90" w:rsidP="00854A90">
      <w:pPr>
        <w:rPr>
          <w:bCs/>
        </w:rPr>
      </w:pPr>
    </w:p>
    <w:p w14:paraId="5EF4E95C" w14:textId="77777777" w:rsidR="00854A90" w:rsidRPr="00854A90" w:rsidRDefault="00854A90" w:rsidP="00854A90">
      <w:pPr>
        <w:rPr>
          <w:bCs/>
        </w:rPr>
      </w:pPr>
      <w:r w:rsidRPr="00854A90">
        <w:rPr>
          <w:bCs/>
        </w:rPr>
        <w:t xml:space="preserve">I will speak specifically to some of the Office of Apprenticeship programs and we will be joined by panelists from </w:t>
      </w:r>
      <w:proofErr w:type="spellStart"/>
      <w:r w:rsidRPr="00854A90">
        <w:rPr>
          <w:bCs/>
        </w:rPr>
        <w:t>YouthBuild</w:t>
      </w:r>
      <w:proofErr w:type="spellEnd"/>
      <w:r w:rsidRPr="00854A90">
        <w:rPr>
          <w:bCs/>
        </w:rPr>
        <w:t xml:space="preserve">, Youth Apprenticeship Readiness Grants Program and a Youth Apprenticeship Intermediary. In 2020, DOL awarded Youth Apprenticeship Readiness Grants to 14 organizations to increase participation by youth aged 16 to 24 and a new or existing registered apprenticeship programs. </w:t>
      </w:r>
    </w:p>
    <w:p w14:paraId="74A9500D" w14:textId="77777777" w:rsidR="00854A90" w:rsidRPr="00854A90" w:rsidRDefault="00854A90" w:rsidP="00854A90">
      <w:pPr>
        <w:rPr>
          <w:bCs/>
        </w:rPr>
      </w:pPr>
    </w:p>
    <w:p w14:paraId="1E70F690" w14:textId="77777777" w:rsidR="00854A90" w:rsidRPr="00854A90" w:rsidRDefault="00854A90" w:rsidP="00854A90">
      <w:pPr>
        <w:rPr>
          <w:bCs/>
        </w:rPr>
      </w:pPr>
      <w:r w:rsidRPr="00854A90">
        <w:rPr>
          <w:bCs/>
        </w:rPr>
        <w:t xml:space="preserve">These grants allow educational entities, including traditional, alternative and nontraditional schools and programs that serve out-of-school youth school boards, workforce board employers, workforce partners, and other apprenticeship intermediaries to partner, to develop and establish new apprenticeship models to use or expand existing apprenticeship programs for youth. Grant recipients will seek to expand opportunities to prepare 16 to 24 year-old registered apprentices for careers in industries including advanced manufacturing, construction, financial services, healthcare, hospitality and information technology. </w:t>
      </w:r>
    </w:p>
    <w:p w14:paraId="6EAFC541" w14:textId="77777777" w:rsidR="00854A90" w:rsidRPr="00854A90" w:rsidRDefault="00854A90" w:rsidP="00854A90">
      <w:pPr>
        <w:rPr>
          <w:bCs/>
        </w:rPr>
      </w:pPr>
    </w:p>
    <w:p w14:paraId="682F51BC" w14:textId="77777777" w:rsidR="00854A90" w:rsidRPr="00854A90" w:rsidRDefault="00854A90" w:rsidP="00854A90">
      <w:pPr>
        <w:rPr>
          <w:bCs/>
        </w:rPr>
      </w:pPr>
      <w:r w:rsidRPr="00854A90">
        <w:rPr>
          <w:bCs/>
        </w:rPr>
        <w:t xml:space="preserve">So far, we have seen great returns. At least 366 participants have been served since the start of the grant. 70 have entered a RAP and 169 have received a degree or other type of credential. YARG grantees have engaged 119 new employers, created 27 new apprenticeship programs, and expanded 17 existing apprenticeship programs, including RAPs? Hoorah. </w:t>
      </w:r>
    </w:p>
    <w:p w14:paraId="7A5F94B3" w14:textId="77777777" w:rsidR="00854A90" w:rsidRPr="00854A90" w:rsidRDefault="00854A90" w:rsidP="00854A90">
      <w:pPr>
        <w:rPr>
          <w:bCs/>
        </w:rPr>
      </w:pPr>
    </w:p>
    <w:p w14:paraId="3FD89D73" w14:textId="77777777" w:rsidR="00854A90" w:rsidRPr="00854A90" w:rsidRDefault="00854A90" w:rsidP="00854A90">
      <w:pPr>
        <w:rPr>
          <w:bCs/>
        </w:rPr>
      </w:pPr>
      <w:r w:rsidRPr="00854A90">
        <w:rPr>
          <w:bCs/>
        </w:rPr>
        <w:t xml:space="preserve">Youth Apprenticeship Intermediaries. Four organizations at present -- ICF, Jobs For the Future, net America and Urban Institute serve as DOL's youth apprenticeship intermediaries. We are excited to have Urban Institute joining us as a panelist today. And their role -- intermediaries assist educational institutions, employers, industry associations, joint labor management organization, state grantees and other organizations to launch in-school youth apprenticeship programs to rapidly accelerate their earn and learn model across multiple industries and sectors to meet the occupational and skill needs of those industries. </w:t>
      </w:r>
    </w:p>
    <w:p w14:paraId="741D1985" w14:textId="77777777" w:rsidR="00854A90" w:rsidRPr="00854A90" w:rsidRDefault="00854A90" w:rsidP="00854A90">
      <w:pPr>
        <w:rPr>
          <w:bCs/>
        </w:rPr>
      </w:pPr>
    </w:p>
    <w:p w14:paraId="1B68EDDE" w14:textId="77777777" w:rsidR="00854A90" w:rsidRPr="00854A90" w:rsidRDefault="00854A90" w:rsidP="00854A90">
      <w:pPr>
        <w:rPr>
          <w:bCs/>
        </w:rPr>
      </w:pPr>
      <w:r w:rsidRPr="00854A90">
        <w:rPr>
          <w:bCs/>
        </w:rPr>
        <w:t xml:space="preserve">The youth Apprenticeship Intermediaries have developed and or strengthened youth apprenticeship programs by infusing their apprenticeship model as the go-to human capital solution in national, regional and state or for various career paths through the following activities: train 900 youth apprenticeship apprentices over five years across various industries. Connect high school students to employers under a registered apprenticeship program. Integrate youth apprenticeship into school systems and create new apprenticeship programs or expand existing ones. The intermediaries work in a variety of industries -- cybersecurity, youth apprenticeship initiatives. </w:t>
      </w:r>
    </w:p>
    <w:p w14:paraId="237A1C84" w14:textId="77777777" w:rsidR="00854A90" w:rsidRPr="00854A90" w:rsidRDefault="00854A90" w:rsidP="00854A90">
      <w:pPr>
        <w:rPr>
          <w:bCs/>
        </w:rPr>
      </w:pPr>
    </w:p>
    <w:p w14:paraId="1EA4B6A4" w14:textId="77777777" w:rsidR="00854A90" w:rsidRPr="00854A90" w:rsidRDefault="00854A90" w:rsidP="00854A90">
      <w:pPr>
        <w:rPr>
          <w:bCs/>
        </w:rPr>
      </w:pPr>
      <w:r w:rsidRPr="00854A90">
        <w:rPr>
          <w:bCs/>
        </w:rPr>
        <w:t xml:space="preserve">ICF International Inc. engages young people in growing information technology and cybersecurity industry. They initially centered in three regional hubs -- mid-Atlantic, Southern California and the United States Virgin Islands. But in two years, the program has expanded to 48 partners in 30 states. Jobs For the Future -- JFF -- developed apprenticeships in construction, manufacturing, I.T. and finance just to name a few. The net America corporation industry sectors include health care, health IT and energy. They cover New Jersey, Pennsylvania, Virginia, Washington DC, and growing. </w:t>
      </w:r>
    </w:p>
    <w:p w14:paraId="2FFF7E62" w14:textId="77777777" w:rsidR="00854A90" w:rsidRPr="00854A90" w:rsidRDefault="00854A90" w:rsidP="00854A90">
      <w:pPr>
        <w:rPr>
          <w:bCs/>
        </w:rPr>
      </w:pPr>
    </w:p>
    <w:p w14:paraId="77A0300B" w14:textId="77777777" w:rsidR="00854A90" w:rsidRPr="00854A90" w:rsidRDefault="00854A90" w:rsidP="00854A90">
      <w:pPr>
        <w:rPr>
          <w:bCs/>
        </w:rPr>
      </w:pPr>
      <w:r w:rsidRPr="00854A90">
        <w:rPr>
          <w:bCs/>
        </w:rPr>
        <w:t xml:space="preserve">And finally, Urban Institute works nationally to modernize research and practices with industry. Their industries include health care, advanced manufacturing, automotive, IT, accounting, finance and construction. We will hear more from the Urban Institute during the panel discussion. You could see on the slide we are surpassing the goals. So far, there has been over 1500 new youth apprentices, over 60 new programs and almost 30 new national programs. </w:t>
      </w:r>
    </w:p>
    <w:p w14:paraId="576009E9" w14:textId="77777777" w:rsidR="00854A90" w:rsidRPr="00854A90" w:rsidRDefault="00854A90" w:rsidP="00854A90">
      <w:pPr>
        <w:rPr>
          <w:bCs/>
        </w:rPr>
      </w:pPr>
    </w:p>
    <w:p w14:paraId="1A69097C" w14:textId="77777777" w:rsidR="00854A90" w:rsidRPr="00854A90" w:rsidRDefault="00854A90" w:rsidP="00854A90">
      <w:pPr>
        <w:rPr>
          <w:bCs/>
        </w:rPr>
      </w:pPr>
      <w:r w:rsidRPr="00854A90">
        <w:rPr>
          <w:bCs/>
        </w:rPr>
        <w:t xml:space="preserve">How to get started. Hmm. Let's ponder that for a moment. That's what we're here for. How to get started. </w:t>
      </w:r>
    </w:p>
    <w:p w14:paraId="4A9DABB8" w14:textId="77777777" w:rsidR="00854A90" w:rsidRPr="00854A90" w:rsidRDefault="00854A90" w:rsidP="00854A90">
      <w:pPr>
        <w:rPr>
          <w:bCs/>
        </w:rPr>
      </w:pPr>
    </w:p>
    <w:p w14:paraId="1DD18B3C" w14:textId="77777777" w:rsidR="00854A90" w:rsidRPr="00854A90" w:rsidRDefault="00854A90" w:rsidP="00854A90">
      <w:pPr>
        <w:rPr>
          <w:bCs/>
        </w:rPr>
      </w:pPr>
      <w:r w:rsidRPr="00854A90">
        <w:rPr>
          <w:bCs/>
        </w:rPr>
        <w:t xml:space="preserve">First and foremost, visit Apprenticeship.gov. Our staff are also available to assist you every step of the way. Even after you register for our program, our staff are available to help you implement the program and answer any questions you may have. We encourage you to learn about apprenticeship, its benefits and types of programs available to you in your area. Learn how to build a program, including the steps involved to become a registered apprenticeship sponsor, as well as the support available from the Office of Apprenticeship. Learn how to partner with organizations to serve as an employer or instructional provider. </w:t>
      </w:r>
    </w:p>
    <w:p w14:paraId="0AD74B07" w14:textId="77777777" w:rsidR="00854A90" w:rsidRPr="00854A90" w:rsidRDefault="00854A90" w:rsidP="00854A90">
      <w:pPr>
        <w:rPr>
          <w:bCs/>
        </w:rPr>
      </w:pPr>
    </w:p>
    <w:p w14:paraId="0065F0F0" w14:textId="77777777" w:rsidR="00854A90" w:rsidRPr="00854A90" w:rsidRDefault="00854A90" w:rsidP="00854A90">
      <w:pPr>
        <w:rPr>
          <w:bCs/>
        </w:rPr>
      </w:pPr>
      <w:r w:rsidRPr="00854A90">
        <w:rPr>
          <w:bCs/>
        </w:rPr>
        <w:t xml:space="preserve">The Office of Apprenticeship has a dedicated website that is our hub for all things apprenticeship. It is very impressive and user-friendly. The website defines apprenticeship and its benefits, allows apprentices to search for opportunity, has resources on how to become an apprentice, and helps potential sponsors find partners to develop programs and provides the education community with tools to explain the benefits of apprenticeship to students. </w:t>
      </w:r>
    </w:p>
    <w:p w14:paraId="61D8CCCD" w14:textId="77777777" w:rsidR="00854A90" w:rsidRPr="00854A90" w:rsidRDefault="00854A90" w:rsidP="00854A90">
      <w:pPr>
        <w:rPr>
          <w:bCs/>
        </w:rPr>
      </w:pPr>
    </w:p>
    <w:p w14:paraId="5535B55B" w14:textId="77777777" w:rsidR="00854A90" w:rsidRPr="00854A90" w:rsidRDefault="00854A90" w:rsidP="00854A90">
      <w:pPr>
        <w:rPr>
          <w:bCs/>
        </w:rPr>
      </w:pPr>
      <w:r w:rsidRPr="00854A90">
        <w:rPr>
          <w:bCs/>
        </w:rPr>
        <w:t xml:space="preserve">Here's a look at some of the pages. I want to call to your attention to the high school page here. Educators can find information for take -- or talking to students about apprenticeships. Students can also learn more about apprenticeship. We have videos from youth apprenticeships who talk about their experiences. </w:t>
      </w:r>
    </w:p>
    <w:p w14:paraId="087B46F8" w14:textId="77777777" w:rsidR="00854A90" w:rsidRPr="00854A90" w:rsidRDefault="00854A90" w:rsidP="00854A90">
      <w:pPr>
        <w:rPr>
          <w:bCs/>
        </w:rPr>
      </w:pPr>
    </w:p>
    <w:p w14:paraId="7C5E4293" w14:textId="77777777" w:rsidR="00854A90" w:rsidRPr="00854A90" w:rsidRDefault="00854A90" w:rsidP="00854A90">
      <w:pPr>
        <w:rPr>
          <w:bCs/>
        </w:rPr>
      </w:pPr>
      <w:r w:rsidRPr="00854A90">
        <w:rPr>
          <w:bCs/>
        </w:rPr>
        <w:lastRenderedPageBreak/>
        <w:t xml:space="preserve">At this time. I want to thank you for listening to me. I'm very passionate about apprenticeship and I hope you are, too. Stephanie, back to you. Thank you. </w:t>
      </w:r>
    </w:p>
    <w:p w14:paraId="472D013B" w14:textId="77777777" w:rsidR="00854A90" w:rsidRPr="00854A90" w:rsidRDefault="00854A90" w:rsidP="00854A90">
      <w:pPr>
        <w:rPr>
          <w:bCs/>
        </w:rPr>
      </w:pPr>
    </w:p>
    <w:p w14:paraId="249509C7" w14:textId="77777777" w:rsidR="00854A90" w:rsidRPr="00854A90" w:rsidRDefault="00854A90" w:rsidP="00854A90">
      <w:pPr>
        <w:rPr>
          <w:bCs/>
        </w:rPr>
      </w:pPr>
      <w:r w:rsidRPr="00854A90">
        <w:rPr>
          <w:bCs/>
        </w:rPr>
        <w:t xml:space="preserve">Stephanie Rodriguez:  Awesome. Thank you. </w:t>
      </w:r>
      <w:proofErr w:type="spellStart"/>
      <w:r w:rsidRPr="00854A90">
        <w:rPr>
          <w:bCs/>
        </w:rPr>
        <w:t>Vanietta</w:t>
      </w:r>
      <w:proofErr w:type="spellEnd"/>
      <w:r w:rsidRPr="00854A90">
        <w:rPr>
          <w:bCs/>
        </w:rPr>
        <w:t xml:space="preserve">, I'm asking you to stay on screen. And, Randy, if you could join us again, that would be fantastic. Just want to spend about five minutes or so just tackling some questions we're getting that are more on the technical side, more on the definition side, more about the nuts and bolts of the system. So I'll start off and Randy, while you come on screen, I'll just answer one of them. </w:t>
      </w:r>
    </w:p>
    <w:p w14:paraId="04A4ECDD" w14:textId="77777777" w:rsidR="00854A90" w:rsidRPr="00854A90" w:rsidRDefault="00854A90" w:rsidP="00854A90">
      <w:pPr>
        <w:rPr>
          <w:bCs/>
        </w:rPr>
      </w:pPr>
    </w:p>
    <w:p w14:paraId="461F9E65" w14:textId="77777777" w:rsidR="00854A90" w:rsidRPr="00854A90" w:rsidRDefault="00854A90" w:rsidP="00854A90">
      <w:pPr>
        <w:rPr>
          <w:bCs/>
        </w:rPr>
      </w:pPr>
      <w:r w:rsidRPr="00854A90">
        <w:rPr>
          <w:bCs/>
        </w:rPr>
        <w:t>We had just one question about what is RAP stand for? RAP -- R A P. So apologies for that if that wasn't clear, but RAP -- that's a registered apprenticeship program. So when we're talking about apprenticeship here at US DOL, we're talking about registered apprenticeship programs, and we often call that a RAP for short</w:t>
      </w:r>
    </w:p>
    <w:p w14:paraId="460C66CD" w14:textId="77777777" w:rsidR="00854A90" w:rsidRPr="00854A90" w:rsidRDefault="00854A90" w:rsidP="00854A90">
      <w:pPr>
        <w:rPr>
          <w:bCs/>
        </w:rPr>
      </w:pPr>
    </w:p>
    <w:p w14:paraId="64D0A5B4" w14:textId="77777777" w:rsidR="00854A90" w:rsidRPr="00854A90" w:rsidRDefault="00854A90" w:rsidP="00854A90">
      <w:pPr>
        <w:rPr>
          <w:bCs/>
        </w:rPr>
      </w:pPr>
      <w:r w:rsidRPr="00854A90">
        <w:rPr>
          <w:bCs/>
        </w:rPr>
        <w:t xml:space="preserve">Okay. So we do have some logistical questions. And so, Randy, I'm going to throw a couple at you here just to give </w:t>
      </w:r>
      <w:proofErr w:type="spellStart"/>
      <w:r w:rsidRPr="00854A90">
        <w:rPr>
          <w:bCs/>
        </w:rPr>
        <w:t>Vanietta's</w:t>
      </w:r>
      <w:proofErr w:type="spellEnd"/>
      <w:r w:rsidRPr="00854A90">
        <w:rPr>
          <w:bCs/>
        </w:rPr>
        <w:t xml:space="preserve"> throat a little break. She just gave us a great presentation. So Randy, we have a question about if the apprenticeship system requires that young people have a high school diploma or an equivalent before they get engaged? Can you help us understand if a high school degree or equivalent is a requirement for youth apprenticeship programs or pre apprenticeship programs?</w:t>
      </w:r>
    </w:p>
    <w:p w14:paraId="3371E56D" w14:textId="77777777" w:rsidR="00854A90" w:rsidRPr="00854A90" w:rsidRDefault="00854A90" w:rsidP="00854A90">
      <w:pPr>
        <w:rPr>
          <w:bCs/>
        </w:rPr>
      </w:pPr>
    </w:p>
    <w:p w14:paraId="337B43D1" w14:textId="77777777" w:rsidR="00854A90" w:rsidRPr="00854A90" w:rsidRDefault="00854A90" w:rsidP="00854A90">
      <w:pPr>
        <w:rPr>
          <w:bCs/>
        </w:rPr>
      </w:pPr>
      <w:r w:rsidRPr="00854A90">
        <w:rPr>
          <w:bCs/>
        </w:rPr>
        <w:t xml:space="preserve">Randy Copeland:  Sure. So I'll start with pre-apprenticeship first, as it's meant to be the pipeline into a youth apprenticeship or a fully adult registered apprenticeship program. A pre-apprenticeship, ideally with you wouldn't have a degree because you will want to get started. </w:t>
      </w:r>
    </w:p>
    <w:p w14:paraId="1AE56BC4" w14:textId="77777777" w:rsidR="00854A90" w:rsidRPr="00854A90" w:rsidRDefault="00854A90" w:rsidP="00854A90">
      <w:pPr>
        <w:rPr>
          <w:bCs/>
        </w:rPr>
      </w:pPr>
    </w:p>
    <w:p w14:paraId="6E63F293" w14:textId="77777777" w:rsidR="00854A90" w:rsidRPr="00854A90" w:rsidRDefault="00854A90" w:rsidP="00854A90">
      <w:pPr>
        <w:rPr>
          <w:bCs/>
        </w:rPr>
      </w:pPr>
      <w:r w:rsidRPr="00854A90">
        <w:rPr>
          <w:bCs/>
        </w:rPr>
        <w:t xml:space="preserve">The younger you can start in a pre-apprenticeship, the better because it's really just teaching you what it takes to be successful in apprenticeship. Learning what those occupations look like. Learning with someone working in those occupations too. Maybe forming a bond with a mentor early on and just really starting to see if this is a lifestyle for you. A pre-apprenticeship maybe help you see what your future could look like. </w:t>
      </w:r>
    </w:p>
    <w:p w14:paraId="0B5DF056" w14:textId="77777777" w:rsidR="00854A90" w:rsidRPr="00854A90" w:rsidRDefault="00854A90" w:rsidP="00854A90">
      <w:pPr>
        <w:rPr>
          <w:bCs/>
        </w:rPr>
      </w:pPr>
    </w:p>
    <w:p w14:paraId="2DD9BB55" w14:textId="77777777" w:rsidR="00854A90" w:rsidRPr="00854A90" w:rsidRDefault="00854A90" w:rsidP="00854A90">
      <w:pPr>
        <w:rPr>
          <w:bCs/>
        </w:rPr>
      </w:pPr>
      <w:r w:rsidRPr="00854A90">
        <w:rPr>
          <w:bCs/>
        </w:rPr>
        <w:t>So a pre apprenticeship, ideally you would still be young, would not need to have completed your high school diploma. Now for a youth apprenticeship, you would not necessarily need to complete your high school diploma either. You can because the youth are still 16 to 24. So you could be a 24-year-old who has graduated and chosen to either pursue higher education or not pursue higher education and then go into a youth apprenticeship program. So I hope that answers your question.</w:t>
      </w:r>
    </w:p>
    <w:p w14:paraId="14F4662D" w14:textId="77777777" w:rsidR="00854A90" w:rsidRPr="00854A90" w:rsidRDefault="00854A90" w:rsidP="00854A90">
      <w:pPr>
        <w:rPr>
          <w:bCs/>
        </w:rPr>
      </w:pPr>
    </w:p>
    <w:p w14:paraId="7F008BF5" w14:textId="77777777" w:rsidR="00854A90" w:rsidRPr="00854A90" w:rsidRDefault="00854A90" w:rsidP="00854A90">
      <w:pPr>
        <w:rPr>
          <w:bCs/>
        </w:rPr>
      </w:pPr>
      <w:r w:rsidRPr="00854A90">
        <w:rPr>
          <w:bCs/>
        </w:rPr>
        <w:t>Stephanie Rodriguez:  That's helpful, Randy. And I think it harkens to a few of these other questions we had, which was just to clarify what age groups are eligible for pre-apprenticeship programs? Are they only for use? Can adults participate in pre-apprenticeship programs?</w:t>
      </w:r>
    </w:p>
    <w:p w14:paraId="53063E5F" w14:textId="77777777" w:rsidR="00854A90" w:rsidRPr="00854A90" w:rsidRDefault="00854A90" w:rsidP="00854A90">
      <w:pPr>
        <w:rPr>
          <w:bCs/>
        </w:rPr>
      </w:pPr>
    </w:p>
    <w:p w14:paraId="3193B2D5" w14:textId="77777777" w:rsidR="00854A90" w:rsidRPr="00854A90" w:rsidRDefault="00854A90" w:rsidP="00854A90">
      <w:pPr>
        <w:rPr>
          <w:bCs/>
        </w:rPr>
      </w:pPr>
      <w:r w:rsidRPr="00854A90">
        <w:rPr>
          <w:bCs/>
        </w:rPr>
        <w:t xml:space="preserve">Randy Copeland:  Pre-apprenticeship is pretty flexible because it's really supposed to be knowledge based and preparatory for an apprenticeship program. So I think it would mainly focus on who offered these apprenticeship programs as a sponsor of the apprenticeship. And then as far as applying, it would be open to whoever was interested in going into the apprenticeship. </w:t>
      </w:r>
    </w:p>
    <w:p w14:paraId="0A405393" w14:textId="77777777" w:rsidR="00854A90" w:rsidRPr="00854A90" w:rsidRDefault="00854A90" w:rsidP="00854A90">
      <w:pPr>
        <w:rPr>
          <w:bCs/>
        </w:rPr>
      </w:pPr>
    </w:p>
    <w:p w14:paraId="60D2D8BC" w14:textId="77777777" w:rsidR="00854A90" w:rsidRPr="00854A90" w:rsidRDefault="00854A90" w:rsidP="00854A90">
      <w:pPr>
        <w:rPr>
          <w:bCs/>
        </w:rPr>
      </w:pPr>
      <w:r w:rsidRPr="00854A90">
        <w:rPr>
          <w:bCs/>
        </w:rPr>
        <w:t>But I think in most cases, if you're already of working age or you're already out of high school, it would be just as beneficial to go and apply directly into that apprenticeship as they're going to work and help you build those skills from the start of that program anyways, as some apprenticeships are not paid or paid. All registered apprenticeship programs are paid. So it would probably make more sense to earn some money for that experience while you're doing it.</w:t>
      </w:r>
    </w:p>
    <w:p w14:paraId="13D19631" w14:textId="77777777" w:rsidR="00854A90" w:rsidRPr="00854A90" w:rsidRDefault="00854A90" w:rsidP="00854A90">
      <w:pPr>
        <w:rPr>
          <w:bCs/>
        </w:rPr>
      </w:pPr>
    </w:p>
    <w:p w14:paraId="6A7B8CDF" w14:textId="77777777" w:rsidR="00854A90" w:rsidRPr="00854A90" w:rsidRDefault="00854A90" w:rsidP="00854A90">
      <w:pPr>
        <w:rPr>
          <w:bCs/>
        </w:rPr>
      </w:pPr>
      <w:r w:rsidRPr="00854A90">
        <w:rPr>
          <w:bCs/>
        </w:rPr>
        <w:t xml:space="preserve">Stephanie Rodriguez:  Yeah. I think that's a really important frame of reference is that these pre-apprenticeship programs are for everyone and there are some nuances between registered apprenticeship programs. You mentioned pay being one of those. Thank you for that. </w:t>
      </w:r>
    </w:p>
    <w:p w14:paraId="20D83442" w14:textId="77777777" w:rsidR="00854A90" w:rsidRPr="00854A90" w:rsidRDefault="00854A90" w:rsidP="00854A90">
      <w:pPr>
        <w:rPr>
          <w:bCs/>
        </w:rPr>
      </w:pPr>
    </w:p>
    <w:p w14:paraId="21599B60" w14:textId="77777777" w:rsidR="00854A90" w:rsidRPr="00854A90" w:rsidRDefault="00854A90" w:rsidP="00854A90">
      <w:pPr>
        <w:rPr>
          <w:bCs/>
        </w:rPr>
      </w:pPr>
      <w:r w:rsidRPr="00854A90">
        <w:rPr>
          <w:bCs/>
        </w:rPr>
        <w:t xml:space="preserve">And I think we had some other questions just about how young can pre-apprenticeship program start and I think we just offer that same advice similarly that pre-apprenticeship programs are designed to lead to registered apprenticeship programs and employment. And often you can't start employment until you're 16. </w:t>
      </w:r>
    </w:p>
    <w:p w14:paraId="05AA6BB9" w14:textId="77777777" w:rsidR="00854A90" w:rsidRPr="00854A90" w:rsidRDefault="00854A90" w:rsidP="00854A90">
      <w:pPr>
        <w:rPr>
          <w:bCs/>
        </w:rPr>
      </w:pPr>
    </w:p>
    <w:p w14:paraId="75F3545F" w14:textId="77777777" w:rsidR="00854A90" w:rsidRPr="00854A90" w:rsidRDefault="00854A90" w:rsidP="00854A90">
      <w:pPr>
        <w:rPr>
          <w:bCs/>
        </w:rPr>
      </w:pPr>
      <w:r w:rsidRPr="00854A90">
        <w:rPr>
          <w:bCs/>
        </w:rPr>
        <w:t xml:space="preserve">And so, it is worth thinking about those age ranges, especially on the younger end. And I'll remind you to some points you made at the top of the call that career exploration and work experiences that are different than pre-apprenticeship programs are also important components of this workforce ecosystem. So that's just something to keep in mind. </w:t>
      </w:r>
    </w:p>
    <w:p w14:paraId="12F8BB3F" w14:textId="77777777" w:rsidR="00854A90" w:rsidRPr="00854A90" w:rsidRDefault="00854A90" w:rsidP="00854A90">
      <w:pPr>
        <w:rPr>
          <w:bCs/>
        </w:rPr>
      </w:pPr>
    </w:p>
    <w:p w14:paraId="6B3427BE" w14:textId="77777777" w:rsidR="00854A90" w:rsidRPr="00854A90" w:rsidRDefault="00854A90" w:rsidP="00854A90">
      <w:pPr>
        <w:rPr>
          <w:bCs/>
        </w:rPr>
      </w:pPr>
      <w:r w:rsidRPr="00854A90">
        <w:rPr>
          <w:bCs/>
        </w:rPr>
        <w:t xml:space="preserve">So </w:t>
      </w:r>
      <w:proofErr w:type="spellStart"/>
      <w:r w:rsidRPr="00854A90">
        <w:rPr>
          <w:bCs/>
        </w:rPr>
        <w:t>Vanietta</w:t>
      </w:r>
      <w:proofErr w:type="spellEnd"/>
      <w:r w:rsidRPr="00854A90">
        <w:rPr>
          <w:bCs/>
        </w:rPr>
        <w:t xml:space="preserve">, we have some questions specifically about credentials and folks wondering at what point is a credential received during an apprenticeship program or is finishing the program the credential or is there something else along the way? Can you help us understand that a little bit? </w:t>
      </w:r>
    </w:p>
    <w:p w14:paraId="4AE58548" w14:textId="77777777" w:rsidR="00854A90" w:rsidRPr="00854A90" w:rsidRDefault="00854A90" w:rsidP="00854A90">
      <w:pPr>
        <w:rPr>
          <w:bCs/>
        </w:rPr>
      </w:pPr>
    </w:p>
    <w:p w14:paraId="6236EC4D" w14:textId="77777777" w:rsidR="00854A90" w:rsidRPr="00854A90" w:rsidRDefault="00854A90" w:rsidP="00854A90">
      <w:pPr>
        <w:rPr>
          <w:bCs/>
        </w:rPr>
      </w:pPr>
      <w:proofErr w:type="spellStart"/>
      <w:r w:rsidRPr="00854A90">
        <w:rPr>
          <w:bCs/>
        </w:rPr>
        <w:t>Vanietta</w:t>
      </w:r>
      <w:proofErr w:type="spellEnd"/>
      <w:r w:rsidRPr="00854A90">
        <w:rPr>
          <w:bCs/>
        </w:rPr>
        <w:t xml:space="preserve"> Armstrong:  I hope I can. Well, I will do my best, and I'm pretty sure Randy will support me in this. </w:t>
      </w:r>
    </w:p>
    <w:p w14:paraId="70143B4F" w14:textId="77777777" w:rsidR="00854A90" w:rsidRPr="00854A90" w:rsidRDefault="00854A90" w:rsidP="00854A90">
      <w:pPr>
        <w:rPr>
          <w:bCs/>
        </w:rPr>
      </w:pPr>
    </w:p>
    <w:p w14:paraId="533430C5" w14:textId="77777777" w:rsidR="00854A90" w:rsidRPr="00854A90" w:rsidRDefault="00854A90" w:rsidP="00854A90">
      <w:pPr>
        <w:rPr>
          <w:bCs/>
        </w:rPr>
      </w:pPr>
      <w:r w:rsidRPr="00854A90">
        <w:rPr>
          <w:bCs/>
        </w:rPr>
        <w:t>One of the things that's really important, that, for example, our division makes sure that when we award grants -- and you probably heard this, past performance and different things -- even for a new potential grantee, if they've never had a grant before, we would just like a clear explanation of your experience, because the bottom line is, when we look at making decisions about awards, we want effective programs that are going to be able, in a sense, take their apprenticeship program from cradle to grave, meaning that those students enroll, they navigate through the program, and the end result -- hopefully to keep those robust numbers -- they graduate.</w:t>
      </w:r>
    </w:p>
    <w:p w14:paraId="143FE523" w14:textId="77777777" w:rsidR="00854A90" w:rsidRPr="00854A90" w:rsidRDefault="00854A90" w:rsidP="00854A90">
      <w:pPr>
        <w:rPr>
          <w:bCs/>
        </w:rPr>
      </w:pPr>
    </w:p>
    <w:p w14:paraId="724634F2" w14:textId="77777777" w:rsidR="00854A90" w:rsidRPr="00854A90" w:rsidRDefault="00854A90" w:rsidP="00854A90">
      <w:pPr>
        <w:rPr>
          <w:bCs/>
        </w:rPr>
      </w:pPr>
      <w:r w:rsidRPr="00854A90">
        <w:rPr>
          <w:bCs/>
        </w:rPr>
        <w:t xml:space="preserve">And as Randy indicated in his segment of the presentation, the numbers are there. You know, it's one thing to be employed or underemployed, but it's another thing to have a career. And what the numbers support is that when you go through apprenticeship programs, you're leaving with a solid occupational skill that will give you marketability and also help you transition from underemployment to sustainability employment. </w:t>
      </w:r>
    </w:p>
    <w:p w14:paraId="0A6A21D3" w14:textId="77777777" w:rsidR="00854A90" w:rsidRPr="00854A90" w:rsidRDefault="00854A90" w:rsidP="00854A90">
      <w:pPr>
        <w:rPr>
          <w:bCs/>
        </w:rPr>
      </w:pPr>
    </w:p>
    <w:p w14:paraId="24A06383" w14:textId="77777777" w:rsidR="00854A90" w:rsidRPr="00854A90" w:rsidRDefault="00854A90" w:rsidP="00854A90">
      <w:pPr>
        <w:rPr>
          <w:bCs/>
        </w:rPr>
      </w:pPr>
      <w:r w:rsidRPr="00854A90">
        <w:rPr>
          <w:bCs/>
        </w:rPr>
        <w:t xml:space="preserve">That's not just for yourself but for your family. So we stand behind those numbers and the data doesn't lie. Apprenticeship is very effective, and I hope that answers the question. </w:t>
      </w:r>
    </w:p>
    <w:p w14:paraId="3816537C" w14:textId="77777777" w:rsidR="00854A90" w:rsidRPr="00854A90" w:rsidRDefault="00854A90" w:rsidP="00854A90">
      <w:pPr>
        <w:rPr>
          <w:bCs/>
        </w:rPr>
      </w:pPr>
    </w:p>
    <w:p w14:paraId="4B8D8D0B" w14:textId="77777777" w:rsidR="00854A90" w:rsidRPr="00854A90" w:rsidRDefault="00854A90" w:rsidP="00854A90">
      <w:pPr>
        <w:rPr>
          <w:bCs/>
        </w:rPr>
      </w:pPr>
      <w:r w:rsidRPr="00854A90">
        <w:rPr>
          <w:bCs/>
        </w:rPr>
        <w:lastRenderedPageBreak/>
        <w:t xml:space="preserve">Stephanie Rodriguez:  Thanks, </w:t>
      </w:r>
      <w:proofErr w:type="spellStart"/>
      <w:r w:rsidRPr="00854A90">
        <w:rPr>
          <w:bCs/>
        </w:rPr>
        <w:t>Vanietta</w:t>
      </w:r>
      <w:proofErr w:type="spellEnd"/>
      <w:r w:rsidRPr="00854A90">
        <w:rPr>
          <w:bCs/>
        </w:rPr>
        <w:t xml:space="preserve">. I think it does and I would just also add -- to answer that question from a different direction is also that their -- registered apprenticeships end in a certificate of completion. And that's a credential that signifies that you've completed the registered program. But we are going to hear from our panelists some other things that they're doing around credentials that might go alongside of that. So we'll get some additional perspective from this field related to the specific programs and credentials young people are receiving along the way. </w:t>
      </w:r>
    </w:p>
    <w:p w14:paraId="1068C666" w14:textId="77777777" w:rsidR="00854A90" w:rsidRPr="00854A90" w:rsidRDefault="00854A90" w:rsidP="00854A90">
      <w:pPr>
        <w:rPr>
          <w:bCs/>
        </w:rPr>
      </w:pPr>
    </w:p>
    <w:p w14:paraId="1E900402" w14:textId="77777777" w:rsidR="00854A90" w:rsidRPr="00854A90" w:rsidRDefault="00854A90" w:rsidP="00854A90">
      <w:pPr>
        <w:rPr>
          <w:bCs/>
        </w:rPr>
      </w:pPr>
      <w:r w:rsidRPr="00854A90">
        <w:rPr>
          <w:bCs/>
        </w:rPr>
        <w:t xml:space="preserve">So I want to kick this over to the panelists, but I think I'll just end, </w:t>
      </w:r>
      <w:proofErr w:type="spellStart"/>
      <w:r w:rsidRPr="00854A90">
        <w:rPr>
          <w:bCs/>
        </w:rPr>
        <w:t>Vanietta</w:t>
      </w:r>
      <w:proofErr w:type="spellEnd"/>
      <w:r w:rsidRPr="00854A90">
        <w:rPr>
          <w:bCs/>
        </w:rPr>
        <w:t xml:space="preserve"> and Randy, with one more broad question that encompasses a lot of specific things we're seeing in the chat. But just generally, would love for you to just take a minute and reiterate the resources that exist, whether that's contacting offices directly, utilizing the apprenticeship finder database on the website, intermediaries. Just run us through the resources that folks on the line should remember exist as they think about how to start and implement and identify apprenticeship programs and strategies. Randy. I'll have you kick us off.</w:t>
      </w:r>
    </w:p>
    <w:p w14:paraId="15F6891C" w14:textId="77777777" w:rsidR="00854A90" w:rsidRPr="00854A90" w:rsidRDefault="00854A90" w:rsidP="00854A90">
      <w:pPr>
        <w:rPr>
          <w:bCs/>
        </w:rPr>
      </w:pPr>
    </w:p>
    <w:p w14:paraId="2DF6BC7B" w14:textId="77777777" w:rsidR="00854A90" w:rsidRPr="00854A90" w:rsidRDefault="00854A90" w:rsidP="00854A90">
      <w:pPr>
        <w:rPr>
          <w:bCs/>
        </w:rPr>
      </w:pPr>
      <w:r w:rsidRPr="00854A90">
        <w:rPr>
          <w:bCs/>
        </w:rPr>
        <w:t xml:space="preserve">Randy Copeland:  Sure. No problem. So I would always lead anyone to one stop shop, which is our website, and we always try to keep our website filled with as many resources, tools, events and fact sheets and ways to learn as much about apprenticeship as you can. So that is apprenticeship.gov. I'm sure someone can add that into the chat for us as well. Within that apprenticeship.gov, if you are a career seeker, I think our precious finder tool is amazing because it gives you a great overview of everything that's offered within the entire United States of America. </w:t>
      </w:r>
    </w:p>
    <w:p w14:paraId="6DA99532" w14:textId="77777777" w:rsidR="00854A90" w:rsidRPr="00854A90" w:rsidRDefault="00854A90" w:rsidP="00854A90">
      <w:pPr>
        <w:rPr>
          <w:bCs/>
        </w:rPr>
      </w:pPr>
    </w:p>
    <w:p w14:paraId="1DCD8931" w14:textId="77777777" w:rsidR="00854A90" w:rsidRPr="00854A90" w:rsidRDefault="00854A90" w:rsidP="00854A90">
      <w:pPr>
        <w:rPr>
          <w:bCs/>
        </w:rPr>
      </w:pPr>
      <w:r w:rsidRPr="00854A90">
        <w:rPr>
          <w:bCs/>
        </w:rPr>
        <w:t>And me personally, I like our partner finder tool as well because -- I look at my job here with the Office of Apprenticeship not only to work to help produce more precious opportunities, but to work with not only the employers but people out there as a consultant. If you -- the skills and knowledge that we have are free. So I always encourage people to go to your state apprenticeship agencies or to your federal apprenticeship offices and contacts someone and see if you can really get a better understanding of what apprenticeship opportunities are offered in your state. Because sometimes just empowering yourself with knowledge is that first step that you need to really change in your life. And I think there is no one who works on this apprenticeship staff who wouldn't want to share that information.</w:t>
      </w:r>
    </w:p>
    <w:p w14:paraId="7114D12C" w14:textId="77777777" w:rsidR="00854A90" w:rsidRPr="00854A90" w:rsidRDefault="00854A90" w:rsidP="00854A90">
      <w:pPr>
        <w:rPr>
          <w:bCs/>
        </w:rPr>
      </w:pPr>
    </w:p>
    <w:p w14:paraId="46A983EA" w14:textId="77777777" w:rsidR="00854A90" w:rsidRPr="00854A90" w:rsidRDefault="00854A90" w:rsidP="00854A90">
      <w:pPr>
        <w:rPr>
          <w:bCs/>
        </w:rPr>
      </w:pPr>
      <w:r w:rsidRPr="00854A90">
        <w:rPr>
          <w:bCs/>
        </w:rPr>
        <w:t xml:space="preserve">Stephanie Rodriguez:  </w:t>
      </w:r>
      <w:proofErr w:type="spellStart"/>
      <w:r w:rsidRPr="00854A90">
        <w:rPr>
          <w:bCs/>
        </w:rPr>
        <w:t>Vanietta</w:t>
      </w:r>
      <w:proofErr w:type="spellEnd"/>
      <w:r w:rsidRPr="00854A90">
        <w:rPr>
          <w:bCs/>
        </w:rPr>
        <w:t>, anything else to add to this? Share your thoughts or wisdom.</w:t>
      </w:r>
    </w:p>
    <w:p w14:paraId="70367675" w14:textId="77777777" w:rsidR="00854A90" w:rsidRPr="00854A90" w:rsidRDefault="00854A90" w:rsidP="00854A90">
      <w:pPr>
        <w:rPr>
          <w:bCs/>
        </w:rPr>
      </w:pPr>
    </w:p>
    <w:p w14:paraId="746B4729" w14:textId="77777777" w:rsidR="00854A90" w:rsidRPr="00854A90" w:rsidRDefault="00854A90" w:rsidP="00854A90">
      <w:pPr>
        <w:rPr>
          <w:bCs/>
        </w:rPr>
      </w:pPr>
      <w:proofErr w:type="spellStart"/>
      <w:r w:rsidRPr="00854A90">
        <w:rPr>
          <w:bCs/>
        </w:rPr>
        <w:t>Vanietta</w:t>
      </w:r>
      <w:proofErr w:type="spellEnd"/>
      <w:r w:rsidRPr="00854A90">
        <w:rPr>
          <w:bCs/>
        </w:rPr>
        <w:t xml:space="preserve"> Armstrong:  Of course. I'm very passionate about apprenticeship, but my first passion was grants. And what I have found, no matter if you're a startup organization, small organization or big organization, partnership is essential. The strongest thing we have is those community connections. If you're uncertain, you can go in your tool of resources and network. Find out from other agencies, organizations, how did they do it? Randy already said, go to your state organizations. </w:t>
      </w:r>
    </w:p>
    <w:p w14:paraId="5295D605" w14:textId="77777777" w:rsidR="00854A90" w:rsidRPr="00854A90" w:rsidRDefault="00854A90" w:rsidP="00854A90">
      <w:pPr>
        <w:rPr>
          <w:bCs/>
        </w:rPr>
      </w:pPr>
    </w:p>
    <w:p w14:paraId="59406DD5" w14:textId="77777777" w:rsidR="00854A90" w:rsidRPr="00854A90" w:rsidRDefault="00854A90" w:rsidP="00854A90">
      <w:pPr>
        <w:rPr>
          <w:bCs/>
        </w:rPr>
      </w:pPr>
      <w:r w:rsidRPr="00854A90">
        <w:rPr>
          <w:bCs/>
        </w:rPr>
        <w:t xml:space="preserve">Do that outreach. I have found that the strongest program is not the size of the programs, but their sense of connection to the community and their networks. Network and make sure that </w:t>
      </w:r>
      <w:r w:rsidRPr="00854A90">
        <w:rPr>
          <w:bCs/>
        </w:rPr>
        <w:lastRenderedPageBreak/>
        <w:t xml:space="preserve">DOL, OA -- Office of Apprenticeship -- is part of your toolbox of resources. We are here and we are here to assist you in this process. </w:t>
      </w:r>
    </w:p>
    <w:p w14:paraId="17C2736D" w14:textId="77777777" w:rsidR="00854A90" w:rsidRPr="00854A90" w:rsidRDefault="00854A90" w:rsidP="00854A90">
      <w:pPr>
        <w:rPr>
          <w:bCs/>
        </w:rPr>
      </w:pPr>
    </w:p>
    <w:p w14:paraId="19D2D76B" w14:textId="77777777" w:rsidR="00854A90" w:rsidRPr="00854A90" w:rsidRDefault="00854A90" w:rsidP="00854A90">
      <w:pPr>
        <w:rPr>
          <w:bCs/>
        </w:rPr>
      </w:pPr>
      <w:r w:rsidRPr="00854A90">
        <w:rPr>
          <w:bCs/>
        </w:rPr>
        <w:t xml:space="preserve">Stephanie Rodriguez:  Thank you so much. So I'll just reiterate, as you all hop off screen, please visit our website. The apprenticeship.gov website has myriad resources that can help you walk through the steps, identify apprenticeship. So if you're in Hawaii and you're asking what exists outside Job Corps and </w:t>
      </w:r>
      <w:proofErr w:type="spellStart"/>
      <w:r w:rsidRPr="00854A90">
        <w:rPr>
          <w:bCs/>
        </w:rPr>
        <w:t>YouthBuild</w:t>
      </w:r>
      <w:proofErr w:type="spellEnd"/>
      <w:r w:rsidRPr="00854A90">
        <w:rPr>
          <w:bCs/>
        </w:rPr>
        <w:t xml:space="preserve">, check that out online, you can identify registered apprenticeship programs, including youth apprenticeships in your area through that finder tool. </w:t>
      </w:r>
    </w:p>
    <w:p w14:paraId="489EEDE6" w14:textId="77777777" w:rsidR="00854A90" w:rsidRPr="00854A90" w:rsidRDefault="00854A90" w:rsidP="00854A90">
      <w:pPr>
        <w:rPr>
          <w:bCs/>
        </w:rPr>
      </w:pPr>
    </w:p>
    <w:p w14:paraId="14197C14" w14:textId="77777777" w:rsidR="00854A90" w:rsidRPr="00854A90" w:rsidRDefault="00854A90" w:rsidP="00854A90">
      <w:pPr>
        <w:rPr>
          <w:bCs/>
        </w:rPr>
      </w:pPr>
      <w:r w:rsidRPr="00854A90">
        <w:rPr>
          <w:bCs/>
        </w:rPr>
        <w:t xml:space="preserve">Additionally, you should not hesitate to reach out to your state apprenticeship agency or the US Department of Labor's Office of Apprenticeship to identify additional resources. And finally, as we bring our panelists on, I'll just reiterate, don't forget that apprenticeship intermediaries are a resource for you all as you all think about how to identify more strategies and tools to assess if registered apprenticeships is the pathway for you. </w:t>
      </w:r>
    </w:p>
    <w:p w14:paraId="30B9D7D8" w14:textId="77777777" w:rsidR="00854A90" w:rsidRPr="00854A90" w:rsidRDefault="00854A90" w:rsidP="00854A90">
      <w:pPr>
        <w:rPr>
          <w:bCs/>
        </w:rPr>
      </w:pPr>
    </w:p>
    <w:p w14:paraId="649A455F" w14:textId="77777777" w:rsidR="00854A90" w:rsidRPr="00854A90" w:rsidRDefault="00854A90" w:rsidP="00854A90">
      <w:pPr>
        <w:rPr>
          <w:bCs/>
        </w:rPr>
      </w:pPr>
      <w:r w:rsidRPr="00854A90">
        <w:rPr>
          <w:bCs/>
        </w:rPr>
        <w:t xml:space="preserve">So </w:t>
      </w:r>
      <w:proofErr w:type="spellStart"/>
      <w:r w:rsidRPr="00854A90">
        <w:rPr>
          <w:bCs/>
        </w:rPr>
        <w:t>Vanietta</w:t>
      </w:r>
      <w:proofErr w:type="spellEnd"/>
      <w:r w:rsidRPr="00854A90">
        <w:rPr>
          <w:bCs/>
        </w:rPr>
        <w:t xml:space="preserve"> and Randy, thank you so much for sharing all this great information. And at this time, I'm really excited to welcome into the conversation our three distinguished panelists for today. So first we have Dr. Bhavani </w:t>
      </w:r>
      <w:proofErr w:type="spellStart"/>
      <w:r w:rsidRPr="00854A90">
        <w:rPr>
          <w:bCs/>
        </w:rPr>
        <w:t>Arabandi</w:t>
      </w:r>
      <w:proofErr w:type="spellEnd"/>
      <w:r w:rsidRPr="00854A90">
        <w:rPr>
          <w:bCs/>
        </w:rPr>
        <w:t xml:space="preserve"> [ph], joining us from the Urban Institute, which is one of the Department of Labor's youth apprenticeship intermediaries. Hi, Bhavani.</w:t>
      </w:r>
    </w:p>
    <w:p w14:paraId="0D64276E" w14:textId="77777777" w:rsidR="00854A90" w:rsidRPr="00854A90" w:rsidRDefault="00854A90" w:rsidP="00854A90">
      <w:pPr>
        <w:rPr>
          <w:bCs/>
        </w:rPr>
      </w:pPr>
    </w:p>
    <w:p w14:paraId="5649593D" w14:textId="77777777" w:rsidR="00854A90" w:rsidRPr="00854A90" w:rsidRDefault="00854A90" w:rsidP="00854A90">
      <w:pPr>
        <w:rPr>
          <w:bCs/>
        </w:rPr>
      </w:pPr>
      <w:r w:rsidRPr="00854A90">
        <w:rPr>
          <w:bCs/>
        </w:rPr>
        <w:t xml:space="preserve">We also have Mindy Larsen Crystal. Mindy is one of the Department of Labor's Youth Apprenticeship Readiness grantees and she will be joining us as a representative from the National Restaurant Association Educational Foundation. So welcome, Mindy. </w:t>
      </w:r>
    </w:p>
    <w:p w14:paraId="56F14E6D" w14:textId="77777777" w:rsidR="00854A90" w:rsidRPr="00854A90" w:rsidRDefault="00854A90" w:rsidP="00854A90">
      <w:pPr>
        <w:rPr>
          <w:bCs/>
        </w:rPr>
      </w:pPr>
    </w:p>
    <w:p w14:paraId="025AA091" w14:textId="77777777" w:rsidR="00854A90" w:rsidRPr="00854A90" w:rsidRDefault="00854A90" w:rsidP="00854A90">
      <w:pPr>
        <w:rPr>
          <w:bCs/>
        </w:rPr>
      </w:pPr>
      <w:r w:rsidRPr="00854A90">
        <w:rPr>
          <w:bCs/>
        </w:rPr>
        <w:t xml:space="preserve">And last but not least, we are thrilled to have Brian McMahon. Brian will be joining us as a representative of </w:t>
      </w:r>
      <w:proofErr w:type="spellStart"/>
      <w:r w:rsidRPr="00854A90">
        <w:rPr>
          <w:bCs/>
        </w:rPr>
        <w:t>YouthBuild</w:t>
      </w:r>
      <w:proofErr w:type="spellEnd"/>
      <w:r w:rsidRPr="00854A90">
        <w:rPr>
          <w:bCs/>
        </w:rPr>
        <w:t xml:space="preserve">, a pre-apprenticeship program specifically from Operation Fresh Start. So without further ado, we will welcome those panelists. And Mindy and Brian, I'm not seeing your videos, but I am going to just kick us off with the conversation. </w:t>
      </w:r>
    </w:p>
    <w:p w14:paraId="69CE7C8B" w14:textId="77777777" w:rsidR="00854A90" w:rsidRPr="00854A90" w:rsidRDefault="00854A90" w:rsidP="00854A90">
      <w:pPr>
        <w:rPr>
          <w:bCs/>
        </w:rPr>
      </w:pPr>
    </w:p>
    <w:p w14:paraId="318CBE3C" w14:textId="77777777" w:rsidR="00854A90" w:rsidRPr="00854A90" w:rsidRDefault="00854A90" w:rsidP="00854A90">
      <w:pPr>
        <w:rPr>
          <w:bCs/>
        </w:rPr>
      </w:pPr>
      <w:r w:rsidRPr="00854A90">
        <w:rPr>
          <w:bCs/>
        </w:rPr>
        <w:t xml:space="preserve">So folks, we just heard from members of the US Department of Labor team where they described a brief overview around components of apprenticeship system, specifically for youth and young adults. And like I mentioned, we'll be having panelists from </w:t>
      </w:r>
      <w:proofErr w:type="spellStart"/>
      <w:r w:rsidRPr="00854A90">
        <w:rPr>
          <w:bCs/>
        </w:rPr>
        <w:t>YouthBuild</w:t>
      </w:r>
      <w:proofErr w:type="spellEnd"/>
      <w:r w:rsidRPr="00854A90">
        <w:rPr>
          <w:bCs/>
        </w:rPr>
        <w:t xml:space="preserve">, the Youth Apprenticeship Readiness Grant, as well as intermediaries. So we'd love for you all to just take a turn introducing yourselves, your organizations and the DOL projects that you're going to be talking about specifically and just set the stage for us a little bit about you and your expertise and the youth apprenticeship. </w:t>
      </w:r>
    </w:p>
    <w:p w14:paraId="7F6AD730" w14:textId="77777777" w:rsidR="00854A90" w:rsidRPr="00854A90" w:rsidRDefault="00854A90" w:rsidP="00854A90">
      <w:pPr>
        <w:rPr>
          <w:bCs/>
        </w:rPr>
      </w:pPr>
    </w:p>
    <w:p w14:paraId="40CE5302" w14:textId="77777777" w:rsidR="00854A90" w:rsidRPr="00854A90" w:rsidRDefault="00854A90" w:rsidP="00854A90">
      <w:pPr>
        <w:rPr>
          <w:bCs/>
        </w:rPr>
      </w:pPr>
      <w:r w:rsidRPr="00854A90">
        <w:rPr>
          <w:bCs/>
        </w:rPr>
        <w:t xml:space="preserve">And I think we were going to start with, Brian, but Mindy, why don't we start with you, if you don't mind? </w:t>
      </w:r>
    </w:p>
    <w:p w14:paraId="46535642" w14:textId="77777777" w:rsidR="00854A90" w:rsidRPr="00854A90" w:rsidRDefault="00854A90" w:rsidP="00854A90">
      <w:pPr>
        <w:rPr>
          <w:bCs/>
        </w:rPr>
      </w:pPr>
    </w:p>
    <w:p w14:paraId="0620F65A" w14:textId="77777777" w:rsidR="00854A90" w:rsidRPr="00854A90" w:rsidRDefault="00854A90" w:rsidP="00854A90">
      <w:pPr>
        <w:rPr>
          <w:bCs/>
        </w:rPr>
      </w:pPr>
      <w:r w:rsidRPr="00854A90">
        <w:rPr>
          <w:bCs/>
        </w:rPr>
        <w:t xml:space="preserve">Mindy Larsen Crystal:  Sure. It's a pleasure to be here. Thank you so much for inviting me to be a part of the discussion today. So I am with the National Restaurant Association Educational Foundation, and the foundation supports the restaurant and hospitality industry with a strong focus on workforce development efforts. </w:t>
      </w:r>
    </w:p>
    <w:p w14:paraId="39977C0A" w14:textId="77777777" w:rsidR="00854A90" w:rsidRPr="00854A90" w:rsidRDefault="00854A90" w:rsidP="00854A90">
      <w:pPr>
        <w:rPr>
          <w:bCs/>
        </w:rPr>
      </w:pPr>
    </w:p>
    <w:p w14:paraId="037E5EF5" w14:textId="77777777" w:rsidR="00854A90" w:rsidRPr="00854A90" w:rsidRDefault="00854A90" w:rsidP="00854A90">
      <w:pPr>
        <w:rPr>
          <w:bCs/>
        </w:rPr>
      </w:pPr>
      <w:r w:rsidRPr="00854A90">
        <w:rPr>
          <w:bCs/>
        </w:rPr>
        <w:lastRenderedPageBreak/>
        <w:t xml:space="preserve">So we first launched a US Department of Labor registered apprenticeship program in 2017 with a broader nationwide initiative of hospitality sector registered apprenticeship. And then we went on to get the Youth Apprenticeship Readiness Grant in 2020 so that we could expand connections between both high school programs focused on preparing young people for careers in this industry and community-based programs working with out-of-school youth to help build some pathways into the registered apprenticeship programs. </w:t>
      </w:r>
    </w:p>
    <w:p w14:paraId="220D8FE2" w14:textId="77777777" w:rsidR="00854A90" w:rsidRPr="00854A90" w:rsidRDefault="00854A90" w:rsidP="00854A90">
      <w:pPr>
        <w:rPr>
          <w:bCs/>
        </w:rPr>
      </w:pPr>
    </w:p>
    <w:p w14:paraId="7D559163" w14:textId="77777777" w:rsidR="00854A90" w:rsidRPr="00854A90" w:rsidRDefault="00854A90" w:rsidP="00854A90">
      <w:pPr>
        <w:rPr>
          <w:bCs/>
        </w:rPr>
      </w:pPr>
      <w:r w:rsidRPr="00854A90">
        <w:rPr>
          <w:bCs/>
        </w:rPr>
        <w:t xml:space="preserve">One other piece of context I just want to add is that the three apprenticeship occupations we focus on are line cooks, restaurant management and kitchen supervisor. So there's three different steps in a career ladder that we focus on with this -- with the apprenticeship work. I'll stop there. </w:t>
      </w:r>
    </w:p>
    <w:p w14:paraId="56B77D52" w14:textId="77777777" w:rsidR="00854A90" w:rsidRPr="00854A90" w:rsidRDefault="00854A90" w:rsidP="00854A90">
      <w:pPr>
        <w:rPr>
          <w:bCs/>
        </w:rPr>
      </w:pPr>
      <w:r w:rsidRPr="00854A90">
        <w:rPr>
          <w:bCs/>
        </w:rPr>
        <w:t>Stephanie Rodriguez:  Thanks Mindy. We're excited to dig into that a little bit more. Brian, welcome to the screen. Thank you so much. I would love for you to introduce yourself and the work you're doing at Operation Fresh Start.</w:t>
      </w:r>
    </w:p>
    <w:p w14:paraId="584FA474" w14:textId="77777777" w:rsidR="00854A90" w:rsidRPr="00854A90" w:rsidRDefault="00854A90" w:rsidP="00854A90">
      <w:pPr>
        <w:rPr>
          <w:bCs/>
        </w:rPr>
      </w:pPr>
    </w:p>
    <w:p w14:paraId="0264E50A" w14:textId="77777777" w:rsidR="00854A90" w:rsidRPr="00854A90" w:rsidRDefault="00854A90" w:rsidP="00854A90">
      <w:pPr>
        <w:rPr>
          <w:bCs/>
        </w:rPr>
      </w:pPr>
      <w:r w:rsidRPr="00854A90">
        <w:rPr>
          <w:bCs/>
        </w:rPr>
        <w:t xml:space="preserve">Brian McMahon:  Yes. Thanks. Good afternoon, all. I'm Brian McMahon. I am the deputy director with Operation Fresh Start </w:t>
      </w:r>
      <w:proofErr w:type="spellStart"/>
      <w:r w:rsidRPr="00854A90">
        <w:rPr>
          <w:bCs/>
        </w:rPr>
        <w:t>YouthBuild</w:t>
      </w:r>
      <w:proofErr w:type="spellEnd"/>
      <w:r w:rsidRPr="00854A90">
        <w:rPr>
          <w:bCs/>
        </w:rPr>
        <w:t xml:space="preserve"> in Madison, Wisconsin. We are a DOL </w:t>
      </w:r>
      <w:proofErr w:type="spellStart"/>
      <w:r w:rsidRPr="00854A90">
        <w:rPr>
          <w:bCs/>
        </w:rPr>
        <w:t>YouthBuild</w:t>
      </w:r>
      <w:proofErr w:type="spellEnd"/>
      <w:r w:rsidRPr="00854A90">
        <w:rPr>
          <w:bCs/>
        </w:rPr>
        <w:t xml:space="preserve"> grantee. Our program serves out of school youth, so primarily a diverse population of young people from underserved communities in our county. </w:t>
      </w:r>
    </w:p>
    <w:p w14:paraId="73B35D83" w14:textId="77777777" w:rsidR="00854A90" w:rsidRPr="00854A90" w:rsidRDefault="00854A90" w:rsidP="00854A90">
      <w:pPr>
        <w:rPr>
          <w:bCs/>
        </w:rPr>
      </w:pPr>
    </w:p>
    <w:p w14:paraId="4317633A" w14:textId="77777777" w:rsidR="00854A90" w:rsidRPr="00854A90" w:rsidRDefault="00854A90" w:rsidP="00854A90">
      <w:pPr>
        <w:rPr>
          <w:bCs/>
        </w:rPr>
      </w:pPr>
      <w:r w:rsidRPr="00854A90">
        <w:rPr>
          <w:bCs/>
        </w:rPr>
        <w:t xml:space="preserve">We have -- and we'll talk about this a little bit -- we began this work years ago, but we currently have two pre-apprenticeship tracks that we offer, one in construction, carpentry and the other one in conservation, urban forestry, our construction plus track. We've developed a three-tier system. I often use sports examples, especially because it lands well with the young people we serve, but they begin in that tier one where they're in -- sometimes I summarize </w:t>
      </w:r>
      <w:proofErr w:type="spellStart"/>
      <w:r w:rsidRPr="00854A90">
        <w:rPr>
          <w:bCs/>
        </w:rPr>
        <w:t>YouthBuild</w:t>
      </w:r>
      <w:proofErr w:type="spellEnd"/>
      <w:r w:rsidRPr="00854A90">
        <w:rPr>
          <w:bCs/>
        </w:rPr>
        <w:t xml:space="preserve"> as a program that is high support, coupled with high expectations. </w:t>
      </w:r>
    </w:p>
    <w:p w14:paraId="7346838E" w14:textId="77777777" w:rsidR="00854A90" w:rsidRPr="00854A90" w:rsidRDefault="00854A90" w:rsidP="00854A90">
      <w:pPr>
        <w:rPr>
          <w:bCs/>
        </w:rPr>
      </w:pPr>
    </w:p>
    <w:p w14:paraId="7331D678" w14:textId="77777777" w:rsidR="00854A90" w:rsidRPr="00854A90" w:rsidRDefault="00854A90" w:rsidP="00854A90">
      <w:pPr>
        <w:rPr>
          <w:bCs/>
        </w:rPr>
      </w:pPr>
      <w:r w:rsidRPr="00854A90">
        <w:rPr>
          <w:bCs/>
        </w:rPr>
        <w:t>And so, in Tier one, it's going to be a little bit higher on the support aspect of it. So we're going to -- tier one is an alternative high school program in partnership with our local school district where young people are able to earn their high school diploma. They work in these two different tracks, either out in our community building affordable housing or out doing some pretty significant land stewardship projects. They also have an opportunity to earn their driver's license and they begin their pre-apprenticeship curriculums in these two different tracks.</w:t>
      </w:r>
    </w:p>
    <w:p w14:paraId="59FDAB69" w14:textId="77777777" w:rsidR="00854A90" w:rsidRPr="00854A90" w:rsidRDefault="00854A90" w:rsidP="00854A90">
      <w:pPr>
        <w:rPr>
          <w:bCs/>
        </w:rPr>
      </w:pPr>
    </w:p>
    <w:p w14:paraId="73A5B1AF" w14:textId="77777777" w:rsidR="00854A90" w:rsidRPr="00854A90" w:rsidRDefault="00854A90" w:rsidP="00854A90">
      <w:pPr>
        <w:rPr>
          <w:bCs/>
        </w:rPr>
      </w:pPr>
      <w:r w:rsidRPr="00854A90">
        <w:rPr>
          <w:bCs/>
        </w:rPr>
        <w:t xml:space="preserve">There's a high focus on our career development curriculum where we're helping help young people figure out who am I was in the world of work, where am I going and how do I get there? Our mission is to empower emerging adults on a path to self-sufficiency through education, mentoring and employment training and apprenticeship is a model where you can work, earn and learn. It's just a great model for many of our young people. </w:t>
      </w:r>
    </w:p>
    <w:p w14:paraId="369E7EE9" w14:textId="77777777" w:rsidR="00854A90" w:rsidRPr="00854A90" w:rsidRDefault="00854A90" w:rsidP="00854A90">
      <w:pPr>
        <w:rPr>
          <w:bCs/>
        </w:rPr>
      </w:pPr>
    </w:p>
    <w:p w14:paraId="79777FB1" w14:textId="77777777" w:rsidR="00854A90" w:rsidRPr="00854A90" w:rsidRDefault="00854A90" w:rsidP="00854A90">
      <w:pPr>
        <w:rPr>
          <w:bCs/>
        </w:rPr>
      </w:pPr>
      <w:r w:rsidRPr="00854A90">
        <w:rPr>
          <w:bCs/>
        </w:rPr>
        <w:t xml:space="preserve">So for those that truly want to continue on in a path to the construction trades or natural resource management, they're able then to move into tier two of our pathway model. A heavier -- much heavier -- focus on safety, tools, construction materials, technical proficiency. Again, a residential focus where we're upping the rigor of the curriculum and pace and the complexity of the projects. And then finally they finish in in tier three or triple A-ball, as I like to say, and they're exposed to commercial settings where we partner with large construction firms on major projects. And they're working side by side with these industry tradespeople and professionals and </w:t>
      </w:r>
      <w:r w:rsidRPr="00854A90">
        <w:rPr>
          <w:bCs/>
        </w:rPr>
        <w:lastRenderedPageBreak/>
        <w:t>ultimately leading to placement in registered apprenticeships. So that's our program in a nutshell. Thank you.</w:t>
      </w:r>
    </w:p>
    <w:p w14:paraId="786A9B57" w14:textId="77777777" w:rsidR="00854A90" w:rsidRPr="00854A90" w:rsidRDefault="00854A90" w:rsidP="00854A90">
      <w:pPr>
        <w:rPr>
          <w:bCs/>
        </w:rPr>
      </w:pPr>
    </w:p>
    <w:p w14:paraId="2CD64421" w14:textId="77777777" w:rsidR="00854A90" w:rsidRPr="00854A90" w:rsidRDefault="00854A90" w:rsidP="00854A90">
      <w:pPr>
        <w:rPr>
          <w:bCs/>
        </w:rPr>
      </w:pPr>
      <w:r w:rsidRPr="00854A90">
        <w:rPr>
          <w:bCs/>
        </w:rPr>
        <w:t xml:space="preserve">Stephanie Rodriguez:  Thanks Brian. I think you just touched on so much there right away around your program as an alternative high school, the variety of wraparound and other supports and training that's happening, driver's licenses, etc., that all go together to make your students successful. So looking forward to hearing more about that as this conversation continues. And last but not least, we have Bhavani. Bhavani as a youth intermediary, we're really excited to hear you talk to us about your program and the work you all are doing to support the system. </w:t>
      </w:r>
    </w:p>
    <w:p w14:paraId="330072A4" w14:textId="77777777" w:rsidR="00854A90" w:rsidRPr="00854A90" w:rsidRDefault="00854A90" w:rsidP="00854A90">
      <w:pPr>
        <w:rPr>
          <w:bCs/>
        </w:rPr>
      </w:pPr>
    </w:p>
    <w:p w14:paraId="333AD073" w14:textId="77777777" w:rsidR="00854A90" w:rsidRPr="00854A90" w:rsidRDefault="00854A90" w:rsidP="00854A90">
      <w:pPr>
        <w:rPr>
          <w:bCs/>
        </w:rPr>
      </w:pPr>
      <w:r w:rsidRPr="00854A90">
        <w:rPr>
          <w:bCs/>
        </w:rPr>
        <w:t xml:space="preserve">Bhavani </w:t>
      </w:r>
      <w:proofErr w:type="spellStart"/>
      <w:r w:rsidRPr="00854A90">
        <w:rPr>
          <w:bCs/>
        </w:rPr>
        <w:t>Arabandi</w:t>
      </w:r>
      <w:proofErr w:type="spellEnd"/>
      <w:r w:rsidRPr="00854A90">
        <w:rPr>
          <w:bCs/>
        </w:rPr>
        <w:t xml:space="preserve">:  Thanks, Stephanie. It's wonderful to be here. My name is Bhavani </w:t>
      </w:r>
      <w:proofErr w:type="spellStart"/>
      <w:r w:rsidRPr="00854A90">
        <w:rPr>
          <w:bCs/>
        </w:rPr>
        <w:t>Arabandi</w:t>
      </w:r>
      <w:proofErr w:type="spellEnd"/>
      <w:r w:rsidRPr="00854A90">
        <w:rPr>
          <w:bCs/>
        </w:rPr>
        <w:t xml:space="preserve">. I'm a senior research associate at Urban Institute. </w:t>
      </w:r>
    </w:p>
    <w:p w14:paraId="725BA191" w14:textId="77777777" w:rsidR="00854A90" w:rsidRPr="00854A90" w:rsidRDefault="00854A90" w:rsidP="00854A90">
      <w:pPr>
        <w:rPr>
          <w:bCs/>
        </w:rPr>
      </w:pPr>
    </w:p>
    <w:p w14:paraId="4052370E" w14:textId="77777777" w:rsidR="00854A90" w:rsidRPr="00854A90" w:rsidRDefault="00854A90" w:rsidP="00854A90">
      <w:pPr>
        <w:rPr>
          <w:bCs/>
        </w:rPr>
      </w:pPr>
      <w:r w:rsidRPr="00854A90">
        <w:rPr>
          <w:bCs/>
        </w:rPr>
        <w:t xml:space="preserve">And for those of you who do not know, Urban Institute is a nonprofit, nonpartisan research organization. At urban, we work on several social issues and topics, including apprenticeships. And today my focus will be on youth apprenticeship intermediary project. Through our project, we help organizations design new apprenticeship programs, provide technical assistance, share resources, build awareness and support with modest funding. </w:t>
      </w:r>
    </w:p>
    <w:p w14:paraId="2D16E5D6" w14:textId="77777777" w:rsidR="00854A90" w:rsidRPr="00854A90" w:rsidRDefault="00854A90" w:rsidP="00854A90">
      <w:pPr>
        <w:rPr>
          <w:bCs/>
        </w:rPr>
      </w:pPr>
    </w:p>
    <w:p w14:paraId="627BFCBC" w14:textId="77777777" w:rsidR="00854A90" w:rsidRPr="00854A90" w:rsidRDefault="00854A90" w:rsidP="00854A90">
      <w:pPr>
        <w:rPr>
          <w:bCs/>
        </w:rPr>
      </w:pPr>
      <w:r w:rsidRPr="00854A90">
        <w:rPr>
          <w:bCs/>
        </w:rPr>
        <w:t xml:space="preserve">And I'm so excited to share that in the past three years, we have helped more than 25 organizations build apprenticeship programs for youth in several occupations, including advanced manufacturing, IT, health care, automotive and construction. And our work spans several states. And we've supported 105 businesses with more than 1200 youth apprentices. </w:t>
      </w:r>
    </w:p>
    <w:p w14:paraId="499BA8C4" w14:textId="77777777" w:rsidR="00854A90" w:rsidRPr="00854A90" w:rsidRDefault="00854A90" w:rsidP="00854A90">
      <w:pPr>
        <w:rPr>
          <w:bCs/>
        </w:rPr>
      </w:pPr>
    </w:p>
    <w:p w14:paraId="73A63354" w14:textId="77777777" w:rsidR="00854A90" w:rsidRPr="00854A90" w:rsidRDefault="00854A90" w:rsidP="00854A90">
      <w:pPr>
        <w:rPr>
          <w:bCs/>
        </w:rPr>
      </w:pPr>
      <w:r w:rsidRPr="00854A90">
        <w:rPr>
          <w:bCs/>
        </w:rPr>
        <w:t>Stephanie Rodriguez:  That's really exciting to hear. And I think you just touched on all these industries that you support. And right now, the Department of Labor and the White House are partnering on a cybersecurity apprenticeships sprint. And it sounds like the work you're doing in IT and also some of your colleague's intermediary organizations that are focused specifically on cyber can be great resources for groups that are interested in getting engaged with this current three-month cyber security apprenticeship sprint.</w:t>
      </w:r>
    </w:p>
    <w:p w14:paraId="4A0C0C56" w14:textId="77777777" w:rsidR="00854A90" w:rsidRPr="00854A90" w:rsidRDefault="00854A90" w:rsidP="00854A90">
      <w:pPr>
        <w:rPr>
          <w:bCs/>
        </w:rPr>
      </w:pPr>
    </w:p>
    <w:p w14:paraId="4B420B98" w14:textId="77777777" w:rsidR="00854A90" w:rsidRPr="00854A90" w:rsidRDefault="00854A90" w:rsidP="00854A90">
      <w:pPr>
        <w:rPr>
          <w:bCs/>
        </w:rPr>
      </w:pPr>
      <w:r w:rsidRPr="00854A90">
        <w:rPr>
          <w:bCs/>
        </w:rPr>
        <w:t xml:space="preserve">But I digress a tiny bit. It's very exciting. So we wanted to just kick this conversation off -- and we'll be, of course, weaving in questions from you all in the audience. But one of the questions that we really get a lot is that apprenticeships, youth apprenticeships, pre-apprenticeships, these are pathways that are available to lots of different people. And specifically, when you think about young people, there are questions about how do you engage with the people that you serve or the entities that you serve? How do you reach your target audiences? </w:t>
      </w:r>
    </w:p>
    <w:p w14:paraId="3FC3A394" w14:textId="77777777" w:rsidR="00854A90" w:rsidRPr="00854A90" w:rsidRDefault="00854A90" w:rsidP="00854A90">
      <w:pPr>
        <w:rPr>
          <w:bCs/>
        </w:rPr>
      </w:pPr>
    </w:p>
    <w:p w14:paraId="4F674B0B" w14:textId="77777777" w:rsidR="00854A90" w:rsidRPr="00854A90" w:rsidRDefault="00854A90" w:rsidP="00854A90">
      <w:pPr>
        <w:rPr>
          <w:bCs/>
        </w:rPr>
      </w:pPr>
      <w:r w:rsidRPr="00854A90">
        <w:rPr>
          <w:bCs/>
        </w:rPr>
        <w:t xml:space="preserve">So wondering if you can tell us a little bit more specifically about who participates in your program. So is it community-based organizations, employers? Is it out of school? Youth who are currently enrolled in school? We'd love to hear more about who's participating, how you reach them, and a bit more about how you're recruiting those folks. So Bhavani I think as an intermediary, it'd be great to hear your perspective, if you don't mind. </w:t>
      </w:r>
    </w:p>
    <w:p w14:paraId="48B6BC83" w14:textId="77777777" w:rsidR="00854A90" w:rsidRPr="00854A90" w:rsidRDefault="00854A90" w:rsidP="00854A90">
      <w:pPr>
        <w:rPr>
          <w:bCs/>
        </w:rPr>
      </w:pPr>
    </w:p>
    <w:p w14:paraId="256ACD6D" w14:textId="77777777" w:rsidR="00854A90" w:rsidRPr="00854A90" w:rsidRDefault="00854A90" w:rsidP="00854A90">
      <w:pPr>
        <w:rPr>
          <w:bCs/>
        </w:rPr>
      </w:pPr>
      <w:r w:rsidRPr="00854A90">
        <w:rPr>
          <w:bCs/>
        </w:rPr>
        <w:t xml:space="preserve">Bhavani </w:t>
      </w:r>
      <w:proofErr w:type="spellStart"/>
      <w:r w:rsidRPr="00854A90">
        <w:rPr>
          <w:bCs/>
        </w:rPr>
        <w:t>Arabandi</w:t>
      </w:r>
      <w:proofErr w:type="spellEnd"/>
      <w:r w:rsidRPr="00854A90">
        <w:rPr>
          <w:bCs/>
        </w:rPr>
        <w:t xml:space="preserve">:  Sure. Absolutely. As a youth apprenticeship intermediary, we primarily work with businesses, trade associations such as automotive service excellence and careers </w:t>
      </w:r>
      <w:r w:rsidRPr="00854A90">
        <w:rPr>
          <w:bCs/>
        </w:rPr>
        <w:lastRenderedPageBreak/>
        <w:t>through culinary arts program and also high schools to help build registered apprenticeship programs for youth. In the process of helping a sponsor build, design and register a program, we work with them on recruitment of apprentices too. We share best practices to reach a diverse candidate pool, share marketing materials we've developed about the benefits of apprenticeship to students, parents and teachers.</w:t>
      </w:r>
    </w:p>
    <w:p w14:paraId="0D578E4A" w14:textId="77777777" w:rsidR="00854A90" w:rsidRPr="00854A90" w:rsidRDefault="00854A90" w:rsidP="00854A90">
      <w:pPr>
        <w:rPr>
          <w:bCs/>
        </w:rPr>
      </w:pPr>
    </w:p>
    <w:p w14:paraId="72FA6F7E" w14:textId="77777777" w:rsidR="00854A90" w:rsidRPr="00854A90" w:rsidRDefault="00854A90" w:rsidP="00854A90">
      <w:pPr>
        <w:rPr>
          <w:bCs/>
        </w:rPr>
      </w:pPr>
      <w:r w:rsidRPr="00854A90">
        <w:rPr>
          <w:bCs/>
        </w:rPr>
        <w:t xml:space="preserve">In one of our -- I'll share a couple of examples that we've written about. In one of our case studies in Iowa, the highlights central campus where teachers and administrators and staff work to recruit and enroll student apprentices. Teachers highlight work-based learning opportunities to students, and because central campus enrolls students from many different high schools, the career counselor regularly works with other peer counselors at other high schools to make sure that they're publicizing opportunities offered through central campus to ensure that they have a diverse area of students that can take advantage of apprenticeship model. </w:t>
      </w:r>
    </w:p>
    <w:p w14:paraId="0C9420F9" w14:textId="77777777" w:rsidR="00854A90" w:rsidRPr="00854A90" w:rsidRDefault="00854A90" w:rsidP="00854A90">
      <w:pPr>
        <w:rPr>
          <w:bCs/>
        </w:rPr>
      </w:pPr>
    </w:p>
    <w:p w14:paraId="29C1AF06" w14:textId="77777777" w:rsidR="00854A90" w:rsidRPr="00854A90" w:rsidRDefault="00854A90" w:rsidP="00854A90">
      <w:pPr>
        <w:rPr>
          <w:bCs/>
        </w:rPr>
      </w:pPr>
      <w:r w:rsidRPr="00854A90">
        <w:rPr>
          <w:bCs/>
        </w:rPr>
        <w:t>The school also works with bilingual liaison, who work with immigrant families, and they've also talked about creating a Spanish language billboard in Des Moines. Another school offers class time for students to gain exposure to business hiring practices, including building and submitting resumes and participating in mock interviews. For many high school students, this is their first chance to undergo a true application and interview process for a job in a field that could lead to a lifetime career. This educational component really helps prepare students for rewarding careers, but our efforts don't stop there.</w:t>
      </w:r>
    </w:p>
    <w:p w14:paraId="0664465C" w14:textId="77777777" w:rsidR="00854A90" w:rsidRPr="00854A90" w:rsidRDefault="00854A90" w:rsidP="00854A90">
      <w:pPr>
        <w:rPr>
          <w:bCs/>
        </w:rPr>
      </w:pPr>
    </w:p>
    <w:p w14:paraId="4FEBEE58" w14:textId="77777777" w:rsidR="00854A90" w:rsidRPr="00854A90" w:rsidRDefault="00854A90" w:rsidP="00854A90">
      <w:pPr>
        <w:rPr>
          <w:bCs/>
        </w:rPr>
      </w:pPr>
      <w:r w:rsidRPr="00854A90">
        <w:rPr>
          <w:bCs/>
        </w:rPr>
        <w:t xml:space="preserve">Beyond recruitment, we also focus on retention and completion. It's not enough to bring people into the program. You also need to support them to ensure that they're successful in completing their apprenticeship work. So youth have specific challenges that adults do not have -- or some adults do not have -- for instance, around developing essential or soft skills, learning to be a professional in the work setting and sometimes transportation issues, sometimes they don't even have a license to drive, so how do we get from the school or home to the employer? </w:t>
      </w:r>
    </w:p>
    <w:p w14:paraId="29238547" w14:textId="77777777" w:rsidR="00854A90" w:rsidRPr="00854A90" w:rsidRDefault="00854A90" w:rsidP="00854A90">
      <w:pPr>
        <w:rPr>
          <w:bCs/>
        </w:rPr>
      </w:pPr>
    </w:p>
    <w:p w14:paraId="52BCD06E" w14:textId="77777777" w:rsidR="00854A90" w:rsidRPr="00854A90" w:rsidRDefault="00854A90" w:rsidP="00854A90">
      <w:pPr>
        <w:rPr>
          <w:bCs/>
        </w:rPr>
      </w:pPr>
      <w:r w:rsidRPr="00854A90">
        <w:rPr>
          <w:bCs/>
        </w:rPr>
        <w:t xml:space="preserve">For this, we have developed several trainings and resources for mentors who work with youth on our website, which is in one of the red links on your presentation window, we have -- under tools and technical assistance, we showcase several resources such as [roles?] and what -- and how mentors teach and advise, and we also provide reflective questions mentors can ask as well as real life challenging examples they can use. So we work on a holistic approach to both recruitment retention with a focus on completion. </w:t>
      </w:r>
    </w:p>
    <w:p w14:paraId="3094EB6C" w14:textId="77777777" w:rsidR="00854A90" w:rsidRPr="00854A90" w:rsidRDefault="00854A90" w:rsidP="00854A90">
      <w:pPr>
        <w:rPr>
          <w:bCs/>
        </w:rPr>
      </w:pPr>
    </w:p>
    <w:p w14:paraId="5C185172" w14:textId="77777777" w:rsidR="00854A90" w:rsidRPr="00854A90" w:rsidRDefault="00854A90" w:rsidP="00854A90">
      <w:pPr>
        <w:rPr>
          <w:bCs/>
        </w:rPr>
      </w:pPr>
      <w:r w:rsidRPr="00854A90">
        <w:rPr>
          <w:bCs/>
        </w:rPr>
        <w:t xml:space="preserve">Stephanie Rodriguez:  That's great. I see some questions in the chat that are really just around how do we find these resources? If I'm in, if I'm a middle school teacher or a high school teacher and I want to talk about apprenticeships as part of job and career exploration, how do I do that? So it sounds like groups who are asking questions like that should definitely be thinking about the youth apprenticeship intermediaries as a resource to think about how to navigate that and get involved. So that's super helpful. </w:t>
      </w:r>
    </w:p>
    <w:p w14:paraId="2BF959A2" w14:textId="77777777" w:rsidR="00854A90" w:rsidRPr="00854A90" w:rsidRDefault="00854A90" w:rsidP="00854A90">
      <w:pPr>
        <w:rPr>
          <w:bCs/>
        </w:rPr>
      </w:pPr>
    </w:p>
    <w:p w14:paraId="17F05FD0" w14:textId="77777777" w:rsidR="00854A90" w:rsidRPr="00854A90" w:rsidRDefault="00854A90" w:rsidP="00854A90">
      <w:pPr>
        <w:rPr>
          <w:bCs/>
        </w:rPr>
      </w:pPr>
      <w:r w:rsidRPr="00854A90">
        <w:rPr>
          <w:bCs/>
        </w:rPr>
        <w:t xml:space="preserve">Brian, I would like to ask you the same question. So as a Youth Build program, you all serve a very specific audience or a certain eligibility criteria. Would love to just hear a little bit more </w:t>
      </w:r>
      <w:r w:rsidRPr="00854A90">
        <w:rPr>
          <w:bCs/>
        </w:rPr>
        <w:lastRenderedPageBreak/>
        <w:t xml:space="preserve">about who participates in your </w:t>
      </w:r>
      <w:proofErr w:type="spellStart"/>
      <w:r w:rsidRPr="00854A90">
        <w:rPr>
          <w:bCs/>
        </w:rPr>
        <w:t>YouthBuild</w:t>
      </w:r>
      <w:proofErr w:type="spellEnd"/>
      <w:r w:rsidRPr="00854A90">
        <w:rPr>
          <w:bCs/>
        </w:rPr>
        <w:t xml:space="preserve"> program and any strategies you all are taking to really reach those young people who are -- who would most benefit from your program?</w:t>
      </w:r>
    </w:p>
    <w:p w14:paraId="7B987EBC" w14:textId="77777777" w:rsidR="00854A90" w:rsidRPr="00854A90" w:rsidRDefault="00854A90" w:rsidP="00854A90">
      <w:pPr>
        <w:rPr>
          <w:bCs/>
        </w:rPr>
      </w:pPr>
    </w:p>
    <w:p w14:paraId="2442D9C6" w14:textId="77777777" w:rsidR="00854A90" w:rsidRPr="00854A90" w:rsidRDefault="00854A90" w:rsidP="00854A90">
      <w:pPr>
        <w:rPr>
          <w:bCs/>
        </w:rPr>
      </w:pPr>
      <w:r w:rsidRPr="00854A90">
        <w:rPr>
          <w:bCs/>
        </w:rPr>
        <w:t xml:space="preserve">Brian McMahon:  Sure. Yeah. And I saw one of the questions. So we're Operation Fresh Start </w:t>
      </w:r>
      <w:proofErr w:type="spellStart"/>
      <w:r w:rsidRPr="00854A90">
        <w:rPr>
          <w:bCs/>
        </w:rPr>
        <w:t>YouthBuild</w:t>
      </w:r>
      <w:proofErr w:type="spellEnd"/>
      <w:r w:rsidRPr="00854A90">
        <w:rPr>
          <w:bCs/>
        </w:rPr>
        <w:t xml:space="preserve"> in Madison, Wisconsin. </w:t>
      </w:r>
    </w:p>
    <w:p w14:paraId="33A954ED" w14:textId="77777777" w:rsidR="00854A90" w:rsidRPr="00854A90" w:rsidRDefault="00854A90" w:rsidP="00854A90">
      <w:pPr>
        <w:rPr>
          <w:bCs/>
        </w:rPr>
      </w:pPr>
    </w:p>
    <w:p w14:paraId="022BD354" w14:textId="77777777" w:rsidR="00854A90" w:rsidRPr="00854A90" w:rsidRDefault="00854A90" w:rsidP="00854A90">
      <w:pPr>
        <w:rPr>
          <w:bCs/>
        </w:rPr>
      </w:pPr>
      <w:r w:rsidRPr="00854A90">
        <w:rPr>
          <w:bCs/>
        </w:rPr>
        <w:t xml:space="preserve">We've been serving our community for 52 years now. So we have a -- we're embedded in the fabric of our community here. But we have longstanding relationships with our school district. So we are an alternative high school under Madison Metropolitan School District, where young people who are referred to Operation Fresh Start, if for whatever reason they're not making it in a traditional high school setting, can come to Operation Fresh Start and earn their high school diploma. We also have taken that partnership and expanded to surrounding school districts in our community. So that's a that's a big referral source for us for out of school youth ages 16 to 24. </w:t>
      </w:r>
    </w:p>
    <w:p w14:paraId="6656FF13" w14:textId="77777777" w:rsidR="00854A90" w:rsidRPr="00854A90" w:rsidRDefault="00854A90" w:rsidP="00854A90">
      <w:pPr>
        <w:rPr>
          <w:bCs/>
        </w:rPr>
      </w:pPr>
    </w:p>
    <w:p w14:paraId="328479A3" w14:textId="77777777" w:rsidR="00854A90" w:rsidRPr="00854A90" w:rsidRDefault="00854A90" w:rsidP="00854A90">
      <w:pPr>
        <w:rPr>
          <w:bCs/>
        </w:rPr>
      </w:pPr>
      <w:r w:rsidRPr="00854A90">
        <w:rPr>
          <w:bCs/>
        </w:rPr>
        <w:t>We also lead in partnership with our school district. We reach lead an out -- a high school dropout recovery program where we get that dropout list -- those young people who have dropped out or been dropped out for a while -- and look to connect with them outside of the school setting to help assess what their best fit path is to that high school diploma, whether it's being referred to Operation Fresh Start or other high school diploma grantee or GED grantee programs in our community. But that's another way that young people find their way to us.</w:t>
      </w:r>
    </w:p>
    <w:p w14:paraId="1F3B24C1" w14:textId="77777777" w:rsidR="00854A90" w:rsidRPr="00854A90" w:rsidRDefault="00854A90" w:rsidP="00854A90">
      <w:pPr>
        <w:rPr>
          <w:bCs/>
        </w:rPr>
      </w:pPr>
    </w:p>
    <w:p w14:paraId="3AFDBEFB" w14:textId="77777777" w:rsidR="00854A90" w:rsidRPr="00854A90" w:rsidRDefault="00854A90" w:rsidP="00854A90">
      <w:pPr>
        <w:rPr>
          <w:bCs/>
        </w:rPr>
      </w:pPr>
      <w:r w:rsidRPr="00854A90">
        <w:rPr>
          <w:bCs/>
        </w:rPr>
        <w:t xml:space="preserve"> We have multiple partnerships in our community. Social Services is another big referral source, Corrections, PO officers plus just being around for a long time. Word of mouth is huge. Family members encourage young people to come to Operation Fresh Start or the young people themselves in their programs, they're talking to their family, friends and loved ones about opportunities for young people to come to Operation Fresh Start.</w:t>
      </w:r>
    </w:p>
    <w:p w14:paraId="339465DF" w14:textId="77777777" w:rsidR="00854A90" w:rsidRPr="00854A90" w:rsidRDefault="00854A90" w:rsidP="00854A90">
      <w:pPr>
        <w:rPr>
          <w:bCs/>
        </w:rPr>
      </w:pPr>
    </w:p>
    <w:p w14:paraId="5F14E8D0" w14:textId="77777777" w:rsidR="00854A90" w:rsidRPr="00854A90" w:rsidRDefault="00854A90" w:rsidP="00854A90">
      <w:pPr>
        <w:rPr>
          <w:bCs/>
        </w:rPr>
      </w:pPr>
      <w:r w:rsidRPr="00854A90">
        <w:rPr>
          <w:bCs/>
        </w:rPr>
        <w:t xml:space="preserve">Stephanie Rodriguez:  Super helpful. It sounds like you have a really diverse mix of partners that are helpful in this referral. But I think importantly what you said, there is sort of those young people being key champions. So can't forget about that. </w:t>
      </w:r>
    </w:p>
    <w:p w14:paraId="4034545F" w14:textId="77777777" w:rsidR="00854A90" w:rsidRPr="00854A90" w:rsidRDefault="00854A90" w:rsidP="00854A90">
      <w:pPr>
        <w:rPr>
          <w:bCs/>
        </w:rPr>
      </w:pPr>
    </w:p>
    <w:p w14:paraId="32958E10" w14:textId="77777777" w:rsidR="00854A90" w:rsidRPr="00854A90" w:rsidRDefault="00854A90" w:rsidP="00854A90">
      <w:pPr>
        <w:rPr>
          <w:bCs/>
        </w:rPr>
      </w:pPr>
      <w:r w:rsidRPr="00854A90">
        <w:rPr>
          <w:bCs/>
        </w:rPr>
        <w:t xml:space="preserve">Mindy, similar question and I think you've mentioned the ways you work to really reach into pre-apprenticeship programs, connect them to RAPs. We'd love to hear more about how you're reaching the audiences that are participating in your program. </w:t>
      </w:r>
    </w:p>
    <w:p w14:paraId="2E77D594" w14:textId="77777777" w:rsidR="00854A90" w:rsidRPr="00854A90" w:rsidRDefault="00854A90" w:rsidP="00854A90">
      <w:pPr>
        <w:rPr>
          <w:bCs/>
        </w:rPr>
      </w:pPr>
    </w:p>
    <w:p w14:paraId="46495978" w14:textId="77777777" w:rsidR="00854A90" w:rsidRPr="00854A90" w:rsidRDefault="00854A90" w:rsidP="00854A90">
      <w:pPr>
        <w:rPr>
          <w:bCs/>
        </w:rPr>
      </w:pPr>
      <w:r w:rsidRPr="00854A90">
        <w:rPr>
          <w:bCs/>
        </w:rPr>
        <w:t xml:space="preserve">Mindy Larsen Crystal:  Absolutely. Well, first of all, it's important to know that we're piloting our youth apprenticeship work in four states. So we're currently partnering with schools and community-based organizations and workforce agencies in the states of Colorado, Louisiana, Delaware and Maryland. Those are the four states we picked for this particular grant initiative, and we're looking forward to expanding once we basically prove the model and further refine it. </w:t>
      </w:r>
    </w:p>
    <w:p w14:paraId="06FA2E1C" w14:textId="77777777" w:rsidR="00854A90" w:rsidRPr="00854A90" w:rsidRDefault="00854A90" w:rsidP="00854A90">
      <w:pPr>
        <w:rPr>
          <w:bCs/>
        </w:rPr>
      </w:pPr>
    </w:p>
    <w:p w14:paraId="46C78FA9" w14:textId="77777777" w:rsidR="00854A90" w:rsidRPr="00854A90" w:rsidRDefault="00854A90" w:rsidP="00854A90">
      <w:pPr>
        <w:rPr>
          <w:bCs/>
        </w:rPr>
      </w:pPr>
      <w:r w:rsidRPr="00854A90">
        <w:rPr>
          <w:bCs/>
        </w:rPr>
        <w:t xml:space="preserve">So in those states, we work closely with the state associations for the restaurant and hospitality industry, and that's key for us at the national level to have state wide intermediaries essentially or the employer side of things, but that can also develop relationships with the local schools or school districts, with their state workforce development agencies, with their state education department, and with community-based organizations throughout the state. So those state </w:t>
      </w:r>
      <w:r w:rsidRPr="00854A90">
        <w:rPr>
          <w:bCs/>
        </w:rPr>
        <w:lastRenderedPageBreak/>
        <w:t xml:space="preserve">restaurant associations are critical access points to reaching young people, but then they themselves are really establishing inroads with the public schools and with the community-based organizations that are most interested or what -- that are already offering industry specific training. </w:t>
      </w:r>
    </w:p>
    <w:p w14:paraId="70DF15AA" w14:textId="77777777" w:rsidR="00854A90" w:rsidRPr="00854A90" w:rsidRDefault="00854A90" w:rsidP="00854A90">
      <w:pPr>
        <w:rPr>
          <w:bCs/>
        </w:rPr>
      </w:pPr>
    </w:p>
    <w:p w14:paraId="394F21B4" w14:textId="77777777" w:rsidR="00854A90" w:rsidRPr="00854A90" w:rsidRDefault="00854A90" w:rsidP="00854A90">
      <w:pPr>
        <w:rPr>
          <w:bCs/>
        </w:rPr>
      </w:pPr>
      <w:r w:rsidRPr="00854A90">
        <w:rPr>
          <w:bCs/>
        </w:rPr>
        <w:t xml:space="preserve">So there's a network of national culinary high school CTE programs. So in each of those states, they connect directly with the high schools that offer the culinary and restaurant management CTE program. And we are reaching into the schools to ask the students if they're interested in learning about the apprenticeship and being engaged as a pre-apprentice so they can prepare for the possibility of going into the apprenticeship. </w:t>
      </w:r>
    </w:p>
    <w:p w14:paraId="2BCCD57A" w14:textId="77777777" w:rsidR="00854A90" w:rsidRPr="00854A90" w:rsidRDefault="00854A90" w:rsidP="00854A90">
      <w:pPr>
        <w:rPr>
          <w:bCs/>
        </w:rPr>
      </w:pPr>
    </w:p>
    <w:p w14:paraId="6C26700D" w14:textId="77777777" w:rsidR="00854A90" w:rsidRPr="00854A90" w:rsidRDefault="00854A90" w:rsidP="00854A90">
      <w:pPr>
        <w:rPr>
          <w:bCs/>
        </w:rPr>
      </w:pPr>
      <w:r w:rsidRPr="00854A90">
        <w:rPr>
          <w:bCs/>
        </w:rPr>
        <w:t xml:space="preserve">On the community side then, we have many different types of community-based organizations that offer job training programs with a culinary or hospitality industry focus. In those cases, they have, for example, a food bank that has -- a workforce development program in Delaware is one of our partners. So they have regular cohorts of trainees going through a multi-week culinary skills training. Those folks can be a great way for us to connect with young people in that training group who are going through some readiness training with the food bank and make sure they learn about the registered apprenticeship and know that it's a great next step for them to move into apprenticeship after they finish their training. </w:t>
      </w:r>
    </w:p>
    <w:p w14:paraId="19A58E8C" w14:textId="77777777" w:rsidR="00854A90" w:rsidRPr="00854A90" w:rsidRDefault="00854A90" w:rsidP="00854A90">
      <w:pPr>
        <w:rPr>
          <w:bCs/>
        </w:rPr>
      </w:pPr>
    </w:p>
    <w:p w14:paraId="7F5A5304" w14:textId="77777777" w:rsidR="00854A90" w:rsidRPr="00854A90" w:rsidRDefault="00854A90" w:rsidP="00854A90">
      <w:pPr>
        <w:rPr>
          <w:bCs/>
        </w:rPr>
      </w:pPr>
      <w:r w:rsidRPr="00854A90">
        <w:rPr>
          <w:bCs/>
        </w:rPr>
        <w:t xml:space="preserve">So we consider those schools and community-based programs pre-apprenticeships, although they may not be as formally defined as so. But our goals with pre-apprenticeship partners are that each of them are helping the young people in their programs or in their schools explore the registered apprenticeship and the occupations that we're focused on. They're helping them prepare and build skills that are relevant to success in these occupations. They're helping them connect to employers in the industry to learn about the possibility of applying for an apprenticeship or employment in general. </w:t>
      </w:r>
    </w:p>
    <w:p w14:paraId="472FCF91" w14:textId="77777777" w:rsidR="00854A90" w:rsidRPr="00854A90" w:rsidRDefault="00854A90" w:rsidP="00854A90">
      <w:pPr>
        <w:rPr>
          <w:bCs/>
        </w:rPr>
      </w:pPr>
    </w:p>
    <w:p w14:paraId="103AC51F" w14:textId="77777777" w:rsidR="00854A90" w:rsidRPr="00854A90" w:rsidRDefault="00854A90" w:rsidP="00854A90">
      <w:pPr>
        <w:rPr>
          <w:bCs/>
        </w:rPr>
      </w:pPr>
      <w:r w:rsidRPr="00854A90">
        <w:rPr>
          <w:bCs/>
        </w:rPr>
        <w:t xml:space="preserve">And then the schools and CBOs are also helping with the supportive services so that any young people who are entering apprenticeship and going into the apprenticeship afterwards have support all along the way to successfully complete the program. So that's how we reach. It's a tiered system. Since we're at national, we go down to state and then those state entities really build the local school and relationships that then connect into the US into actually reaching young people. </w:t>
      </w:r>
    </w:p>
    <w:p w14:paraId="39A8E8C4" w14:textId="77777777" w:rsidR="00854A90" w:rsidRPr="00854A90" w:rsidRDefault="00854A90" w:rsidP="00854A90">
      <w:pPr>
        <w:rPr>
          <w:bCs/>
        </w:rPr>
      </w:pPr>
    </w:p>
    <w:p w14:paraId="1FF66B04" w14:textId="77777777" w:rsidR="00854A90" w:rsidRPr="00854A90" w:rsidRDefault="00854A90" w:rsidP="00854A90">
      <w:pPr>
        <w:rPr>
          <w:bCs/>
        </w:rPr>
      </w:pPr>
      <w:r w:rsidRPr="00854A90">
        <w:rPr>
          <w:bCs/>
        </w:rPr>
        <w:t xml:space="preserve">Stephanie Rodriguez:  Thank you for that, Mindy. And I -- you really started to touch on this a lot, but we know that there are lots of different types of partners that are involved in making apprenticeship programs and youth apprenticeship programs successful. We are getting a lot of questions, asking for more information about that relationship with employers and the role of employers. So questions -- one person is asking as a case manager, do I just go out and start finding employers? How do I begin the process of identifying employers? And I think you all have some great and also unique perspectives on this. </w:t>
      </w:r>
    </w:p>
    <w:p w14:paraId="4B743AB0" w14:textId="77777777" w:rsidR="00854A90" w:rsidRPr="00854A90" w:rsidRDefault="00854A90" w:rsidP="00854A90">
      <w:pPr>
        <w:rPr>
          <w:bCs/>
        </w:rPr>
      </w:pPr>
    </w:p>
    <w:p w14:paraId="44FC61A8" w14:textId="77777777" w:rsidR="00854A90" w:rsidRPr="00854A90" w:rsidRDefault="00854A90" w:rsidP="00854A90">
      <w:pPr>
        <w:rPr>
          <w:bCs/>
        </w:rPr>
      </w:pPr>
      <w:r w:rsidRPr="00854A90">
        <w:rPr>
          <w:bCs/>
        </w:rPr>
        <w:t xml:space="preserve">So maybe we'll start with Bhavani. But would love to just hear a bit more of from your perspective of what is the role of the business partner and are there strategies that you all are recommending employers or groups that are engaging with employers to take to really start these </w:t>
      </w:r>
      <w:r w:rsidRPr="00854A90">
        <w:rPr>
          <w:bCs/>
        </w:rPr>
        <w:lastRenderedPageBreak/>
        <w:t xml:space="preserve">conversations? Are there certain things that are really capturing employers' interest in terms of the value of youth registered apprenticeships? </w:t>
      </w:r>
    </w:p>
    <w:p w14:paraId="213B3D34" w14:textId="77777777" w:rsidR="00854A90" w:rsidRPr="00854A90" w:rsidRDefault="00854A90" w:rsidP="00854A90">
      <w:pPr>
        <w:rPr>
          <w:bCs/>
        </w:rPr>
      </w:pPr>
    </w:p>
    <w:p w14:paraId="78A7BF31" w14:textId="77777777" w:rsidR="00854A90" w:rsidRPr="00854A90" w:rsidRDefault="00854A90" w:rsidP="00854A90">
      <w:pPr>
        <w:rPr>
          <w:bCs/>
        </w:rPr>
      </w:pPr>
      <w:r w:rsidRPr="00854A90">
        <w:rPr>
          <w:bCs/>
        </w:rPr>
        <w:t xml:space="preserve">Bhavani </w:t>
      </w:r>
      <w:proofErr w:type="spellStart"/>
      <w:r w:rsidRPr="00854A90">
        <w:rPr>
          <w:bCs/>
        </w:rPr>
        <w:t>Arabandi</w:t>
      </w:r>
      <w:proofErr w:type="spellEnd"/>
      <w:r w:rsidRPr="00854A90">
        <w:rPr>
          <w:bCs/>
        </w:rPr>
        <w:t>:  Thanks, Stephanie. So basically, you cannot have an apprenticeship program with an employer. Because apprenticeship is foremost an employment strategy. Businesses often turn to apprenticeship to solve a skills gap or a talent development issue, and they look to hire youth apprentices, especially, so that they can train them not only in the occupation, but also their work culture and retain them often after their apprenticeship is complete.</w:t>
      </w:r>
    </w:p>
    <w:p w14:paraId="565EA9B2" w14:textId="77777777" w:rsidR="00854A90" w:rsidRPr="00854A90" w:rsidRDefault="00854A90" w:rsidP="00854A90">
      <w:pPr>
        <w:rPr>
          <w:bCs/>
        </w:rPr>
      </w:pPr>
    </w:p>
    <w:p w14:paraId="08A0E4EA" w14:textId="77777777" w:rsidR="00854A90" w:rsidRPr="00854A90" w:rsidRDefault="00854A90" w:rsidP="00854A90">
      <w:pPr>
        <w:rPr>
          <w:bCs/>
        </w:rPr>
      </w:pPr>
      <w:r w:rsidRPr="00854A90">
        <w:rPr>
          <w:bCs/>
        </w:rPr>
        <w:t xml:space="preserve">I'll walk you through a role of our employer partners and how we work with them through an example. One of the companies that we work with is Robert Half, which is a staffing agency, and they work with their clients to hire youth apprentices as accounting technicians and cybersecurity technicians and deliver their related instruction portion of it. They're working with local community colleges in California. They registered their first program in California and now looking to expand to other states such as Texas and South Carolina. </w:t>
      </w:r>
    </w:p>
    <w:p w14:paraId="1F7A90EB" w14:textId="77777777" w:rsidR="00854A90" w:rsidRPr="00854A90" w:rsidRDefault="00854A90" w:rsidP="00854A90">
      <w:pPr>
        <w:rPr>
          <w:bCs/>
        </w:rPr>
      </w:pPr>
    </w:p>
    <w:p w14:paraId="3C164BC8" w14:textId="77777777" w:rsidR="00854A90" w:rsidRPr="00854A90" w:rsidRDefault="00854A90" w:rsidP="00854A90">
      <w:pPr>
        <w:rPr>
          <w:bCs/>
        </w:rPr>
      </w:pPr>
      <w:r w:rsidRPr="00854A90">
        <w:rPr>
          <w:bCs/>
        </w:rPr>
        <w:t xml:space="preserve">In spring, they were just approved to be a national program. So we worked with them to design their program using competency-based frameworks. And we have a long list of frameworks already approved by the Department of Labor to jump start your apprenticeship program. And again, there's a link on the presentation window for this. </w:t>
      </w:r>
    </w:p>
    <w:p w14:paraId="3E660B47" w14:textId="77777777" w:rsidR="00854A90" w:rsidRPr="00854A90" w:rsidRDefault="00854A90" w:rsidP="00854A90">
      <w:pPr>
        <w:rPr>
          <w:bCs/>
        </w:rPr>
      </w:pPr>
    </w:p>
    <w:p w14:paraId="6BCB718A" w14:textId="77777777" w:rsidR="00854A90" w:rsidRPr="00854A90" w:rsidRDefault="00854A90" w:rsidP="00854A90">
      <w:pPr>
        <w:rPr>
          <w:bCs/>
        </w:rPr>
      </w:pPr>
      <w:r w:rsidRPr="00854A90">
        <w:rPr>
          <w:bCs/>
        </w:rPr>
        <w:t>So with Robert Half, we helped them design their program using these competency-based frameworks and we helped them not just design it, but we started with helping them understand the registered apprenticeship ecosystem and process. We also supported them with funding as well as providing coaching to their mentors. So we now feature Robert Half as an employer champion to spread the word about apprenticeships to other employers, as well as make referrals to us.</w:t>
      </w:r>
    </w:p>
    <w:p w14:paraId="76CFB7A9" w14:textId="77777777" w:rsidR="00854A90" w:rsidRPr="00854A90" w:rsidRDefault="00854A90" w:rsidP="00854A90">
      <w:pPr>
        <w:rPr>
          <w:bCs/>
        </w:rPr>
      </w:pPr>
    </w:p>
    <w:p w14:paraId="19C5CA67" w14:textId="77777777" w:rsidR="00854A90" w:rsidRPr="00854A90" w:rsidRDefault="00854A90" w:rsidP="00854A90">
      <w:pPr>
        <w:rPr>
          <w:bCs/>
        </w:rPr>
      </w:pPr>
      <w:r w:rsidRPr="00854A90">
        <w:rPr>
          <w:bCs/>
        </w:rPr>
        <w:t xml:space="preserve">And finally, we hired our own youth apprentice so we can walk the walk and talk the talk with experience. And we've learned a lot -- being an employer ourselves --about how to go about youth apprenticeship. We also hold several events every year. For instance, in 2020, we convened a group of educators, policymakers across DC, the DMV area, to share their experiences and recommendations on how to structure apprenticeship programs, how to overcome challenges, and the best practices for engaging parents, students and employers. </w:t>
      </w:r>
    </w:p>
    <w:p w14:paraId="53F29C92" w14:textId="77777777" w:rsidR="00854A90" w:rsidRPr="00854A90" w:rsidRDefault="00854A90" w:rsidP="00854A90">
      <w:pPr>
        <w:rPr>
          <w:bCs/>
        </w:rPr>
      </w:pPr>
    </w:p>
    <w:p w14:paraId="1D6D6E00" w14:textId="77777777" w:rsidR="00854A90" w:rsidRPr="00854A90" w:rsidRDefault="00854A90" w:rsidP="00854A90">
      <w:pPr>
        <w:rPr>
          <w:bCs/>
        </w:rPr>
      </w:pPr>
      <w:r w:rsidRPr="00854A90">
        <w:rPr>
          <w:bCs/>
        </w:rPr>
        <w:t xml:space="preserve">Last year, we organized a Midwest youth apprenticeship accelerator where we invited employers, practitioners again, school administrators, state leaders to discuss best practices and lessons learned on starting impactful youth apprenticeship programs in their own states and communities. </w:t>
      </w:r>
    </w:p>
    <w:p w14:paraId="0A21AB21" w14:textId="77777777" w:rsidR="00854A90" w:rsidRPr="00854A90" w:rsidRDefault="00854A90" w:rsidP="00854A90">
      <w:pPr>
        <w:rPr>
          <w:bCs/>
        </w:rPr>
      </w:pPr>
    </w:p>
    <w:p w14:paraId="48AEBC26" w14:textId="77777777" w:rsidR="00854A90" w:rsidRPr="00854A90" w:rsidRDefault="00854A90" w:rsidP="00854A90">
      <w:pPr>
        <w:rPr>
          <w:bCs/>
        </w:rPr>
      </w:pPr>
      <w:r w:rsidRPr="00854A90">
        <w:rPr>
          <w:bCs/>
        </w:rPr>
        <w:t xml:space="preserve">We make several presentations such as this one to different audiences. We do a lot of radio talk. We publish research. So if anyone is interested in starting an apprenticeship program or wants to learn more about the apprenticeship ecosystem, please connect with that. We're very happy to talk to you and discuss strategies. </w:t>
      </w:r>
    </w:p>
    <w:p w14:paraId="7274C941" w14:textId="77777777" w:rsidR="00854A90" w:rsidRPr="00854A90" w:rsidRDefault="00854A90" w:rsidP="00854A90">
      <w:pPr>
        <w:rPr>
          <w:bCs/>
        </w:rPr>
      </w:pPr>
    </w:p>
    <w:p w14:paraId="0559BF73" w14:textId="77777777" w:rsidR="00854A90" w:rsidRPr="00854A90" w:rsidRDefault="00854A90" w:rsidP="00854A90">
      <w:pPr>
        <w:rPr>
          <w:bCs/>
        </w:rPr>
      </w:pPr>
      <w:r w:rsidRPr="00854A90">
        <w:rPr>
          <w:bCs/>
        </w:rPr>
        <w:lastRenderedPageBreak/>
        <w:t xml:space="preserve">Stephanie Rodriguez:  That's awesome, Bhavani. And it sounds like it really is a mix of being proactive in terms of getting the word out to employers who are maybe not engaged, but could be, but then also being responsive to where you're identifying existing interest and helping them really get those things in motion. So a little bit of both. But Brian and Mindy I think would also be great, especially Brian on the </w:t>
      </w:r>
      <w:proofErr w:type="spellStart"/>
      <w:r w:rsidRPr="00854A90">
        <w:rPr>
          <w:bCs/>
        </w:rPr>
        <w:t>YouthBuild</w:t>
      </w:r>
      <w:proofErr w:type="spellEnd"/>
      <w:r w:rsidRPr="00854A90">
        <w:rPr>
          <w:bCs/>
        </w:rPr>
        <w:t xml:space="preserve"> side, we'd love to hear about Operation Fresh Start's experience in building employer relationships and how that's worked for you all on the ground.</w:t>
      </w:r>
    </w:p>
    <w:p w14:paraId="5F124391" w14:textId="77777777" w:rsidR="00854A90" w:rsidRPr="00854A90" w:rsidRDefault="00854A90" w:rsidP="00854A90">
      <w:pPr>
        <w:rPr>
          <w:bCs/>
        </w:rPr>
      </w:pPr>
    </w:p>
    <w:p w14:paraId="5AB6F2A2" w14:textId="77777777" w:rsidR="00854A90" w:rsidRPr="00854A90" w:rsidRDefault="00854A90" w:rsidP="00854A90">
      <w:pPr>
        <w:rPr>
          <w:bCs/>
        </w:rPr>
      </w:pPr>
      <w:r w:rsidRPr="00854A90">
        <w:rPr>
          <w:bCs/>
        </w:rPr>
        <w:t xml:space="preserve">Brian McMahon:  Sure. Yeah. Maybe I'll back up before I -- a bit before I get to the employer partnerships that we have now in place. You know, when we -- I do want to say this, this work was a process. It didn't happen overnight to get to the level where we at, we really started focusing on developing this pathway to apprenticeship over ten years ago. </w:t>
      </w:r>
    </w:p>
    <w:p w14:paraId="37870C57" w14:textId="77777777" w:rsidR="00854A90" w:rsidRPr="00854A90" w:rsidRDefault="00854A90" w:rsidP="00854A90">
      <w:pPr>
        <w:rPr>
          <w:bCs/>
        </w:rPr>
      </w:pPr>
    </w:p>
    <w:p w14:paraId="52F13720" w14:textId="77777777" w:rsidR="00854A90" w:rsidRPr="00854A90" w:rsidRDefault="00854A90" w:rsidP="00854A90">
      <w:pPr>
        <w:rPr>
          <w:bCs/>
        </w:rPr>
      </w:pPr>
      <w:r w:rsidRPr="00854A90">
        <w:rPr>
          <w:bCs/>
        </w:rPr>
        <w:t xml:space="preserve">And when we intentionally began this effort, we talked about having a two-pronged strategy. We knew that this was a great opportunity for our young people. We're lucky to have a strong construction union presence in our community that offers young people with a high school diploma and a driver's license. And you saw some of those wages -- career opportunities anywhere between 60 to $90,000 a year. So this is this was a path that we wanted to develop for our young people. </w:t>
      </w:r>
    </w:p>
    <w:p w14:paraId="0ADCB872" w14:textId="77777777" w:rsidR="00854A90" w:rsidRPr="00854A90" w:rsidRDefault="00854A90" w:rsidP="00854A90">
      <w:pPr>
        <w:rPr>
          <w:bCs/>
        </w:rPr>
      </w:pPr>
    </w:p>
    <w:p w14:paraId="509C9D84" w14:textId="77777777" w:rsidR="00854A90" w:rsidRPr="00854A90" w:rsidRDefault="00854A90" w:rsidP="00854A90">
      <w:pPr>
        <w:rPr>
          <w:bCs/>
        </w:rPr>
      </w:pPr>
      <w:r w:rsidRPr="00854A90">
        <w:rPr>
          <w:bCs/>
        </w:rPr>
        <w:t xml:space="preserve">And where we started was this two-pronged approach. One, we wanted to really take a look and increase the rigor and make sure our curriculum was in line with industry standards. And we focused on that engaged industry in our curriculum, in our training, look to develop complex, challenging projects for our young people to be involved in and then at the same time simultaneously intentional about building some relationships in our community. I know I began -- before I even engaged employers, I looked within our community for other organizations that had a similar mission or goal. </w:t>
      </w:r>
    </w:p>
    <w:p w14:paraId="2353C252" w14:textId="77777777" w:rsidR="00854A90" w:rsidRPr="00854A90" w:rsidRDefault="00854A90" w:rsidP="00854A90">
      <w:pPr>
        <w:rPr>
          <w:bCs/>
        </w:rPr>
      </w:pPr>
    </w:p>
    <w:p w14:paraId="5F5296CF" w14:textId="77777777" w:rsidR="00854A90" w:rsidRPr="00854A90" w:rsidRDefault="00854A90" w:rsidP="00854A90">
      <w:pPr>
        <w:rPr>
          <w:bCs/>
        </w:rPr>
      </w:pPr>
      <w:r w:rsidRPr="00854A90">
        <w:rPr>
          <w:bCs/>
        </w:rPr>
        <w:t xml:space="preserve">I joined the Construction Workforce Diversity Alliance. It was representative of multiple different agencies, but whose mission was to help increase the number of women and minorities entering the </w:t>
      </w:r>
      <w:proofErr w:type="spellStart"/>
      <w:r w:rsidRPr="00854A90">
        <w:rPr>
          <w:bCs/>
        </w:rPr>
        <w:t>apprenticeable</w:t>
      </w:r>
      <w:proofErr w:type="spellEnd"/>
      <w:r w:rsidRPr="00854A90">
        <w:rPr>
          <w:bCs/>
        </w:rPr>
        <w:t xml:space="preserve"> trades. Through there, I joined the subcommittee, eventually joined -- was invited to join a board of another local nonprofit who's whose specific mission is to increase the number of women and minorities in the </w:t>
      </w:r>
      <w:proofErr w:type="spellStart"/>
      <w:r w:rsidRPr="00854A90">
        <w:rPr>
          <w:bCs/>
        </w:rPr>
        <w:t>apprenticeable</w:t>
      </w:r>
      <w:proofErr w:type="spellEnd"/>
      <w:r w:rsidRPr="00854A90">
        <w:rPr>
          <w:bCs/>
        </w:rPr>
        <w:t xml:space="preserve"> trades. I'm now sitting in monthly meetings. Other people on the board were the head of the building trades -- the president of the Building Trades Council -- representatives from the electricians, the carpenters, the laborers, the plumbers. </w:t>
      </w:r>
    </w:p>
    <w:p w14:paraId="7E7066ED" w14:textId="77777777" w:rsidR="00854A90" w:rsidRPr="00854A90" w:rsidRDefault="00854A90" w:rsidP="00854A90">
      <w:pPr>
        <w:rPr>
          <w:bCs/>
        </w:rPr>
      </w:pPr>
    </w:p>
    <w:p w14:paraId="3929893C" w14:textId="77777777" w:rsidR="00854A90" w:rsidRPr="00854A90" w:rsidRDefault="00854A90" w:rsidP="00854A90">
      <w:pPr>
        <w:rPr>
          <w:bCs/>
        </w:rPr>
      </w:pPr>
      <w:r w:rsidRPr="00854A90">
        <w:rPr>
          <w:bCs/>
        </w:rPr>
        <w:t xml:space="preserve">So now I'm meeting monthly with these leaders in these industries, hearing about their needs, hearing about job openings, but also getting feedback on the programing that we're putting together that eventually led to us honing our curriculum, honing our training for our young people, resulting in placement opportunities with either the carpenters, the electricians, the laborers. Our young people have been huge champions for our pre-apprenticeship program. And word quickly gets out that these young people coming out of Operation Fresh Start's pre-apprenticeship program are the real deal. </w:t>
      </w:r>
    </w:p>
    <w:p w14:paraId="09829572" w14:textId="77777777" w:rsidR="00854A90" w:rsidRPr="00854A90" w:rsidRDefault="00854A90" w:rsidP="00854A90">
      <w:pPr>
        <w:rPr>
          <w:bCs/>
        </w:rPr>
      </w:pPr>
    </w:p>
    <w:p w14:paraId="71ABF74D" w14:textId="77777777" w:rsidR="00854A90" w:rsidRPr="00854A90" w:rsidRDefault="00854A90" w:rsidP="00854A90">
      <w:pPr>
        <w:rPr>
          <w:bCs/>
        </w:rPr>
      </w:pPr>
      <w:r w:rsidRPr="00854A90">
        <w:rPr>
          <w:bCs/>
        </w:rPr>
        <w:t xml:space="preserve">And it just -- you just get that snowball going. And now it led to we had Department of Workforce Development grants in our state. We were able to engage with a lead -- a large </w:t>
      </w:r>
      <w:r w:rsidRPr="00854A90">
        <w:rPr>
          <w:bCs/>
        </w:rPr>
        <w:lastRenderedPageBreak/>
        <w:t xml:space="preserve">construction firm, not only for the state of Wisconsin, but in the Midwest, </w:t>
      </w:r>
      <w:proofErr w:type="spellStart"/>
      <w:r w:rsidRPr="00854A90">
        <w:rPr>
          <w:bCs/>
        </w:rPr>
        <w:t>Findorff</w:t>
      </w:r>
      <w:proofErr w:type="spellEnd"/>
      <w:r w:rsidRPr="00854A90">
        <w:rPr>
          <w:bCs/>
        </w:rPr>
        <w:t xml:space="preserve"> Construction. We partnered on this grant around pipeline issues. That success led to other partnerships, where now we partner with </w:t>
      </w:r>
      <w:proofErr w:type="spellStart"/>
      <w:r w:rsidRPr="00854A90">
        <w:rPr>
          <w:bCs/>
        </w:rPr>
        <w:t>Findorff</w:t>
      </w:r>
      <w:proofErr w:type="spellEnd"/>
      <w:r w:rsidRPr="00854A90">
        <w:rPr>
          <w:bCs/>
        </w:rPr>
        <w:t xml:space="preserve">, Cullen, and everyone has -- or many people -- have them in your communities, these large construction firms that are great. It's led to these people joining our board and being becoming donors to our organization. </w:t>
      </w:r>
    </w:p>
    <w:p w14:paraId="6D3B2A59" w14:textId="77777777" w:rsidR="00854A90" w:rsidRPr="00854A90" w:rsidRDefault="00854A90" w:rsidP="00854A90">
      <w:pPr>
        <w:rPr>
          <w:bCs/>
        </w:rPr>
      </w:pPr>
    </w:p>
    <w:p w14:paraId="11D48F65" w14:textId="77777777" w:rsidR="00854A90" w:rsidRPr="00854A90" w:rsidRDefault="00854A90" w:rsidP="00854A90">
      <w:pPr>
        <w:rPr>
          <w:bCs/>
        </w:rPr>
      </w:pPr>
      <w:r w:rsidRPr="00854A90">
        <w:rPr>
          <w:bCs/>
        </w:rPr>
        <w:t>It took it took a while to get there, but I just wanted to kind of lay out some of the incremental steps that that we took here at Operation Fresh Start to get where we're at today.</w:t>
      </w:r>
    </w:p>
    <w:p w14:paraId="228DE14C" w14:textId="77777777" w:rsidR="00854A90" w:rsidRPr="00854A90" w:rsidRDefault="00854A90" w:rsidP="00854A90">
      <w:pPr>
        <w:rPr>
          <w:bCs/>
        </w:rPr>
      </w:pPr>
    </w:p>
    <w:p w14:paraId="3808DEA7" w14:textId="77777777" w:rsidR="00854A90" w:rsidRPr="00854A90" w:rsidRDefault="00854A90" w:rsidP="00854A90">
      <w:pPr>
        <w:rPr>
          <w:bCs/>
        </w:rPr>
      </w:pPr>
      <w:r w:rsidRPr="00854A90">
        <w:rPr>
          <w:bCs/>
        </w:rPr>
        <w:t>Stephanie Rodriguez:  No. I think that's really important, Brian, is first, it didn't happen overnight. It sounds like you all were really able to start small and establish that strong relationship and develop the rigor of your program and designing the program so it's super effective for the employer partner and the young people. And that that seems that sounds at least like that was core to your being able to grow and increase your impact. So that that was really important, I think.</w:t>
      </w:r>
    </w:p>
    <w:p w14:paraId="47526F6E" w14:textId="77777777" w:rsidR="00854A90" w:rsidRPr="00854A90" w:rsidRDefault="00854A90" w:rsidP="00854A90">
      <w:pPr>
        <w:rPr>
          <w:bCs/>
        </w:rPr>
      </w:pPr>
    </w:p>
    <w:p w14:paraId="4089A2BB" w14:textId="77777777" w:rsidR="00854A90" w:rsidRPr="00854A90" w:rsidRDefault="00854A90" w:rsidP="00854A90">
      <w:pPr>
        <w:rPr>
          <w:bCs/>
        </w:rPr>
      </w:pPr>
      <w:r w:rsidRPr="00854A90">
        <w:rPr>
          <w:bCs/>
        </w:rPr>
        <w:t xml:space="preserve">And I think the other thing that I heard you say too, is the way you're putting yourself in the spaces in your community where those employers are gathering. And so really identifying where those are happening so that you can be a voice in that room also sounded like some of the many gems that you just shared with us. So Mindy, just want to offer you an opportunity, especially from this sort of association angle, do you have any tips for the audience around those employer relationships or things that have been really resonating with employers in terms of the value that these programs offer? </w:t>
      </w:r>
    </w:p>
    <w:p w14:paraId="7B34BC9E" w14:textId="77777777" w:rsidR="00854A90" w:rsidRPr="00854A90" w:rsidRDefault="00854A90" w:rsidP="00854A90">
      <w:pPr>
        <w:rPr>
          <w:bCs/>
        </w:rPr>
      </w:pPr>
    </w:p>
    <w:p w14:paraId="3134EDB0" w14:textId="77777777" w:rsidR="00854A90" w:rsidRPr="00854A90" w:rsidRDefault="00854A90" w:rsidP="00854A90">
      <w:pPr>
        <w:rPr>
          <w:bCs/>
        </w:rPr>
      </w:pPr>
      <w:r w:rsidRPr="00854A90">
        <w:rPr>
          <w:bCs/>
        </w:rPr>
        <w:t>Mindy Larsen Crystal:  Yeah. So I mean, we really represent the employer. We are the industry sponsor for these apprenticeships but we partner with the on the ground employers who will do the on-the-job training and employ the apprentices. So it's an interesting partnership between us as a national association and working with such a diverse array of local employers.</w:t>
      </w:r>
    </w:p>
    <w:p w14:paraId="568F4F2E" w14:textId="77777777" w:rsidR="00854A90" w:rsidRPr="00854A90" w:rsidRDefault="00854A90" w:rsidP="00854A90">
      <w:pPr>
        <w:rPr>
          <w:bCs/>
        </w:rPr>
      </w:pPr>
    </w:p>
    <w:p w14:paraId="52DD742C" w14:textId="77777777" w:rsidR="00854A90" w:rsidRPr="00854A90" w:rsidRDefault="00854A90" w:rsidP="00854A90">
      <w:pPr>
        <w:rPr>
          <w:bCs/>
        </w:rPr>
      </w:pPr>
      <w:r w:rsidRPr="00854A90">
        <w:rPr>
          <w:bCs/>
        </w:rPr>
        <w:t xml:space="preserve">So we work really closely and we focus a lot on making sure that employer's needs are understood and that when we talk to them about partner and youth apprenticeships, that we're making a connection to what they need and are looking for. And most of them are looking to fill vacancies, but not just fill vacancies in the short term, but to grow staff for the future. </w:t>
      </w:r>
    </w:p>
    <w:p w14:paraId="14BE9B5F" w14:textId="77777777" w:rsidR="00854A90" w:rsidRPr="00854A90" w:rsidRDefault="00854A90" w:rsidP="00854A90">
      <w:pPr>
        <w:rPr>
          <w:bCs/>
        </w:rPr>
      </w:pPr>
    </w:p>
    <w:p w14:paraId="6F5B47C0" w14:textId="77777777" w:rsidR="00854A90" w:rsidRPr="00854A90" w:rsidRDefault="00854A90" w:rsidP="00854A90">
      <w:pPr>
        <w:rPr>
          <w:bCs/>
        </w:rPr>
      </w:pPr>
      <w:r w:rsidRPr="00854A90">
        <w:rPr>
          <w:bCs/>
        </w:rPr>
        <w:t xml:space="preserve">A lot of people in our industry lost a tremendous amount of staff during the pandemic. A lot of businesses had to shut down. So as a result, they're rebuilding their staff and they're rebuilding. The skills of the staff that they're hiring. So apprenticeship is becoming very appealing to them because they don't just want to hire people, they want to train people to be great employees and to be able to advance in careers in their businesses. </w:t>
      </w:r>
    </w:p>
    <w:p w14:paraId="1BDC9274" w14:textId="77777777" w:rsidR="00854A90" w:rsidRPr="00854A90" w:rsidRDefault="00854A90" w:rsidP="00854A90">
      <w:pPr>
        <w:rPr>
          <w:bCs/>
        </w:rPr>
      </w:pPr>
    </w:p>
    <w:p w14:paraId="77EB2FCC" w14:textId="77777777" w:rsidR="00854A90" w:rsidRPr="00854A90" w:rsidRDefault="00854A90" w:rsidP="00854A90">
      <w:pPr>
        <w:rPr>
          <w:bCs/>
        </w:rPr>
      </w:pPr>
      <w:r w:rsidRPr="00854A90">
        <w:rPr>
          <w:bCs/>
        </w:rPr>
        <w:t xml:space="preserve">So we have to talk the employer's language when we introduce youth apprenticeship to them as something that they could do in partnership with us and with local schools and local community-based organizations. And we talk a lot about how the schools and the community-based organizations who are doing pre-apprenticeship level training are a valuable resource to them to identify job candidates who really are interested in these jobs, this career pathway, and are going through some pre-skills training -- they're doing work readiness training or they're doing CTE </w:t>
      </w:r>
      <w:r w:rsidRPr="00854A90">
        <w:rPr>
          <w:bCs/>
        </w:rPr>
        <w:lastRenderedPageBreak/>
        <w:t>curriculum -- that's demonstrating that they're going to have a certain amount of knowledge and experience coming in as an apprentice.</w:t>
      </w:r>
    </w:p>
    <w:p w14:paraId="1495A624" w14:textId="77777777" w:rsidR="00854A90" w:rsidRPr="00854A90" w:rsidRDefault="00854A90" w:rsidP="00854A90">
      <w:pPr>
        <w:rPr>
          <w:bCs/>
        </w:rPr>
      </w:pPr>
    </w:p>
    <w:p w14:paraId="4C135E76" w14:textId="77777777" w:rsidR="00854A90" w:rsidRPr="00854A90" w:rsidRDefault="00854A90" w:rsidP="00854A90">
      <w:pPr>
        <w:rPr>
          <w:bCs/>
        </w:rPr>
      </w:pPr>
      <w:r w:rsidRPr="00854A90">
        <w:rPr>
          <w:bCs/>
        </w:rPr>
        <w:t xml:space="preserve">So we focus a lot on how we can help build that pathway from where youth are at right now into the jobs and the apprenticeship training at their business. I'll stop there. </w:t>
      </w:r>
    </w:p>
    <w:p w14:paraId="1E1BB53A" w14:textId="77777777" w:rsidR="00854A90" w:rsidRPr="00854A90" w:rsidRDefault="00854A90" w:rsidP="00854A90">
      <w:pPr>
        <w:rPr>
          <w:bCs/>
        </w:rPr>
      </w:pPr>
    </w:p>
    <w:p w14:paraId="28043C2D" w14:textId="77777777" w:rsidR="00854A90" w:rsidRPr="00854A90" w:rsidRDefault="00854A90" w:rsidP="00854A90">
      <w:pPr>
        <w:rPr>
          <w:bCs/>
        </w:rPr>
      </w:pPr>
      <w:r w:rsidRPr="00854A90">
        <w:rPr>
          <w:bCs/>
        </w:rPr>
        <w:t xml:space="preserve">Stephanie Rodriguez:  Mindy, I am going to pick on you again because I think there is some questions that it sounds like you really hit on. And just a little bit maybe more nuanced follow up, but you mentioned specifically we got to figure out how to speak the employer's language. And on a similar line, I'm seeing some questions in the audience around the ways you all have been able to work with other partners, school districts, counselors, superintendents. </w:t>
      </w:r>
    </w:p>
    <w:p w14:paraId="4585567A" w14:textId="77777777" w:rsidR="00854A90" w:rsidRPr="00854A90" w:rsidRDefault="00854A90" w:rsidP="00854A90">
      <w:pPr>
        <w:rPr>
          <w:bCs/>
        </w:rPr>
      </w:pPr>
    </w:p>
    <w:p w14:paraId="27534EC7" w14:textId="77777777" w:rsidR="00854A90" w:rsidRPr="00854A90" w:rsidRDefault="00854A90" w:rsidP="00854A90">
      <w:pPr>
        <w:rPr>
          <w:bCs/>
        </w:rPr>
      </w:pPr>
      <w:r w:rsidRPr="00854A90">
        <w:rPr>
          <w:bCs/>
        </w:rPr>
        <w:t xml:space="preserve">And so, there's a ton of competing priorities in the education system. And so, have you found or -- are there similar messages for those sorts of partners, or is it a different conversation than the conversation you're having with the employer partners? Put you on the spot there a little bit. </w:t>
      </w:r>
    </w:p>
    <w:p w14:paraId="4201F492" w14:textId="77777777" w:rsidR="00854A90" w:rsidRPr="00854A90" w:rsidRDefault="00854A90" w:rsidP="00854A90">
      <w:pPr>
        <w:rPr>
          <w:bCs/>
        </w:rPr>
      </w:pPr>
    </w:p>
    <w:p w14:paraId="60105B6E" w14:textId="77777777" w:rsidR="00854A90" w:rsidRPr="00854A90" w:rsidRDefault="00854A90" w:rsidP="00854A90">
      <w:pPr>
        <w:rPr>
          <w:bCs/>
        </w:rPr>
      </w:pPr>
      <w:r w:rsidRPr="00854A90">
        <w:rPr>
          <w:bCs/>
        </w:rPr>
        <w:t xml:space="preserve">Mindy Larsen Crystal:  Yeah. No, it's a very interesting thing. Schools can -- schools are very interested in helping their young people find a career path that's right for them and often focus on college going as the next thing. So sometimes apprenticeship is viewed as a competition to going into apprenticeship versus going into college right away after high school. When we talk to schools, some are very, very interested in talking about the complementariness of an apprenticeship and a post-secondary pathway and how these can go together if a young person wants to be in college and apprenticeship at the same time, and we always encourage that. </w:t>
      </w:r>
    </w:p>
    <w:p w14:paraId="6E90755B" w14:textId="77777777" w:rsidR="00854A90" w:rsidRPr="00854A90" w:rsidRDefault="00854A90" w:rsidP="00854A90">
      <w:pPr>
        <w:rPr>
          <w:bCs/>
        </w:rPr>
      </w:pPr>
    </w:p>
    <w:p w14:paraId="36F32190" w14:textId="77777777" w:rsidR="00854A90" w:rsidRPr="00854A90" w:rsidRDefault="00854A90" w:rsidP="00854A90">
      <w:pPr>
        <w:rPr>
          <w:bCs/>
        </w:rPr>
      </w:pPr>
      <w:r w:rsidRPr="00854A90">
        <w:rPr>
          <w:bCs/>
        </w:rPr>
        <w:t xml:space="preserve">Others are concerned that we're not -- that we're presenting an option that will get in the way of getting young people to just pursue a four-year degree. And so, we focus on the fact that there's many students with many different interests and different pathways are going to be the right fit for them. So we want to be we want students to be aware. We want to help them make their students aware of apprenticeship and employers who want to hire them as apprentices and let the student decide what's the right pathway for them. And by all means, we want students to continue to be aware of the full range of options for their future career and education pathway. </w:t>
      </w:r>
    </w:p>
    <w:p w14:paraId="285B74BE" w14:textId="77777777" w:rsidR="00854A90" w:rsidRPr="00854A90" w:rsidRDefault="00854A90" w:rsidP="00854A90">
      <w:pPr>
        <w:rPr>
          <w:bCs/>
        </w:rPr>
      </w:pPr>
    </w:p>
    <w:p w14:paraId="579A7849" w14:textId="77777777" w:rsidR="00854A90" w:rsidRPr="00854A90" w:rsidRDefault="00854A90" w:rsidP="00854A90">
      <w:pPr>
        <w:rPr>
          <w:bCs/>
        </w:rPr>
      </w:pPr>
      <w:r w:rsidRPr="00854A90">
        <w:rPr>
          <w:bCs/>
        </w:rPr>
        <w:t>So in the places that are really on the same page with us about that, they're very excited. Having state departments of education trickle down to coordinators and regions of their state to encourage their engagement or to get the message out through state CTE coordinators that this is a good thing to get engaged with, has helped us build partnerships with schools in some of our states.</w:t>
      </w:r>
    </w:p>
    <w:p w14:paraId="5C056B80" w14:textId="77777777" w:rsidR="00854A90" w:rsidRPr="00854A90" w:rsidRDefault="00854A90" w:rsidP="00854A90">
      <w:pPr>
        <w:rPr>
          <w:bCs/>
        </w:rPr>
      </w:pPr>
    </w:p>
    <w:p w14:paraId="56F9E551" w14:textId="77777777" w:rsidR="00854A90" w:rsidRPr="00854A90" w:rsidRDefault="00854A90" w:rsidP="00854A90">
      <w:pPr>
        <w:rPr>
          <w:bCs/>
        </w:rPr>
      </w:pPr>
      <w:r w:rsidRPr="00854A90">
        <w:rPr>
          <w:bCs/>
        </w:rPr>
        <w:t xml:space="preserve">In other areas, it's just because there's like the super-dedicated culinary instructor -- CTE instructor -- in a particular school and community who sees the amazing opportunity for their students not just to learn and get credentials, but also to earn at the same time and potentially get their foot in the door with an amazing restaurant where they can grow a career. So those instructor relationships also play a big role. So there's a lot of different ways we go about it. It is challenging in some places and it's been easier in others. </w:t>
      </w:r>
    </w:p>
    <w:p w14:paraId="4BDF29C5" w14:textId="77777777" w:rsidR="00854A90" w:rsidRPr="00854A90" w:rsidRDefault="00854A90" w:rsidP="00854A90">
      <w:pPr>
        <w:rPr>
          <w:bCs/>
        </w:rPr>
      </w:pPr>
    </w:p>
    <w:p w14:paraId="4B524022" w14:textId="77777777" w:rsidR="00854A90" w:rsidRPr="00854A90" w:rsidRDefault="00854A90" w:rsidP="00854A90">
      <w:pPr>
        <w:rPr>
          <w:bCs/>
        </w:rPr>
      </w:pPr>
      <w:r w:rsidRPr="00854A90">
        <w:rPr>
          <w:bCs/>
        </w:rPr>
        <w:lastRenderedPageBreak/>
        <w:t>Yeah. That sounds about right, Mindy. And I think some of the things that you mentioned that really struck me -- that are resonating inside the US Department of Labor at least -- is really around that empowered decision. Making sure young people are really aware of what these career pathways are so that they can make those decisions right for themselves about what those options are that they should navigate. And I think what I've heard all three of you really hit on is just this power of relationships. Whether and Brian, I would put you on the spot here if you could mention, again, the construction group that you've been working with. There was a request to reiterate that here, but lots of good partnerships.</w:t>
      </w:r>
    </w:p>
    <w:p w14:paraId="2D7342D3" w14:textId="77777777" w:rsidR="00854A90" w:rsidRPr="00854A90" w:rsidRDefault="00854A90" w:rsidP="00854A90">
      <w:pPr>
        <w:rPr>
          <w:bCs/>
        </w:rPr>
      </w:pPr>
    </w:p>
    <w:p w14:paraId="39D776C3" w14:textId="77777777" w:rsidR="00854A90" w:rsidRPr="00854A90" w:rsidRDefault="00854A90" w:rsidP="00854A90">
      <w:pPr>
        <w:rPr>
          <w:bCs/>
        </w:rPr>
      </w:pPr>
      <w:r w:rsidRPr="00854A90">
        <w:rPr>
          <w:bCs/>
        </w:rPr>
        <w:t>Brian McMahon:  Yep. Lots of good partnerships. I think the question is referring to the Construction Workforce Diversity Alliance. CWDA. But there's multiple partners, other CBOs that we partner with as well, that are focused on that same mission, increasing the number of women and minorities in the trades.</w:t>
      </w:r>
    </w:p>
    <w:p w14:paraId="19F3F614" w14:textId="77777777" w:rsidR="00854A90" w:rsidRPr="00854A90" w:rsidRDefault="00854A90" w:rsidP="00854A90">
      <w:pPr>
        <w:rPr>
          <w:bCs/>
        </w:rPr>
      </w:pPr>
    </w:p>
    <w:p w14:paraId="3F340B92" w14:textId="77777777" w:rsidR="00854A90" w:rsidRPr="00854A90" w:rsidRDefault="00854A90" w:rsidP="00854A90">
      <w:pPr>
        <w:rPr>
          <w:bCs/>
        </w:rPr>
      </w:pPr>
      <w:r w:rsidRPr="00854A90">
        <w:rPr>
          <w:bCs/>
        </w:rPr>
        <w:t xml:space="preserve">Stephanie Rodriguez:  So we have about 10 minutes left together. The time has really flown by. I want to take us to one last sort of broad question, and I'm hoping your answers here will tackle a few of a few things that we're seeing in the audience. </w:t>
      </w:r>
    </w:p>
    <w:p w14:paraId="4AACC39E" w14:textId="77777777" w:rsidR="00854A90" w:rsidRPr="00854A90" w:rsidRDefault="00854A90" w:rsidP="00854A90">
      <w:pPr>
        <w:rPr>
          <w:bCs/>
        </w:rPr>
      </w:pPr>
    </w:p>
    <w:p w14:paraId="60D96D99" w14:textId="77777777" w:rsidR="00854A90" w:rsidRPr="00854A90" w:rsidRDefault="00854A90" w:rsidP="00854A90">
      <w:pPr>
        <w:rPr>
          <w:bCs/>
        </w:rPr>
      </w:pPr>
      <w:r w:rsidRPr="00854A90">
        <w:rPr>
          <w:bCs/>
        </w:rPr>
        <w:t xml:space="preserve">But we talked about how youth apprenticeships are registered apprenticeships for young people. That's the current framework. They have the same five components. Youth apprenticeships are paid work experiences that are designed for young people. And we also know that free apprenticeships serve young people and all people who are looking for experiences on the way to their apprenticeships. </w:t>
      </w:r>
    </w:p>
    <w:p w14:paraId="104E6153" w14:textId="77777777" w:rsidR="00854A90" w:rsidRPr="00854A90" w:rsidRDefault="00854A90" w:rsidP="00854A90">
      <w:pPr>
        <w:rPr>
          <w:bCs/>
        </w:rPr>
      </w:pPr>
    </w:p>
    <w:p w14:paraId="29F85F5B" w14:textId="77777777" w:rsidR="00854A90" w:rsidRPr="00854A90" w:rsidRDefault="00854A90" w:rsidP="00854A90">
      <w:pPr>
        <w:rPr>
          <w:bCs/>
        </w:rPr>
      </w:pPr>
      <w:r w:rsidRPr="00854A90">
        <w:rPr>
          <w:bCs/>
        </w:rPr>
        <w:t xml:space="preserve">So I'm hoping in the last few minutes we can talk a little bit about what sort of nuances you all are experiencing in designing these programs, specifically for this youth population -- that 16 to 24 year old population. Mindy, in particular, curious what have been the most challenging aspects there as you're working with employers in designing these programs? But we'll kind of go around, but maybe Mindy, you can start us off. Thinking about designing for the youth participant, what have been some of the challenges that you all are navigating? </w:t>
      </w:r>
    </w:p>
    <w:p w14:paraId="386EF45C" w14:textId="77777777" w:rsidR="00854A90" w:rsidRPr="00854A90" w:rsidRDefault="00854A90" w:rsidP="00854A90">
      <w:pPr>
        <w:rPr>
          <w:bCs/>
        </w:rPr>
      </w:pPr>
    </w:p>
    <w:p w14:paraId="13A14025" w14:textId="77777777" w:rsidR="00854A90" w:rsidRPr="00854A90" w:rsidRDefault="00854A90" w:rsidP="00854A90">
      <w:pPr>
        <w:rPr>
          <w:bCs/>
        </w:rPr>
      </w:pPr>
      <w:r w:rsidRPr="00854A90">
        <w:rPr>
          <w:bCs/>
        </w:rPr>
        <w:t xml:space="preserve">Mindy Larsen Crystal:  It really has to be done in -- it's a collaborative effort. It's not one small program that does training or one employer who will hire young people or one CBO that has amazing supportive services and educational CTE programs. All of these folks have to come together. </w:t>
      </w:r>
    </w:p>
    <w:p w14:paraId="2C26934D" w14:textId="77777777" w:rsidR="00854A90" w:rsidRPr="00854A90" w:rsidRDefault="00854A90" w:rsidP="00854A90">
      <w:pPr>
        <w:rPr>
          <w:bCs/>
        </w:rPr>
      </w:pPr>
    </w:p>
    <w:p w14:paraId="5EEDABDD" w14:textId="77777777" w:rsidR="00854A90" w:rsidRPr="00854A90" w:rsidRDefault="00854A90" w:rsidP="00854A90">
      <w:pPr>
        <w:rPr>
          <w:bCs/>
        </w:rPr>
      </w:pPr>
      <w:r w:rsidRPr="00854A90">
        <w:rPr>
          <w:bCs/>
        </w:rPr>
        <w:t xml:space="preserve">So I would say that is a challenge because it's not easy to always identify the right partners in your vicinity. There might be great partners across your state who are all interested in the same thing. But are they -- are you all close enough or can you come together in some way? So depending on whether you're at the state level or the local level, I think it's really important for local level organizations and agencies and schools to find out what the state's doing or what regional cohort coalitions are doing. Find out which industries are focused on apprenticeship, interested in apprenticeship. Find some key champions or just really passionate people who want to dig in and figure out how to design a program together, an apprenticeship program together. </w:t>
      </w:r>
    </w:p>
    <w:p w14:paraId="5EE734A5" w14:textId="77777777" w:rsidR="00854A90" w:rsidRPr="00854A90" w:rsidRDefault="00854A90" w:rsidP="00854A90">
      <w:pPr>
        <w:rPr>
          <w:bCs/>
        </w:rPr>
      </w:pPr>
    </w:p>
    <w:p w14:paraId="66DB8557" w14:textId="77777777" w:rsidR="00854A90" w:rsidRPr="00854A90" w:rsidRDefault="00854A90" w:rsidP="00854A90">
      <w:pPr>
        <w:rPr>
          <w:bCs/>
        </w:rPr>
      </w:pPr>
      <w:r w:rsidRPr="00854A90">
        <w:rPr>
          <w:bCs/>
        </w:rPr>
        <w:lastRenderedPageBreak/>
        <w:t xml:space="preserve">It takes time to build that coalition-based or collaborative-based partnership, and it's good to start small if you can. We're at the national level and then we're at the state level, and that feels really big to me. And it's great to reach more youth and more employers across a large geography, but it's challenging to have those relationships that are really effective partnerships. And we'll have we'll carry the young person from exploring an opportunity the whole way through completing it. So I just say start small and find some of the employers and partners who are really passionate about trying this -- willing to work together to pilot something. </w:t>
      </w:r>
    </w:p>
    <w:p w14:paraId="0E974DEC" w14:textId="77777777" w:rsidR="00854A90" w:rsidRPr="00854A90" w:rsidRDefault="00854A90" w:rsidP="00854A90">
      <w:pPr>
        <w:rPr>
          <w:bCs/>
        </w:rPr>
      </w:pPr>
    </w:p>
    <w:p w14:paraId="5D951F1D" w14:textId="77777777" w:rsidR="00854A90" w:rsidRPr="00854A90" w:rsidRDefault="00854A90" w:rsidP="00854A90">
      <w:pPr>
        <w:rPr>
          <w:bCs/>
        </w:rPr>
      </w:pPr>
      <w:r w:rsidRPr="00854A90">
        <w:rPr>
          <w:bCs/>
        </w:rPr>
        <w:t>Stephanie Rodriguez:  That's great. Thank you, Mindy. Bhavani, I think similar question, but in particular, would love for you to just wrap this up in terms of this role of intermediary, also. Just given the nuances and complexities of designing for a youth audience an employment program, make sure we understand, how should we be thinking about youth apprenticeship intermediaries? What tips are you offering? Or how should we think about utilizing your services as we think about designing for this nuanced process.</w:t>
      </w:r>
    </w:p>
    <w:p w14:paraId="3CD78735" w14:textId="77777777" w:rsidR="00854A90" w:rsidRPr="00854A90" w:rsidRDefault="00854A90" w:rsidP="00854A90">
      <w:pPr>
        <w:rPr>
          <w:bCs/>
        </w:rPr>
      </w:pPr>
    </w:p>
    <w:p w14:paraId="336AD6C5" w14:textId="77777777" w:rsidR="00854A90" w:rsidRPr="00854A90" w:rsidRDefault="00854A90" w:rsidP="00854A90">
      <w:pPr>
        <w:rPr>
          <w:bCs/>
        </w:rPr>
      </w:pPr>
      <w:r w:rsidRPr="00854A90">
        <w:rPr>
          <w:bCs/>
        </w:rPr>
        <w:t xml:space="preserve">Bhavani </w:t>
      </w:r>
      <w:proofErr w:type="spellStart"/>
      <w:r w:rsidRPr="00854A90">
        <w:rPr>
          <w:bCs/>
        </w:rPr>
        <w:t>Arabandi</w:t>
      </w:r>
      <w:proofErr w:type="spellEnd"/>
      <w:r w:rsidRPr="00854A90">
        <w:rPr>
          <w:bCs/>
        </w:rPr>
        <w:t>:  Thank you, Stephanie. That's a great question. At Urban Institute, we basically take the guesswork out of developing and registering an apprenticeship program. We provide resources free of charge, support modest funding and reduce the time it takes to get apprentices hired and begin training in a job the employer needs filled.</w:t>
      </w:r>
    </w:p>
    <w:p w14:paraId="24BE073B" w14:textId="77777777" w:rsidR="00854A90" w:rsidRPr="00854A90" w:rsidRDefault="00854A90" w:rsidP="00854A90">
      <w:pPr>
        <w:rPr>
          <w:bCs/>
        </w:rPr>
      </w:pPr>
    </w:p>
    <w:p w14:paraId="292816BC" w14:textId="77777777" w:rsidR="00854A90" w:rsidRPr="00854A90" w:rsidRDefault="00854A90" w:rsidP="00854A90">
      <w:pPr>
        <w:rPr>
          <w:bCs/>
        </w:rPr>
      </w:pPr>
      <w:r w:rsidRPr="00854A90">
        <w:rPr>
          <w:bCs/>
        </w:rPr>
        <w:t xml:space="preserve">While creating an apprenticeship, as you know, is an exciting process, it can involve several steps. We have developed an interactive roadmap for any company, employer or workforce intermediary or educator that would like to learn about the process of building, managing and sustaining a registered apprenticeship program. So this roadmap meets you where you are in the process and takes you through that step-by-step instruction for getting a successful program going. </w:t>
      </w:r>
    </w:p>
    <w:p w14:paraId="01FCFBE6" w14:textId="77777777" w:rsidR="00854A90" w:rsidRPr="00854A90" w:rsidRDefault="00854A90" w:rsidP="00854A90">
      <w:pPr>
        <w:rPr>
          <w:bCs/>
        </w:rPr>
      </w:pPr>
    </w:p>
    <w:p w14:paraId="6158529C" w14:textId="77777777" w:rsidR="00854A90" w:rsidRPr="00854A90" w:rsidRDefault="00854A90" w:rsidP="00854A90">
      <w:pPr>
        <w:rPr>
          <w:bCs/>
        </w:rPr>
      </w:pPr>
      <w:r w:rsidRPr="00854A90">
        <w:rPr>
          <w:bCs/>
        </w:rPr>
        <w:t>So connect with us. This is a terrific opportunity for industries, employers, schools to be part of a larger national effort and conversation and be leaders in this space ad help develop youth apprenticeship programs to a wider audience. And one of the tips that we found that has been really helpful is for employers to come together as a consortia or a group apprenticeship model where they can build a they can work on a program together and approach schools to connect with them on both the related instruction and the community colleges to work with their courses.</w:t>
      </w:r>
    </w:p>
    <w:p w14:paraId="14662363" w14:textId="77777777" w:rsidR="00854A90" w:rsidRPr="00854A90" w:rsidRDefault="00854A90" w:rsidP="00854A90">
      <w:pPr>
        <w:rPr>
          <w:bCs/>
        </w:rPr>
      </w:pPr>
    </w:p>
    <w:p w14:paraId="2D6848FC" w14:textId="77777777" w:rsidR="00854A90" w:rsidRPr="00854A90" w:rsidRDefault="00854A90" w:rsidP="00854A90">
      <w:pPr>
        <w:rPr>
          <w:bCs/>
        </w:rPr>
      </w:pPr>
      <w:r w:rsidRPr="00854A90">
        <w:rPr>
          <w:bCs/>
        </w:rPr>
        <w:t xml:space="preserve">Students often either get college courses -- they take college courses at advanced levels and get college credit or graduate with an associate's degree. In Iowa, we work with over 60 high schools which are RAP sponsors -- again, RAPs are registered apprenticeship program sponsors -- in organizing and overseeing youth apprenticeships. And they are offered in several occupations, whether they're software developer, medical assistant, computer support specialists and apprentice apprentices can complete their program in 12 or 24 months on average, and earn both a college degree or college credit to take that. </w:t>
      </w:r>
    </w:p>
    <w:p w14:paraId="14C4B1FC" w14:textId="77777777" w:rsidR="00854A90" w:rsidRPr="00854A90" w:rsidRDefault="00854A90" w:rsidP="00854A90">
      <w:pPr>
        <w:rPr>
          <w:bCs/>
        </w:rPr>
      </w:pPr>
    </w:p>
    <w:p w14:paraId="58ECBA22" w14:textId="77777777" w:rsidR="00854A90" w:rsidRPr="00854A90" w:rsidRDefault="00854A90" w:rsidP="00854A90">
      <w:pPr>
        <w:rPr>
          <w:bCs/>
        </w:rPr>
      </w:pPr>
      <w:r w:rsidRPr="00854A90">
        <w:rPr>
          <w:bCs/>
        </w:rPr>
        <w:t xml:space="preserve">So as Mindy and Brian, our wonderful -- my wonderful co-panelists have said, it takes a village to build apprenticeship. It does not happen over time -- overnight. But partnerships between employers, high schools, community colleges are what makes youth apprenticeships really successful. </w:t>
      </w:r>
    </w:p>
    <w:p w14:paraId="0CAD7CED" w14:textId="77777777" w:rsidR="00854A90" w:rsidRPr="00854A90" w:rsidRDefault="00854A90" w:rsidP="00854A90">
      <w:pPr>
        <w:rPr>
          <w:bCs/>
        </w:rPr>
      </w:pPr>
    </w:p>
    <w:p w14:paraId="769E4A04" w14:textId="77777777" w:rsidR="00854A90" w:rsidRPr="00854A90" w:rsidRDefault="00854A90" w:rsidP="00854A90">
      <w:pPr>
        <w:rPr>
          <w:bCs/>
        </w:rPr>
      </w:pPr>
      <w:r w:rsidRPr="00854A90">
        <w:rPr>
          <w:bCs/>
        </w:rPr>
        <w:t xml:space="preserve">Stephanie Rodriguez:  Thank you for that wise advice, Bhavani. Brian, would love to just hear your last thoughts, but would especially love it if you could share again -- you have a long-standing pre-apprenticeship program. You've built a lot of success in the work that you're doing, and that career awareness around apprenticeship pathways is really important for a lot of the reasons that we've talked about on the call already. </w:t>
      </w:r>
    </w:p>
    <w:p w14:paraId="318A64F4" w14:textId="77777777" w:rsidR="00854A90" w:rsidRPr="00854A90" w:rsidRDefault="00854A90" w:rsidP="00854A90">
      <w:pPr>
        <w:rPr>
          <w:bCs/>
        </w:rPr>
      </w:pPr>
    </w:p>
    <w:p w14:paraId="254FB4E4" w14:textId="77777777" w:rsidR="00854A90" w:rsidRPr="00854A90" w:rsidRDefault="00854A90" w:rsidP="00854A90">
      <w:pPr>
        <w:rPr>
          <w:bCs/>
        </w:rPr>
      </w:pPr>
      <w:r w:rsidRPr="00854A90">
        <w:rPr>
          <w:bCs/>
        </w:rPr>
        <w:t>So I think in your closing thoughts, would just love to hear from you if there are any nuances you think the audience should be aware of when designing for youth? But also, if you could share with us as a final note some of the things you're doing around career awareness in particular, I think that would be great for us to walk away with.</w:t>
      </w:r>
    </w:p>
    <w:p w14:paraId="7DDB56E8" w14:textId="77777777" w:rsidR="00854A90" w:rsidRPr="00854A90" w:rsidRDefault="00854A90" w:rsidP="00854A90">
      <w:pPr>
        <w:rPr>
          <w:bCs/>
        </w:rPr>
      </w:pPr>
    </w:p>
    <w:p w14:paraId="62A1F871" w14:textId="77777777" w:rsidR="00854A90" w:rsidRPr="00854A90" w:rsidRDefault="00854A90" w:rsidP="00854A90">
      <w:pPr>
        <w:rPr>
          <w:bCs/>
        </w:rPr>
      </w:pPr>
      <w:r w:rsidRPr="00854A90">
        <w:rPr>
          <w:bCs/>
        </w:rPr>
        <w:t xml:space="preserve">Brian McMahon:  Sure. Maybe one of the nuances or critical components that I didn't touch on is we really spent a lot of time, like everything -- this comprehensive approach to employment training, education and readiness for these really competitive opportunities that are registered apprenticeships. One thing that we definitely identified, at least in our local school district here, are public school staff providing driver's education to the students. So the young people that we serve, we really saw that disparity between young people who have their driver's license and not. And so, we were able to develop a partnership with the local private driving driver's school to essentially implement our own driver's instruction program. </w:t>
      </w:r>
    </w:p>
    <w:p w14:paraId="7AC4F21F" w14:textId="77777777" w:rsidR="00854A90" w:rsidRPr="00854A90" w:rsidRDefault="00854A90" w:rsidP="00854A90">
      <w:pPr>
        <w:rPr>
          <w:bCs/>
        </w:rPr>
      </w:pPr>
    </w:p>
    <w:p w14:paraId="70897EC1" w14:textId="77777777" w:rsidR="00854A90" w:rsidRPr="00854A90" w:rsidRDefault="00854A90" w:rsidP="00854A90">
      <w:pPr>
        <w:rPr>
          <w:bCs/>
        </w:rPr>
      </w:pPr>
      <w:r w:rsidRPr="00854A90">
        <w:rPr>
          <w:bCs/>
        </w:rPr>
        <w:t xml:space="preserve">It's critical that -- young people pursuing at least construction apprenticeships need to have that driver's license. And so now young people in our programs are able to access a legal vehicle to take the behind the wheel test. They get behind the wheel -- free behind the wheel lessons and assistance, getting their permit. </w:t>
      </w:r>
    </w:p>
    <w:p w14:paraId="65D096BD" w14:textId="77777777" w:rsidR="00854A90" w:rsidRPr="00854A90" w:rsidRDefault="00854A90" w:rsidP="00854A90">
      <w:pPr>
        <w:rPr>
          <w:bCs/>
        </w:rPr>
      </w:pPr>
    </w:p>
    <w:p w14:paraId="0E33CEC5" w14:textId="77777777" w:rsidR="00854A90" w:rsidRPr="00854A90" w:rsidRDefault="00854A90" w:rsidP="00854A90">
      <w:pPr>
        <w:rPr>
          <w:bCs/>
        </w:rPr>
      </w:pPr>
      <w:r w:rsidRPr="00854A90">
        <w:rPr>
          <w:bCs/>
        </w:rPr>
        <w:t xml:space="preserve">In terms of apprenticeship readiness, it's so baked into our culture here at Operation Fresh Start. All young people through the three tiers they enroll in pre-apprenticeship programing. We're constantly out in the community working in construction or natural resource management. As I mentioned before, our young people are some of our greatest champions and advocates for our program. We host -- we bring back panels from time to time for young people to come back, graduates that a year or two out to speak to current participants of their program about their pathway and they see their peers and their success. We have posters up around our building of our graduates and what they're up to now working in the different industries. </w:t>
      </w:r>
    </w:p>
    <w:p w14:paraId="74900393" w14:textId="77777777" w:rsidR="00854A90" w:rsidRPr="00854A90" w:rsidRDefault="00854A90" w:rsidP="00854A90">
      <w:pPr>
        <w:rPr>
          <w:bCs/>
        </w:rPr>
      </w:pPr>
    </w:p>
    <w:p w14:paraId="53E61E74" w14:textId="77777777" w:rsidR="00854A90" w:rsidRPr="00854A90" w:rsidRDefault="00854A90" w:rsidP="00854A90">
      <w:pPr>
        <w:rPr>
          <w:bCs/>
        </w:rPr>
      </w:pPr>
      <w:r w:rsidRPr="00854A90">
        <w:rPr>
          <w:bCs/>
        </w:rPr>
        <w:t>So we have monthly newsletters that are going out that highlight our graduates and their success. So we're constantly talking about apprenticeship, those opportunities, and making sure that we have everything built in to address what they need to be successful or as much as we can.</w:t>
      </w:r>
    </w:p>
    <w:p w14:paraId="3E2B3250" w14:textId="77777777" w:rsidR="00854A90" w:rsidRPr="00854A90" w:rsidRDefault="00854A90" w:rsidP="00854A90">
      <w:pPr>
        <w:rPr>
          <w:bCs/>
        </w:rPr>
      </w:pPr>
    </w:p>
    <w:p w14:paraId="1A360FAA" w14:textId="77777777" w:rsidR="00854A90" w:rsidRPr="00854A90" w:rsidRDefault="00854A90" w:rsidP="00854A90">
      <w:pPr>
        <w:rPr>
          <w:bCs/>
        </w:rPr>
      </w:pPr>
      <w:r w:rsidRPr="00854A90">
        <w:rPr>
          <w:bCs/>
        </w:rPr>
        <w:t>Stephanie Rodriguez:  That's awesome. So I think with that we are at time. So I want to thank you all --  Bhavani, Mindy, Brian for sharing your expertise and stories from the field with us.</w:t>
      </w:r>
    </w:p>
    <w:p w14:paraId="2703B61D" w14:textId="77777777" w:rsidR="00854A90" w:rsidRPr="00854A90" w:rsidRDefault="00854A90" w:rsidP="00854A90">
      <w:pPr>
        <w:rPr>
          <w:bCs/>
        </w:rPr>
      </w:pPr>
    </w:p>
    <w:p w14:paraId="546E49B4" w14:textId="77777777" w:rsidR="00854A90" w:rsidRPr="00854A90" w:rsidRDefault="00854A90" w:rsidP="00854A90">
      <w:pPr>
        <w:rPr>
          <w:bCs/>
        </w:rPr>
      </w:pPr>
      <w:r w:rsidRPr="00854A90">
        <w:rPr>
          <w:bCs/>
        </w:rPr>
        <w:t xml:space="preserve">I think just as a final note, I will -- I want to acknowledge that there were a lot of questions that we were not able to get to in the chat. A few things in terms of follow up. I would encourage you all to please check out the upcoming Learning Series topics. </w:t>
      </w:r>
    </w:p>
    <w:p w14:paraId="260E700F" w14:textId="77777777" w:rsidR="00854A90" w:rsidRPr="00854A90" w:rsidRDefault="00854A90" w:rsidP="00854A90">
      <w:pPr>
        <w:rPr>
          <w:bCs/>
        </w:rPr>
      </w:pPr>
    </w:p>
    <w:p w14:paraId="12EDB7FC" w14:textId="77777777" w:rsidR="00854A90" w:rsidRPr="00854A90" w:rsidRDefault="00854A90" w:rsidP="00854A90">
      <w:pPr>
        <w:rPr>
          <w:bCs/>
        </w:rPr>
      </w:pPr>
      <w:r w:rsidRPr="00854A90">
        <w:rPr>
          <w:bCs/>
        </w:rPr>
        <w:lastRenderedPageBreak/>
        <w:t xml:space="preserve">I did see some questions around young people with disabilities and ensuring an accessible workforce. We're going to be having a conversation on that, so please stay tuned. For folks who are asking questions about the role of local workforce development boards, we're having that conversation next week, so just encourage you all to check back to this landing page for when we're going to dive deeper into those additional conversations. I also just flagged that we will be reposting the materials, the links and the resources that were shared today. </w:t>
      </w:r>
    </w:p>
    <w:p w14:paraId="44B7EB6E" w14:textId="77777777" w:rsidR="00854A90" w:rsidRPr="00854A90" w:rsidRDefault="00854A90" w:rsidP="00854A90">
      <w:pPr>
        <w:rPr>
          <w:bCs/>
        </w:rPr>
      </w:pPr>
    </w:p>
    <w:p w14:paraId="5ECFAD3B" w14:textId="77777777" w:rsidR="00854A90" w:rsidRPr="00854A90" w:rsidRDefault="00854A90" w:rsidP="00854A90">
      <w:pPr>
        <w:rPr>
          <w:bCs/>
        </w:rPr>
      </w:pPr>
      <w:r w:rsidRPr="00854A90">
        <w:rPr>
          <w:bCs/>
        </w:rPr>
        <w:t xml:space="preserve">So if you're creating an apprenticeship program in Texas that you want to model off of California, Bhavani and the Urban Institute have resources for you, and we will post information about how you can get in touch with these panelists in their organizations in our follow up materials. </w:t>
      </w:r>
    </w:p>
    <w:p w14:paraId="60359B34" w14:textId="77777777" w:rsidR="00854A90" w:rsidRPr="00854A90" w:rsidRDefault="00854A90" w:rsidP="00854A90">
      <w:pPr>
        <w:rPr>
          <w:bCs/>
        </w:rPr>
      </w:pPr>
    </w:p>
    <w:p w14:paraId="039013E1" w14:textId="77777777" w:rsidR="00854A90" w:rsidRPr="00854A90" w:rsidRDefault="00854A90" w:rsidP="00854A90">
      <w:pPr>
        <w:rPr>
          <w:bCs/>
        </w:rPr>
      </w:pPr>
      <w:r w:rsidRPr="00854A90">
        <w:rPr>
          <w:bCs/>
        </w:rPr>
        <w:t xml:space="preserve">And again, I would just point you to this ever-growing list of resources around pre and youth apprenticeships. So for folks who have really specific questions about the role of sponsors -- do I go to a state apprenticeship agency or the US Department of Labor's Apprenticeship Agency? Please check out these nitty gritty resources, especially the apprenticeship bootcamp that was on the registration page, because that is how you can start to get aware of those other pieces of materials. </w:t>
      </w:r>
    </w:p>
    <w:p w14:paraId="49574720" w14:textId="77777777" w:rsidR="00854A90" w:rsidRPr="00854A90" w:rsidRDefault="00854A90" w:rsidP="00854A90">
      <w:pPr>
        <w:rPr>
          <w:bCs/>
        </w:rPr>
      </w:pPr>
    </w:p>
    <w:p w14:paraId="34506CCB" w14:textId="77777777" w:rsidR="00854A90" w:rsidRPr="00854A90" w:rsidRDefault="00854A90" w:rsidP="00854A90">
      <w:pPr>
        <w:rPr>
          <w:bCs/>
        </w:rPr>
      </w:pPr>
      <w:r w:rsidRPr="00854A90">
        <w:rPr>
          <w:bCs/>
        </w:rPr>
        <w:t>So Grace, with that, I know I'm two minutes over, so I know I'm getting into the hook off stage, but thank you so much to everybody for joining us for this session of our Youth Provider Learning series. And we hope to see you at our next conversation next week on July 27th. Thank you.</w:t>
      </w:r>
    </w:p>
    <w:p w14:paraId="0C6A7D3E" w14:textId="77777777" w:rsidR="00854A90" w:rsidRPr="00854A90" w:rsidRDefault="00854A90" w:rsidP="00854A90">
      <w:pPr>
        <w:rPr>
          <w:bCs/>
        </w:rPr>
      </w:pPr>
    </w:p>
    <w:p w14:paraId="5A7149A9" w14:textId="6C5370AA" w:rsidR="00C91535" w:rsidRPr="00603FB5" w:rsidRDefault="00854A90" w:rsidP="00854A90">
      <w:pPr>
        <w:rPr>
          <w:bCs/>
        </w:rPr>
      </w:pPr>
      <w:r w:rsidRPr="00854A90">
        <w:rPr>
          <w:bCs/>
        </w:rPr>
        <w:t>(END)</w:t>
      </w:r>
    </w:p>
    <w:sectPr w:rsidR="00C91535"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D926B" w14:textId="77777777" w:rsidR="00DC7E4A" w:rsidRDefault="00DC7E4A">
      <w:r>
        <w:separator/>
      </w:r>
    </w:p>
  </w:endnote>
  <w:endnote w:type="continuationSeparator" w:id="0">
    <w:p w14:paraId="0145B081" w14:textId="77777777" w:rsidR="00DC7E4A" w:rsidRDefault="00DC7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CE846" w14:textId="77777777" w:rsidR="00D92DFB" w:rsidRPr="00D92DFB" w:rsidRDefault="00D92DFB" w:rsidP="00D92DFB">
    <w:pPr>
      <w:pStyle w:val="Footer"/>
      <w:rPr>
        <w:bCs/>
        <w:sz w:val="16"/>
        <w:szCs w:val="20"/>
      </w:rPr>
    </w:pPr>
    <w:r w:rsidRPr="00D92DFB">
      <w:rPr>
        <w:bCs/>
        <w:sz w:val="16"/>
        <w:szCs w:val="20"/>
      </w:rPr>
      <w:t>Apprenticeships as a Career Pathway for Youth and Young Adults</w:t>
    </w:r>
  </w:p>
  <w:p w14:paraId="028C532E" w14:textId="5C6BA113" w:rsidR="008243BC" w:rsidRDefault="00D92DFB" w:rsidP="00D92DFB">
    <w:pPr>
      <w:pStyle w:val="Footer"/>
      <w:rPr>
        <w:bCs/>
        <w:sz w:val="16"/>
        <w:szCs w:val="20"/>
      </w:rPr>
    </w:pPr>
    <w:r w:rsidRPr="00D92DFB">
      <w:rPr>
        <w:bCs/>
        <w:sz w:val="16"/>
        <w:szCs w:val="20"/>
      </w:rPr>
      <w:t>Thursday, July 21,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155EE" w14:textId="77777777" w:rsidR="00DC7E4A" w:rsidRDefault="00DC7E4A">
      <w:r>
        <w:separator/>
      </w:r>
    </w:p>
  </w:footnote>
  <w:footnote w:type="continuationSeparator" w:id="0">
    <w:p w14:paraId="2F3FBCC1" w14:textId="77777777" w:rsidR="00DC7E4A" w:rsidRDefault="00DC7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4FD7"/>
    <w:rsid w:val="000F159B"/>
    <w:rsid w:val="000F4B78"/>
    <w:rsid w:val="00101407"/>
    <w:rsid w:val="001104C7"/>
    <w:rsid w:val="001322AE"/>
    <w:rsid w:val="001368D0"/>
    <w:rsid w:val="00141AFB"/>
    <w:rsid w:val="001422BA"/>
    <w:rsid w:val="00143B14"/>
    <w:rsid w:val="0014717D"/>
    <w:rsid w:val="00175310"/>
    <w:rsid w:val="00175476"/>
    <w:rsid w:val="001773AF"/>
    <w:rsid w:val="00180ED3"/>
    <w:rsid w:val="001A1F46"/>
    <w:rsid w:val="001C44F6"/>
    <w:rsid w:val="001C65C3"/>
    <w:rsid w:val="00201302"/>
    <w:rsid w:val="00213733"/>
    <w:rsid w:val="0022378C"/>
    <w:rsid w:val="00237074"/>
    <w:rsid w:val="00242B4A"/>
    <w:rsid w:val="002472D2"/>
    <w:rsid w:val="002479FF"/>
    <w:rsid w:val="0025082A"/>
    <w:rsid w:val="00253D3C"/>
    <w:rsid w:val="002577AE"/>
    <w:rsid w:val="002621FC"/>
    <w:rsid w:val="0026567F"/>
    <w:rsid w:val="00270D20"/>
    <w:rsid w:val="00287A9A"/>
    <w:rsid w:val="00293F9B"/>
    <w:rsid w:val="002A595C"/>
    <w:rsid w:val="002C05BC"/>
    <w:rsid w:val="002E3FA2"/>
    <w:rsid w:val="002E5FF3"/>
    <w:rsid w:val="002F6131"/>
    <w:rsid w:val="0030456B"/>
    <w:rsid w:val="00315DA3"/>
    <w:rsid w:val="0032176C"/>
    <w:rsid w:val="00330871"/>
    <w:rsid w:val="003373D7"/>
    <w:rsid w:val="00346431"/>
    <w:rsid w:val="003516EC"/>
    <w:rsid w:val="003534AA"/>
    <w:rsid w:val="0036276D"/>
    <w:rsid w:val="003736A0"/>
    <w:rsid w:val="003953FF"/>
    <w:rsid w:val="003A4908"/>
    <w:rsid w:val="003A74F4"/>
    <w:rsid w:val="003A7CCE"/>
    <w:rsid w:val="003B2813"/>
    <w:rsid w:val="003B5BB3"/>
    <w:rsid w:val="003C7CEE"/>
    <w:rsid w:val="003D0AE0"/>
    <w:rsid w:val="003D1580"/>
    <w:rsid w:val="003D6F65"/>
    <w:rsid w:val="003E71BD"/>
    <w:rsid w:val="004107CB"/>
    <w:rsid w:val="00415E20"/>
    <w:rsid w:val="00436174"/>
    <w:rsid w:val="004529CC"/>
    <w:rsid w:val="00457E58"/>
    <w:rsid w:val="004879D7"/>
    <w:rsid w:val="004A2E8B"/>
    <w:rsid w:val="004A6ACB"/>
    <w:rsid w:val="004C57D3"/>
    <w:rsid w:val="004D34ED"/>
    <w:rsid w:val="004E2304"/>
    <w:rsid w:val="004E34FA"/>
    <w:rsid w:val="0050311D"/>
    <w:rsid w:val="00504C1D"/>
    <w:rsid w:val="00507F1A"/>
    <w:rsid w:val="00527F35"/>
    <w:rsid w:val="00532CBD"/>
    <w:rsid w:val="00535362"/>
    <w:rsid w:val="00537EE1"/>
    <w:rsid w:val="00550B7D"/>
    <w:rsid w:val="00571B1B"/>
    <w:rsid w:val="005728A2"/>
    <w:rsid w:val="00583829"/>
    <w:rsid w:val="00594196"/>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414C6"/>
    <w:rsid w:val="00647B17"/>
    <w:rsid w:val="00647CA1"/>
    <w:rsid w:val="006601B9"/>
    <w:rsid w:val="00666DD0"/>
    <w:rsid w:val="006A5949"/>
    <w:rsid w:val="006A69C6"/>
    <w:rsid w:val="006B4D8F"/>
    <w:rsid w:val="006C5E57"/>
    <w:rsid w:val="006D7BB8"/>
    <w:rsid w:val="0072233A"/>
    <w:rsid w:val="00744BDD"/>
    <w:rsid w:val="00764401"/>
    <w:rsid w:val="00767D94"/>
    <w:rsid w:val="00772D18"/>
    <w:rsid w:val="00784ACF"/>
    <w:rsid w:val="0079620D"/>
    <w:rsid w:val="00796628"/>
    <w:rsid w:val="007A695A"/>
    <w:rsid w:val="007D5C77"/>
    <w:rsid w:val="007E361F"/>
    <w:rsid w:val="008243BC"/>
    <w:rsid w:val="008269AA"/>
    <w:rsid w:val="00836AD6"/>
    <w:rsid w:val="00854A90"/>
    <w:rsid w:val="00860837"/>
    <w:rsid w:val="00863DCD"/>
    <w:rsid w:val="00875E56"/>
    <w:rsid w:val="00875F1D"/>
    <w:rsid w:val="008865EA"/>
    <w:rsid w:val="008B6694"/>
    <w:rsid w:val="008F7530"/>
    <w:rsid w:val="00912730"/>
    <w:rsid w:val="009250CC"/>
    <w:rsid w:val="00936932"/>
    <w:rsid w:val="00940489"/>
    <w:rsid w:val="00952CCF"/>
    <w:rsid w:val="00965C6D"/>
    <w:rsid w:val="009A5D81"/>
    <w:rsid w:val="009C2CDA"/>
    <w:rsid w:val="009C3945"/>
    <w:rsid w:val="00A01F83"/>
    <w:rsid w:val="00A06807"/>
    <w:rsid w:val="00A0785E"/>
    <w:rsid w:val="00A10AFB"/>
    <w:rsid w:val="00A206B9"/>
    <w:rsid w:val="00A20896"/>
    <w:rsid w:val="00A22FBE"/>
    <w:rsid w:val="00A320C9"/>
    <w:rsid w:val="00A41AB4"/>
    <w:rsid w:val="00A425F3"/>
    <w:rsid w:val="00A42C79"/>
    <w:rsid w:val="00A80BC0"/>
    <w:rsid w:val="00A85B55"/>
    <w:rsid w:val="00A96773"/>
    <w:rsid w:val="00AD1748"/>
    <w:rsid w:val="00AF1206"/>
    <w:rsid w:val="00AF6B1E"/>
    <w:rsid w:val="00B033B0"/>
    <w:rsid w:val="00B10C17"/>
    <w:rsid w:val="00B309F5"/>
    <w:rsid w:val="00B50569"/>
    <w:rsid w:val="00B84943"/>
    <w:rsid w:val="00B8647C"/>
    <w:rsid w:val="00B86906"/>
    <w:rsid w:val="00B86C51"/>
    <w:rsid w:val="00BB2377"/>
    <w:rsid w:val="00BC7DA9"/>
    <w:rsid w:val="00BD2BF7"/>
    <w:rsid w:val="00BE0937"/>
    <w:rsid w:val="00BE2952"/>
    <w:rsid w:val="00C02640"/>
    <w:rsid w:val="00C26DC4"/>
    <w:rsid w:val="00C519F6"/>
    <w:rsid w:val="00C66C02"/>
    <w:rsid w:val="00C66EDA"/>
    <w:rsid w:val="00C6710D"/>
    <w:rsid w:val="00C83872"/>
    <w:rsid w:val="00C8675E"/>
    <w:rsid w:val="00C91535"/>
    <w:rsid w:val="00C92577"/>
    <w:rsid w:val="00C9487D"/>
    <w:rsid w:val="00CE1474"/>
    <w:rsid w:val="00CF65B2"/>
    <w:rsid w:val="00D15FEB"/>
    <w:rsid w:val="00D22C7B"/>
    <w:rsid w:val="00D262AC"/>
    <w:rsid w:val="00D263C9"/>
    <w:rsid w:val="00D333E6"/>
    <w:rsid w:val="00D35BDE"/>
    <w:rsid w:val="00D36AED"/>
    <w:rsid w:val="00D459AF"/>
    <w:rsid w:val="00D66BEC"/>
    <w:rsid w:val="00D67F4C"/>
    <w:rsid w:val="00D87051"/>
    <w:rsid w:val="00D92DFB"/>
    <w:rsid w:val="00D9474D"/>
    <w:rsid w:val="00DC023E"/>
    <w:rsid w:val="00DC793F"/>
    <w:rsid w:val="00DC7E4A"/>
    <w:rsid w:val="00DD0707"/>
    <w:rsid w:val="00DD6601"/>
    <w:rsid w:val="00E00E97"/>
    <w:rsid w:val="00E04315"/>
    <w:rsid w:val="00E16C22"/>
    <w:rsid w:val="00E213B9"/>
    <w:rsid w:val="00E24B0F"/>
    <w:rsid w:val="00E27D87"/>
    <w:rsid w:val="00E309DC"/>
    <w:rsid w:val="00E44E2C"/>
    <w:rsid w:val="00E513BC"/>
    <w:rsid w:val="00E67343"/>
    <w:rsid w:val="00E76C3C"/>
    <w:rsid w:val="00E77A87"/>
    <w:rsid w:val="00E81537"/>
    <w:rsid w:val="00E84745"/>
    <w:rsid w:val="00E857F6"/>
    <w:rsid w:val="00EA106E"/>
    <w:rsid w:val="00EB14AB"/>
    <w:rsid w:val="00EC4BB1"/>
    <w:rsid w:val="00ED0240"/>
    <w:rsid w:val="00ED0844"/>
    <w:rsid w:val="00F47BF3"/>
    <w:rsid w:val="00F64CA0"/>
    <w:rsid w:val="00F67DC6"/>
    <w:rsid w:val="00F71A6B"/>
    <w:rsid w:val="00F75115"/>
    <w:rsid w:val="00F83175"/>
    <w:rsid w:val="00F97B99"/>
    <w:rsid w:val="00FA0CA4"/>
    <w:rsid w:val="00FA3900"/>
    <w:rsid w:val="00FA7B92"/>
    <w:rsid w:val="00FB2A03"/>
    <w:rsid w:val="00FC6A65"/>
    <w:rsid w:val="00FD1ED3"/>
    <w:rsid w:val="00FD3984"/>
    <w:rsid w:val="00FE0A63"/>
    <w:rsid w:val="00FE2A53"/>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3</TotalTime>
  <Pages>24</Pages>
  <Words>11336</Words>
  <Characters>64620</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Trade Adjustment Assistance Program Termination, 6-14-22</vt:lpstr>
    </vt:vector>
  </TitlesOfParts>
  <Company>Noble Transcription Services</Company>
  <LinksUpToDate>false</LinksUpToDate>
  <CharactersWithSpaces>75805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Apprenticeships as a Career Pathway for Youth and Young Adults, 7-21-22</dc:title>
  <dc:creator>Owner</dc:creator>
  <cp:lastModifiedBy>Christian Naaden</cp:lastModifiedBy>
  <cp:revision>3</cp:revision>
  <dcterms:created xsi:type="dcterms:W3CDTF">2022-08-04T17:02:00Z</dcterms:created>
  <dcterms:modified xsi:type="dcterms:W3CDTF">2022-08-04T17:10:00Z</dcterms:modified>
</cp:coreProperties>
</file>