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E0C" w:rsidRPr="00672060" w:rsidRDefault="00803E0C" w:rsidP="00803E0C">
      <w:pPr>
        <w:widowControl w:val="0"/>
        <w:tabs>
          <w:tab w:val="left" w:pos="3620"/>
        </w:tabs>
        <w:autoSpaceDE w:val="0"/>
        <w:autoSpaceDN w:val="0"/>
        <w:adjustRightInd w:val="0"/>
        <w:jc w:val="center"/>
        <w:rPr>
          <w:b/>
          <w:bCs/>
          <w:sz w:val="36"/>
          <w:szCs w:val="28"/>
        </w:rPr>
      </w:pPr>
      <w:r w:rsidRPr="00672060">
        <w:rPr>
          <w:b/>
          <w:bCs/>
          <w:sz w:val="36"/>
          <w:szCs w:val="28"/>
        </w:rPr>
        <w:t>PARTICIPANT INTERVIEW</w:t>
      </w:r>
    </w:p>
    <w:p w:rsidR="00803E0C" w:rsidRPr="00176717" w:rsidRDefault="00803E0C" w:rsidP="00803E0C">
      <w:pPr>
        <w:widowControl w:val="0"/>
        <w:tabs>
          <w:tab w:val="left" w:pos="3620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03E0C" w:rsidRPr="00176717" w:rsidRDefault="00803E0C">
      <w:pPr>
        <w:rPr>
          <w:b/>
          <w:sz w:val="28"/>
          <w:szCs w:val="28"/>
        </w:rPr>
      </w:pPr>
      <w:r w:rsidRPr="00176717">
        <w:rPr>
          <w:b/>
          <w:sz w:val="28"/>
          <w:szCs w:val="28"/>
        </w:rPr>
        <w:t xml:space="preserve">Reviewer Note: </w:t>
      </w:r>
    </w:p>
    <w:p w:rsidR="00675DF6" w:rsidRPr="00176717" w:rsidRDefault="00803E0C">
      <w:pPr>
        <w:rPr>
          <w:sz w:val="28"/>
          <w:szCs w:val="28"/>
        </w:rPr>
      </w:pPr>
      <w:r w:rsidRPr="00176717">
        <w:rPr>
          <w:sz w:val="28"/>
          <w:szCs w:val="28"/>
        </w:rPr>
        <w:t xml:space="preserve">The following questions are to gauge appropriateness and effectiveness of the WIOA funds. This interview should be done at the WIOA provider location. It should be done in </w:t>
      </w:r>
      <w:r w:rsidR="00DE0DE3" w:rsidRPr="00176717">
        <w:rPr>
          <w:sz w:val="28"/>
          <w:szCs w:val="28"/>
        </w:rPr>
        <w:t>a</w:t>
      </w:r>
      <w:r w:rsidRPr="00176717">
        <w:rPr>
          <w:sz w:val="28"/>
          <w:szCs w:val="28"/>
        </w:rPr>
        <w:t xml:space="preserve"> quiet location and the career planner should not be present so the participant will be candid about their experience.</w:t>
      </w:r>
      <w:r w:rsidR="00A65CDE">
        <w:rPr>
          <w:sz w:val="28"/>
          <w:szCs w:val="28"/>
        </w:rPr>
        <w:t xml:space="preserve"> This interview may be conducted via telephone, if necessary.</w:t>
      </w:r>
    </w:p>
    <w:p w:rsidR="00803E0C" w:rsidRPr="00176717" w:rsidRDefault="00803E0C">
      <w:pPr>
        <w:rPr>
          <w:sz w:val="28"/>
          <w:szCs w:val="28"/>
        </w:rPr>
      </w:pPr>
    </w:p>
    <w:p w:rsidR="00803E0C" w:rsidRPr="00176717" w:rsidRDefault="00803E0C" w:rsidP="001A1CE2">
      <w:pPr>
        <w:ind w:hanging="180"/>
        <w:rPr>
          <w:b/>
          <w:sz w:val="28"/>
          <w:szCs w:val="28"/>
        </w:rPr>
      </w:pPr>
      <w:r w:rsidRPr="00176717">
        <w:rPr>
          <w:b/>
          <w:sz w:val="28"/>
          <w:szCs w:val="28"/>
        </w:rPr>
        <w:t>Reviewer should explain the purpose of the interview to the WIOA participant</w:t>
      </w:r>
      <w:r w:rsidR="00A65CDE">
        <w:rPr>
          <w:b/>
          <w:sz w:val="28"/>
          <w:szCs w:val="28"/>
        </w:rPr>
        <w:t>.</w:t>
      </w:r>
    </w:p>
    <w:p w:rsidR="00803E0C" w:rsidRDefault="00803E0C">
      <w:pPr>
        <w:rPr>
          <w:sz w:val="28"/>
          <w:szCs w:val="28"/>
        </w:rPr>
      </w:pPr>
    </w:p>
    <w:p w:rsidR="00445A49" w:rsidRPr="00445A49" w:rsidRDefault="00445A49" w:rsidP="00445A49">
      <w:pPr>
        <w:jc w:val="both"/>
      </w:pPr>
      <w:r w:rsidRPr="00445A49">
        <w:rPr>
          <w:b/>
        </w:rPr>
        <w:t>Service Provider:</w:t>
      </w:r>
      <w:r w:rsidRPr="00445A49">
        <w:t> </w:t>
      </w:r>
      <w:sdt>
        <w:sdtPr>
          <w:id w:val="-1830663712"/>
          <w:placeholder>
            <w:docPart w:val="C3BEAA892C6F467C878492E7AF5C9B34"/>
          </w:placeholder>
          <w:showingPlcHdr/>
        </w:sdtPr>
        <w:sdtEndPr/>
        <w:sdtContent>
          <w:r w:rsidRPr="00445A49">
            <w:rPr>
              <w:rFonts w:eastAsiaTheme="minorHAnsi"/>
              <w:color w:val="808080"/>
            </w:rPr>
            <w:t>Click or tap here to enter text.</w:t>
          </w:r>
        </w:sdtContent>
      </w:sdt>
    </w:p>
    <w:p w:rsidR="00445A49" w:rsidRDefault="00445A49" w:rsidP="00445A49">
      <w:pPr>
        <w:jc w:val="both"/>
      </w:pPr>
      <w:r w:rsidRPr="00445A49">
        <w:rPr>
          <w:b/>
        </w:rPr>
        <w:t xml:space="preserve">Program Year/Date of </w:t>
      </w:r>
      <w:r>
        <w:rPr>
          <w:b/>
        </w:rPr>
        <w:t>interview</w:t>
      </w:r>
      <w:r w:rsidRPr="00445A49">
        <w:t xml:space="preserve">: </w:t>
      </w:r>
      <w:sdt>
        <w:sdtPr>
          <w:id w:val="988978226"/>
          <w:placeholder>
            <w:docPart w:val="C3BEAA892C6F467C878492E7AF5C9B34"/>
          </w:placeholder>
          <w:showingPlcHdr/>
        </w:sdtPr>
        <w:sdtEndPr/>
        <w:sdtContent>
          <w:r w:rsidRPr="00445A49">
            <w:rPr>
              <w:rFonts w:eastAsiaTheme="minorHAnsi"/>
              <w:color w:val="808080"/>
            </w:rPr>
            <w:t>Click or tap here to enter text.</w:t>
          </w:r>
        </w:sdtContent>
      </w:sdt>
    </w:p>
    <w:p w:rsidR="00445A49" w:rsidRPr="00445A49" w:rsidRDefault="00445A49" w:rsidP="00445A49">
      <w:pPr>
        <w:jc w:val="both"/>
        <w:rPr>
          <w:u w:val="single"/>
        </w:rPr>
      </w:pPr>
      <w:r w:rsidRPr="00445A49">
        <w:rPr>
          <w:b/>
        </w:rPr>
        <w:t>Participant Name</w:t>
      </w:r>
      <w:r>
        <w:t xml:space="preserve">: </w:t>
      </w:r>
      <w:sdt>
        <w:sdtPr>
          <w:id w:val="-210878464"/>
          <w:placeholder>
            <w:docPart w:val="07F71CD2B7E3410CA12A73337872EB09"/>
          </w:placeholder>
          <w:showingPlcHdr/>
        </w:sdtPr>
        <w:sdtEndPr/>
        <w:sdtContent>
          <w:r w:rsidRPr="00445A49">
            <w:rPr>
              <w:rFonts w:eastAsiaTheme="minorHAnsi"/>
              <w:color w:val="808080"/>
            </w:rPr>
            <w:t>Click or tap here to enter text.</w:t>
          </w:r>
        </w:sdtContent>
      </w:sdt>
    </w:p>
    <w:p w:rsidR="00445A49" w:rsidRDefault="00445A49" w:rsidP="00445A49">
      <w:pPr>
        <w:jc w:val="both"/>
        <w:rPr>
          <w:b/>
        </w:rPr>
      </w:pPr>
      <w:r>
        <w:rPr>
          <w:b/>
        </w:rPr>
        <w:t>SSN:</w:t>
      </w:r>
      <w:r w:rsidRPr="00445A49">
        <w:t xml:space="preserve"> </w:t>
      </w:r>
      <w:sdt>
        <w:sdtPr>
          <w:id w:val="-745492765"/>
          <w:placeholder>
            <w:docPart w:val="C5485E9A8A384111922BFC48BB7CA025"/>
          </w:placeholder>
          <w:showingPlcHdr/>
        </w:sdtPr>
        <w:sdtEndPr/>
        <w:sdtContent>
          <w:r w:rsidRPr="00445A49">
            <w:rPr>
              <w:rFonts w:eastAsiaTheme="minorHAnsi"/>
              <w:color w:val="808080"/>
            </w:rPr>
            <w:t>Click or tap here to enter text.</w:t>
          </w:r>
        </w:sdtContent>
      </w:sdt>
    </w:p>
    <w:p w:rsidR="00445A49" w:rsidRDefault="00445A49" w:rsidP="00445A49">
      <w:pPr>
        <w:jc w:val="both"/>
        <w:rPr>
          <w:b/>
        </w:rPr>
      </w:pPr>
      <w:r>
        <w:rPr>
          <w:b/>
        </w:rPr>
        <w:t xml:space="preserve">Part ID: </w:t>
      </w:r>
      <w:sdt>
        <w:sdtPr>
          <w:id w:val="527377868"/>
          <w:placeholder>
            <w:docPart w:val="48AA9C20BAF04BDF9D34D54326C3F655"/>
          </w:placeholder>
          <w:showingPlcHdr/>
        </w:sdtPr>
        <w:sdtEndPr/>
        <w:sdtContent>
          <w:r w:rsidRPr="00445A49">
            <w:rPr>
              <w:rFonts w:eastAsiaTheme="minorHAnsi"/>
              <w:color w:val="808080"/>
            </w:rPr>
            <w:t>Click or tap here to enter text.</w:t>
          </w:r>
        </w:sdtContent>
      </w:sdt>
    </w:p>
    <w:p w:rsidR="00445A49" w:rsidRPr="00445A49" w:rsidRDefault="00445A49" w:rsidP="00445A49">
      <w:pPr>
        <w:jc w:val="both"/>
        <w:rPr>
          <w:u w:val="single"/>
        </w:rPr>
      </w:pPr>
      <w:r w:rsidRPr="00445A49">
        <w:rPr>
          <w:b/>
        </w:rPr>
        <w:t>Reviewers</w:t>
      </w:r>
      <w:r w:rsidRPr="00445A49">
        <w:t>: </w:t>
      </w:r>
      <w:sdt>
        <w:sdtPr>
          <w:id w:val="-2048746181"/>
          <w:placeholder>
            <w:docPart w:val="C3BEAA892C6F467C878492E7AF5C9B34"/>
          </w:placeholder>
          <w:showingPlcHdr/>
        </w:sdtPr>
        <w:sdtEndPr/>
        <w:sdtContent>
          <w:r w:rsidRPr="00445A49">
            <w:rPr>
              <w:rFonts w:eastAsiaTheme="minorHAnsi"/>
              <w:color w:val="808080"/>
            </w:rPr>
            <w:t>Click or tap here to enter text.</w:t>
          </w:r>
        </w:sdtContent>
      </w:sdt>
    </w:p>
    <w:p w:rsidR="00803E0C" w:rsidRPr="00672060" w:rsidRDefault="00803E0C">
      <w:pPr>
        <w:rPr>
          <w:szCs w:val="28"/>
        </w:rPr>
      </w:pPr>
    </w:p>
    <w:p w:rsidR="00803E0C" w:rsidRPr="00176717" w:rsidRDefault="00803E0C">
      <w:pPr>
        <w:rPr>
          <w:sz w:val="28"/>
          <w:szCs w:val="28"/>
        </w:rPr>
      </w:pPr>
    </w:p>
    <w:p w:rsidR="00803E0C" w:rsidRPr="00A65CDE" w:rsidRDefault="00803E0C" w:rsidP="00A65CDE">
      <w:pPr>
        <w:tabs>
          <w:tab w:val="left" w:pos="0"/>
        </w:tabs>
        <w:rPr>
          <w:sz w:val="28"/>
          <w:szCs w:val="28"/>
        </w:rPr>
      </w:pPr>
      <w:r w:rsidRPr="00A65CDE">
        <w:rPr>
          <w:sz w:val="28"/>
          <w:szCs w:val="28"/>
        </w:rPr>
        <w:t>How did you hear about the WIOA program?</w:t>
      </w:r>
    </w:p>
    <w:sdt>
      <w:sdtPr>
        <w:rPr>
          <w:sz w:val="28"/>
          <w:szCs w:val="28"/>
        </w:rPr>
        <w:id w:val="-723975135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-1948766286"/>
            <w:placeholder>
              <w:docPart w:val="DefaultPlaceholder_-1854013440"/>
            </w:placeholder>
            <w:showingPlcHdr/>
          </w:sdtPr>
          <w:sdtEndPr/>
          <w:sdtContent>
            <w:p w:rsidR="00803E0C" w:rsidRPr="00176717" w:rsidRDefault="00A65CDE" w:rsidP="00A65CDE">
              <w:pPr>
                <w:tabs>
                  <w:tab w:val="left" w:pos="0"/>
                </w:tabs>
                <w:rPr>
                  <w:sz w:val="28"/>
                  <w:szCs w:val="28"/>
                </w:rPr>
              </w:pPr>
              <w:r w:rsidRPr="00CE72BD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:rsidR="00803E0C" w:rsidRPr="00176717" w:rsidRDefault="00803E0C" w:rsidP="00A65CDE">
      <w:pPr>
        <w:tabs>
          <w:tab w:val="left" w:pos="0"/>
        </w:tabs>
        <w:rPr>
          <w:sz w:val="28"/>
          <w:szCs w:val="28"/>
        </w:rPr>
      </w:pPr>
    </w:p>
    <w:p w:rsidR="00DE0DE3" w:rsidRPr="00A65CDE" w:rsidRDefault="00DE0DE3" w:rsidP="00A65CDE">
      <w:pPr>
        <w:tabs>
          <w:tab w:val="left" w:pos="0"/>
        </w:tabs>
        <w:rPr>
          <w:sz w:val="28"/>
          <w:szCs w:val="28"/>
        </w:rPr>
      </w:pPr>
      <w:r w:rsidRPr="00A65CDE">
        <w:rPr>
          <w:sz w:val="28"/>
          <w:szCs w:val="28"/>
        </w:rPr>
        <w:t>What program are you participating? (Adult, Youth, DW?) Note: This question is do guide reviewer to gain a better understanding of provider service delivery.</w:t>
      </w:r>
    </w:p>
    <w:sdt>
      <w:sdtPr>
        <w:rPr>
          <w:sz w:val="28"/>
          <w:szCs w:val="28"/>
        </w:rPr>
        <w:id w:val="-1933345216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-1038894813"/>
            <w:placeholder>
              <w:docPart w:val="DefaultPlaceholder_-1854013440"/>
            </w:placeholder>
            <w:showingPlcHdr/>
          </w:sdtPr>
          <w:sdtEndPr/>
          <w:sdtContent>
            <w:p w:rsidR="00DE0DE3" w:rsidRPr="00176717" w:rsidRDefault="00A65CDE" w:rsidP="00A65CDE">
              <w:pPr>
                <w:tabs>
                  <w:tab w:val="left" w:pos="0"/>
                </w:tabs>
                <w:rPr>
                  <w:sz w:val="28"/>
                  <w:szCs w:val="28"/>
                </w:rPr>
              </w:pPr>
              <w:r w:rsidRPr="00CE72BD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:rsidR="00DE0DE3" w:rsidRPr="00176717" w:rsidRDefault="00DE0DE3" w:rsidP="00A65CDE">
      <w:pPr>
        <w:pStyle w:val="ListParagraph"/>
        <w:tabs>
          <w:tab w:val="left" w:pos="0"/>
        </w:tabs>
        <w:ind w:left="0"/>
        <w:rPr>
          <w:sz w:val="28"/>
          <w:szCs w:val="28"/>
        </w:rPr>
      </w:pPr>
    </w:p>
    <w:p w:rsidR="0054213D" w:rsidRPr="00A65CDE" w:rsidRDefault="00803E0C" w:rsidP="00A65CDE">
      <w:pPr>
        <w:tabs>
          <w:tab w:val="left" w:pos="0"/>
        </w:tabs>
        <w:rPr>
          <w:sz w:val="28"/>
          <w:szCs w:val="28"/>
        </w:rPr>
      </w:pPr>
      <w:r w:rsidRPr="00A65CDE">
        <w:rPr>
          <w:sz w:val="28"/>
          <w:szCs w:val="28"/>
        </w:rPr>
        <w:t xml:space="preserve">Have you been involved in WIOA or another similar program in the past? </w:t>
      </w:r>
      <w:sdt>
        <w:sdtPr>
          <w:id w:val="488290234"/>
          <w:placeholder>
            <w:docPart w:val="DefaultPlaceholder_-1854013440"/>
          </w:placeholder>
          <w:showingPlcHdr/>
        </w:sdtPr>
        <w:sdtEndPr/>
        <w:sdtContent>
          <w:r w:rsidR="0054213D" w:rsidRPr="00A65CDE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:rsidR="00803E0C" w:rsidRDefault="00803E0C" w:rsidP="00A65CDE">
      <w:pPr>
        <w:pStyle w:val="ListParagraph"/>
        <w:tabs>
          <w:tab w:val="left" w:pos="0"/>
        </w:tabs>
        <w:ind w:left="0"/>
        <w:rPr>
          <w:sz w:val="28"/>
          <w:szCs w:val="28"/>
        </w:rPr>
      </w:pPr>
      <w:r w:rsidRPr="00176717">
        <w:rPr>
          <w:sz w:val="28"/>
          <w:szCs w:val="28"/>
        </w:rPr>
        <w:t xml:space="preserve">If so, </w:t>
      </w:r>
      <w:r w:rsidR="00DE0DE3" w:rsidRPr="00176717">
        <w:rPr>
          <w:sz w:val="28"/>
          <w:szCs w:val="28"/>
        </w:rPr>
        <w:t>what</w:t>
      </w:r>
      <w:r w:rsidRPr="00176717">
        <w:rPr>
          <w:sz w:val="28"/>
          <w:szCs w:val="28"/>
        </w:rPr>
        <w:t xml:space="preserve"> was the program and when did you participate?</w:t>
      </w:r>
    </w:p>
    <w:sdt>
      <w:sdtPr>
        <w:rPr>
          <w:sz w:val="28"/>
          <w:szCs w:val="28"/>
        </w:rPr>
        <w:id w:val="37951257"/>
        <w:placeholder>
          <w:docPart w:val="DefaultPlaceholder_-1854013440"/>
        </w:placeholder>
        <w:showingPlcHdr/>
      </w:sdtPr>
      <w:sdtEndPr/>
      <w:sdtContent>
        <w:p w:rsidR="00A65CDE" w:rsidRPr="00176717" w:rsidRDefault="00A65CDE" w:rsidP="00A65CDE">
          <w:pPr>
            <w:pStyle w:val="ListParagraph"/>
            <w:tabs>
              <w:tab w:val="left" w:pos="0"/>
            </w:tabs>
            <w:ind w:left="0"/>
            <w:rPr>
              <w:sz w:val="28"/>
              <w:szCs w:val="28"/>
            </w:rPr>
          </w:pPr>
          <w:r w:rsidRPr="00CE72BD">
            <w:rPr>
              <w:rStyle w:val="PlaceholderText"/>
            </w:rPr>
            <w:t>Click or tap here to enter text.</w:t>
          </w:r>
        </w:p>
      </w:sdtContent>
    </w:sdt>
    <w:p w:rsidR="00803E0C" w:rsidRPr="00176717" w:rsidRDefault="00803E0C" w:rsidP="00A65CDE">
      <w:pPr>
        <w:tabs>
          <w:tab w:val="left" w:pos="0"/>
        </w:tabs>
        <w:rPr>
          <w:sz w:val="28"/>
          <w:szCs w:val="28"/>
        </w:rPr>
      </w:pPr>
    </w:p>
    <w:p w:rsidR="005E751C" w:rsidRPr="00A65CDE" w:rsidRDefault="005E751C" w:rsidP="00A65CDE">
      <w:pPr>
        <w:tabs>
          <w:tab w:val="left" w:pos="0"/>
        </w:tabs>
        <w:rPr>
          <w:sz w:val="28"/>
          <w:szCs w:val="28"/>
        </w:rPr>
      </w:pPr>
      <w:r w:rsidRPr="00A65CDE">
        <w:rPr>
          <w:sz w:val="28"/>
          <w:szCs w:val="28"/>
        </w:rPr>
        <w:t>Did your career planner provide information on other WIOA services/activities</w:t>
      </w:r>
      <w:r w:rsidR="00DE0DE3" w:rsidRPr="00A65CDE">
        <w:rPr>
          <w:sz w:val="28"/>
          <w:szCs w:val="28"/>
        </w:rPr>
        <w:t xml:space="preserve"> you may be eligible? </w:t>
      </w:r>
      <w:r w:rsidRPr="00A65CDE">
        <w:rPr>
          <w:sz w:val="28"/>
          <w:szCs w:val="28"/>
        </w:rPr>
        <w:t>(such as work based learning, rel</w:t>
      </w:r>
      <w:r w:rsidR="00DE0DE3" w:rsidRPr="00A65CDE">
        <w:rPr>
          <w:sz w:val="28"/>
          <w:szCs w:val="28"/>
        </w:rPr>
        <w:t>ocation, job search assistance)</w:t>
      </w:r>
    </w:p>
    <w:p w:rsidR="00803E0C" w:rsidRPr="00176717" w:rsidRDefault="00F164EB" w:rsidP="00A65CDE">
      <w:pPr>
        <w:tabs>
          <w:tab w:val="left" w:pos="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659381774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1968006614"/>
              <w:placeholder>
                <w:docPart w:val="DefaultPlaceholder_-1854013440"/>
              </w:placeholder>
              <w:showingPlcHdr/>
            </w:sdtPr>
            <w:sdtEndPr/>
            <w:sdtContent>
              <w:r w:rsidR="00A65CDE" w:rsidRPr="00CE72BD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="005E751C" w:rsidRPr="00176717">
        <w:rPr>
          <w:sz w:val="28"/>
          <w:szCs w:val="28"/>
        </w:rPr>
        <w:t xml:space="preserve"> </w:t>
      </w:r>
    </w:p>
    <w:p w:rsidR="005E751C" w:rsidRPr="00176717" w:rsidRDefault="005E751C" w:rsidP="00A65CDE">
      <w:pPr>
        <w:tabs>
          <w:tab w:val="left" w:pos="0"/>
        </w:tabs>
        <w:rPr>
          <w:sz w:val="28"/>
          <w:szCs w:val="28"/>
        </w:rPr>
      </w:pPr>
    </w:p>
    <w:p w:rsidR="005E751C" w:rsidRPr="00A65CDE" w:rsidRDefault="005E751C" w:rsidP="00A65CDE">
      <w:pPr>
        <w:tabs>
          <w:tab w:val="left" w:pos="0"/>
        </w:tabs>
        <w:rPr>
          <w:sz w:val="28"/>
          <w:szCs w:val="28"/>
        </w:rPr>
      </w:pPr>
      <w:r w:rsidRPr="00A65CDE">
        <w:rPr>
          <w:sz w:val="28"/>
          <w:szCs w:val="28"/>
        </w:rPr>
        <w:t>Did your career planner set goals with you when you started the WIOA program?</w:t>
      </w:r>
    </w:p>
    <w:sdt>
      <w:sdtPr>
        <w:rPr>
          <w:sz w:val="28"/>
          <w:szCs w:val="28"/>
        </w:rPr>
        <w:id w:val="-88001574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1370572715"/>
            <w:placeholder>
              <w:docPart w:val="DefaultPlaceholder_-1854013440"/>
            </w:placeholder>
            <w:showingPlcHdr/>
          </w:sdtPr>
          <w:sdtEndPr/>
          <w:sdtContent>
            <w:p w:rsidR="005E751C" w:rsidRPr="00176717" w:rsidRDefault="00A65CDE" w:rsidP="00A65CDE">
              <w:pPr>
                <w:tabs>
                  <w:tab w:val="left" w:pos="0"/>
                </w:tabs>
                <w:rPr>
                  <w:sz w:val="28"/>
                  <w:szCs w:val="28"/>
                </w:rPr>
              </w:pPr>
              <w:r w:rsidRPr="00CE72BD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:rsidR="00176717" w:rsidRDefault="00176717" w:rsidP="00A65CDE">
      <w:pPr>
        <w:pStyle w:val="ListParagraph"/>
        <w:tabs>
          <w:tab w:val="left" w:pos="0"/>
        </w:tabs>
        <w:ind w:left="0"/>
        <w:rPr>
          <w:sz w:val="28"/>
          <w:szCs w:val="28"/>
        </w:rPr>
      </w:pPr>
    </w:p>
    <w:p w:rsidR="005E751C" w:rsidRPr="00A65CDE" w:rsidRDefault="005E751C" w:rsidP="00A65CDE">
      <w:pPr>
        <w:tabs>
          <w:tab w:val="left" w:pos="0"/>
        </w:tabs>
        <w:rPr>
          <w:sz w:val="28"/>
          <w:szCs w:val="28"/>
        </w:rPr>
      </w:pPr>
      <w:r w:rsidRPr="00A65CDE">
        <w:rPr>
          <w:sz w:val="28"/>
          <w:szCs w:val="28"/>
        </w:rPr>
        <w:t>Do you know the ultimate goal of the WIOA program? (employment)</w:t>
      </w:r>
    </w:p>
    <w:sdt>
      <w:sdtPr>
        <w:rPr>
          <w:sz w:val="28"/>
          <w:szCs w:val="28"/>
        </w:rPr>
        <w:id w:val="375523872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1401953766"/>
            <w:placeholder>
              <w:docPart w:val="DefaultPlaceholder_-1854013440"/>
            </w:placeholder>
            <w:showingPlcHdr/>
          </w:sdtPr>
          <w:sdtEndPr/>
          <w:sdtContent>
            <w:p w:rsidR="005E751C" w:rsidRPr="00176717" w:rsidRDefault="00A65CDE" w:rsidP="00A65CDE">
              <w:pPr>
                <w:tabs>
                  <w:tab w:val="left" w:pos="0"/>
                </w:tabs>
                <w:rPr>
                  <w:sz w:val="28"/>
                  <w:szCs w:val="28"/>
                </w:rPr>
              </w:pPr>
              <w:r w:rsidRPr="00CE72BD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:rsidR="005E751C" w:rsidRPr="00176717" w:rsidRDefault="005E751C" w:rsidP="00A65CDE">
      <w:pPr>
        <w:tabs>
          <w:tab w:val="left" w:pos="0"/>
        </w:tabs>
        <w:rPr>
          <w:sz w:val="28"/>
          <w:szCs w:val="28"/>
        </w:rPr>
      </w:pPr>
    </w:p>
    <w:p w:rsidR="005E751C" w:rsidRPr="00A65CDE" w:rsidRDefault="00A65CDE" w:rsidP="00A65CDE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Did the WIOA representative/career planner</w:t>
      </w:r>
      <w:r w:rsidR="005E751C" w:rsidRPr="00A65CDE">
        <w:rPr>
          <w:sz w:val="28"/>
          <w:szCs w:val="28"/>
        </w:rPr>
        <w:t xml:space="preserve"> who enrolled you ask about your skills and interests?</w:t>
      </w:r>
    </w:p>
    <w:sdt>
      <w:sdtPr>
        <w:rPr>
          <w:sz w:val="28"/>
          <w:szCs w:val="28"/>
        </w:rPr>
        <w:id w:val="850611901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-2133695083"/>
            <w:placeholder>
              <w:docPart w:val="DefaultPlaceholder_-1854013440"/>
            </w:placeholder>
            <w:showingPlcHdr/>
          </w:sdtPr>
          <w:sdtEndPr/>
          <w:sdtContent>
            <w:p w:rsidR="005E751C" w:rsidRPr="00176717" w:rsidRDefault="00A65CDE" w:rsidP="00A65CDE">
              <w:pPr>
                <w:tabs>
                  <w:tab w:val="left" w:pos="0"/>
                </w:tabs>
                <w:rPr>
                  <w:sz w:val="28"/>
                  <w:szCs w:val="28"/>
                </w:rPr>
              </w:pPr>
              <w:r w:rsidRPr="00CE72BD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:rsidR="005E751C" w:rsidRPr="00176717" w:rsidRDefault="005E751C" w:rsidP="00A65CDE">
      <w:pPr>
        <w:tabs>
          <w:tab w:val="left" w:pos="0"/>
        </w:tabs>
        <w:rPr>
          <w:sz w:val="28"/>
          <w:szCs w:val="28"/>
        </w:rPr>
      </w:pPr>
    </w:p>
    <w:p w:rsidR="0042316D" w:rsidRDefault="005E751C" w:rsidP="00A65CDE">
      <w:pPr>
        <w:tabs>
          <w:tab w:val="left" w:pos="0"/>
        </w:tabs>
        <w:rPr>
          <w:sz w:val="28"/>
          <w:szCs w:val="28"/>
        </w:rPr>
      </w:pPr>
      <w:r w:rsidRPr="00A65CDE">
        <w:rPr>
          <w:sz w:val="28"/>
          <w:szCs w:val="28"/>
        </w:rPr>
        <w:t xml:space="preserve">Do you think </w:t>
      </w:r>
      <w:r w:rsidR="0042316D">
        <w:rPr>
          <w:sz w:val="28"/>
          <w:szCs w:val="28"/>
        </w:rPr>
        <w:t xml:space="preserve">the WIOA </w:t>
      </w:r>
      <w:r w:rsidR="00D1005F">
        <w:rPr>
          <w:sz w:val="28"/>
          <w:szCs w:val="28"/>
        </w:rPr>
        <w:t>services provided were</w:t>
      </w:r>
      <w:r w:rsidRPr="00A65CDE">
        <w:rPr>
          <w:sz w:val="28"/>
          <w:szCs w:val="28"/>
        </w:rPr>
        <w:t xml:space="preserve"> the best choice</w:t>
      </w:r>
      <w:r w:rsidR="00D1005F">
        <w:rPr>
          <w:sz w:val="28"/>
          <w:szCs w:val="28"/>
        </w:rPr>
        <w:t>s</w:t>
      </w:r>
      <w:r w:rsidR="0042316D">
        <w:rPr>
          <w:sz w:val="28"/>
          <w:szCs w:val="28"/>
        </w:rPr>
        <w:t xml:space="preserve"> for your success</w:t>
      </w:r>
      <w:r w:rsidRPr="00A65CDE">
        <w:rPr>
          <w:sz w:val="28"/>
          <w:szCs w:val="28"/>
        </w:rPr>
        <w:t>?</w:t>
      </w:r>
    </w:p>
    <w:p w:rsidR="005E751C" w:rsidRPr="00176717" w:rsidRDefault="00F164EB" w:rsidP="00A65CDE">
      <w:pPr>
        <w:tabs>
          <w:tab w:val="left" w:pos="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605922968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1764757432"/>
              <w:placeholder>
                <w:docPart w:val="DefaultPlaceholder_-1854013440"/>
              </w:placeholder>
              <w:showingPlcHdr/>
            </w:sdtPr>
            <w:sdtEndPr/>
            <w:sdtContent>
              <w:r w:rsidR="00A65CDE" w:rsidRPr="00CE72BD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:rsidR="005E751C" w:rsidRPr="00176717" w:rsidRDefault="005E751C" w:rsidP="00A65CDE">
      <w:pPr>
        <w:tabs>
          <w:tab w:val="left" w:pos="0"/>
        </w:tabs>
        <w:rPr>
          <w:sz w:val="28"/>
          <w:szCs w:val="28"/>
        </w:rPr>
      </w:pPr>
    </w:p>
    <w:p w:rsidR="005E751C" w:rsidRPr="00A65CDE" w:rsidRDefault="005E751C" w:rsidP="00A65CDE">
      <w:pPr>
        <w:tabs>
          <w:tab w:val="left" w:pos="0"/>
        </w:tabs>
        <w:rPr>
          <w:sz w:val="28"/>
          <w:szCs w:val="28"/>
        </w:rPr>
      </w:pPr>
      <w:r w:rsidRPr="00A65CDE">
        <w:rPr>
          <w:sz w:val="28"/>
          <w:szCs w:val="28"/>
        </w:rPr>
        <w:t xml:space="preserve">How do you feel the </w:t>
      </w:r>
      <w:r w:rsidR="00D1005F">
        <w:rPr>
          <w:sz w:val="28"/>
          <w:szCs w:val="28"/>
        </w:rPr>
        <w:t xml:space="preserve">plan </w:t>
      </w:r>
      <w:r w:rsidRPr="00A65CDE">
        <w:rPr>
          <w:sz w:val="28"/>
          <w:szCs w:val="28"/>
        </w:rPr>
        <w:t>will help you in future employment?</w:t>
      </w:r>
    </w:p>
    <w:sdt>
      <w:sdtPr>
        <w:rPr>
          <w:sz w:val="28"/>
          <w:szCs w:val="28"/>
        </w:rPr>
        <w:id w:val="1157119937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-2122823949"/>
            <w:placeholder>
              <w:docPart w:val="DefaultPlaceholder_-1854013440"/>
            </w:placeholder>
            <w:showingPlcHdr/>
          </w:sdtPr>
          <w:sdtEndPr/>
          <w:sdtContent>
            <w:p w:rsidR="005E751C" w:rsidRPr="00176717" w:rsidRDefault="00A65CDE" w:rsidP="00A65CDE">
              <w:pPr>
                <w:tabs>
                  <w:tab w:val="left" w:pos="0"/>
                </w:tabs>
                <w:rPr>
                  <w:sz w:val="28"/>
                  <w:szCs w:val="28"/>
                </w:rPr>
              </w:pPr>
              <w:r w:rsidRPr="00CE72BD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:rsidR="005E751C" w:rsidRPr="00176717" w:rsidRDefault="005E751C" w:rsidP="00A65CDE">
      <w:pPr>
        <w:tabs>
          <w:tab w:val="left" w:pos="0"/>
        </w:tabs>
        <w:rPr>
          <w:sz w:val="28"/>
          <w:szCs w:val="28"/>
        </w:rPr>
      </w:pPr>
    </w:p>
    <w:p w:rsidR="005E751C" w:rsidRPr="00A65CDE" w:rsidRDefault="00176717" w:rsidP="00A65CDE">
      <w:pPr>
        <w:tabs>
          <w:tab w:val="left" w:pos="0"/>
        </w:tabs>
        <w:rPr>
          <w:sz w:val="28"/>
          <w:szCs w:val="28"/>
        </w:rPr>
      </w:pPr>
      <w:r w:rsidRPr="00A65CDE">
        <w:rPr>
          <w:sz w:val="28"/>
          <w:szCs w:val="28"/>
        </w:rPr>
        <w:t>H</w:t>
      </w:r>
      <w:r w:rsidR="00541A18" w:rsidRPr="00A65CDE">
        <w:rPr>
          <w:sz w:val="28"/>
          <w:szCs w:val="28"/>
        </w:rPr>
        <w:t>ow would you rate your overall WIOA experience?</w:t>
      </w:r>
    </w:p>
    <w:sdt>
      <w:sdtPr>
        <w:rPr>
          <w:sz w:val="28"/>
          <w:szCs w:val="28"/>
        </w:rPr>
        <w:id w:val="2133974722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-862745231"/>
            <w:placeholder>
              <w:docPart w:val="DefaultPlaceholder_-1854013440"/>
            </w:placeholder>
            <w:showingPlcHdr/>
          </w:sdtPr>
          <w:sdtEndPr/>
          <w:sdtContent>
            <w:p w:rsidR="00541A18" w:rsidRPr="00176717" w:rsidRDefault="00A65CDE" w:rsidP="00A65CDE">
              <w:pPr>
                <w:tabs>
                  <w:tab w:val="left" w:pos="0"/>
                </w:tabs>
                <w:rPr>
                  <w:sz w:val="28"/>
                  <w:szCs w:val="28"/>
                </w:rPr>
              </w:pPr>
              <w:r w:rsidRPr="00CE72BD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:rsidR="00541A18" w:rsidRPr="00176717" w:rsidRDefault="00541A18" w:rsidP="00A65CDE">
      <w:pPr>
        <w:tabs>
          <w:tab w:val="left" w:pos="0"/>
        </w:tabs>
        <w:rPr>
          <w:sz w:val="28"/>
          <w:szCs w:val="28"/>
        </w:rPr>
      </w:pPr>
    </w:p>
    <w:p w:rsidR="00541A18" w:rsidRPr="00A65CDE" w:rsidRDefault="00541A18" w:rsidP="00A65CDE">
      <w:pPr>
        <w:tabs>
          <w:tab w:val="left" w:pos="0"/>
        </w:tabs>
        <w:rPr>
          <w:sz w:val="28"/>
          <w:szCs w:val="28"/>
        </w:rPr>
      </w:pPr>
      <w:r w:rsidRPr="00A65CDE">
        <w:rPr>
          <w:sz w:val="28"/>
          <w:szCs w:val="28"/>
        </w:rPr>
        <w:t>Do you have any suggestions for improvement?</w:t>
      </w:r>
    </w:p>
    <w:sdt>
      <w:sdtPr>
        <w:rPr>
          <w:sz w:val="28"/>
          <w:szCs w:val="28"/>
        </w:rPr>
        <w:id w:val="1165594074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1580395418"/>
            <w:placeholder>
              <w:docPart w:val="DefaultPlaceholder_-1854013440"/>
            </w:placeholder>
            <w:showingPlcHdr/>
          </w:sdtPr>
          <w:sdtEndPr/>
          <w:sdtContent>
            <w:p w:rsidR="00F164EB" w:rsidRDefault="00A65CDE" w:rsidP="00A65CDE">
              <w:pPr>
                <w:tabs>
                  <w:tab w:val="left" w:pos="0"/>
                </w:tabs>
                <w:rPr>
                  <w:sz w:val="28"/>
                  <w:szCs w:val="28"/>
                </w:rPr>
              </w:pPr>
              <w:r w:rsidRPr="00CE72BD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:rsidR="00F164EB" w:rsidRPr="00F164EB" w:rsidRDefault="00F164EB" w:rsidP="00F164EB">
      <w:pPr>
        <w:rPr>
          <w:sz w:val="28"/>
          <w:szCs w:val="28"/>
        </w:rPr>
      </w:pPr>
    </w:p>
    <w:p w:rsidR="00F164EB" w:rsidRDefault="00F164EB" w:rsidP="00F164EB">
      <w:pPr>
        <w:rPr>
          <w:sz w:val="28"/>
          <w:szCs w:val="28"/>
        </w:rPr>
      </w:pPr>
    </w:p>
    <w:p w:rsidR="00F164EB" w:rsidRPr="00F164EB" w:rsidRDefault="00F164EB" w:rsidP="00F164EB">
      <w:pPr>
        <w:tabs>
          <w:tab w:val="left" w:pos="0"/>
        </w:tabs>
        <w:rPr>
          <w:b/>
          <w:sz w:val="28"/>
          <w:szCs w:val="28"/>
        </w:rPr>
      </w:pPr>
      <w:r w:rsidRPr="00F164EB">
        <w:rPr>
          <w:b/>
          <w:sz w:val="28"/>
          <w:szCs w:val="28"/>
        </w:rPr>
        <w:t>NOTES</w:t>
      </w:r>
    </w:p>
    <w:p w:rsidR="00F164EB" w:rsidRPr="00D82DF3" w:rsidRDefault="00F164EB" w:rsidP="00F164EB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b/>
          <w:sz w:val="28"/>
          <w:szCs w:val="28"/>
        </w:rPr>
      </w:pPr>
    </w:p>
    <w:sdt>
      <w:sdtPr>
        <w:rPr>
          <w:sz w:val="28"/>
          <w:szCs w:val="28"/>
          <w:u w:val="single"/>
        </w:rPr>
        <w:id w:val="-717667609"/>
        <w:placeholder>
          <w:docPart w:val="FB0B028CC40D49A8BF41798C9367F83B"/>
        </w:placeholder>
      </w:sdtPr>
      <w:sdtContent>
        <w:sdt>
          <w:sdtPr>
            <w:rPr>
              <w:sz w:val="28"/>
              <w:szCs w:val="28"/>
              <w:u w:val="single"/>
            </w:rPr>
            <w:id w:val="575480238"/>
            <w:placeholder>
              <w:docPart w:val="FB0B028CC40D49A8BF41798C9367F83B"/>
            </w:placeholder>
            <w:showingPlcHdr/>
          </w:sdtPr>
          <w:sdtContent>
            <w:p w:rsidR="00F164EB" w:rsidRPr="008023AC" w:rsidRDefault="00F164EB" w:rsidP="00F164EB">
              <w:pPr>
                <w:tabs>
                  <w:tab w:val="left" w:pos="360"/>
                  <w:tab w:val="left" w:pos="720"/>
                  <w:tab w:val="left" w:pos="1080"/>
                  <w:tab w:val="left" w:pos="3240"/>
                  <w:tab w:val="left" w:pos="6120"/>
                  <w:tab w:val="left" w:pos="7200"/>
                  <w:tab w:val="right" w:pos="10800"/>
                </w:tabs>
                <w:rPr>
                  <w:sz w:val="28"/>
                  <w:szCs w:val="28"/>
                  <w:u w:val="single"/>
                </w:rPr>
              </w:pPr>
              <w:r w:rsidRPr="00D82DF3">
                <w:rPr>
                  <w:rFonts w:eastAsia="MS Mincho"/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541A18" w:rsidRPr="00F164EB" w:rsidRDefault="00541A18" w:rsidP="00F164EB">
      <w:pPr>
        <w:rPr>
          <w:sz w:val="28"/>
          <w:szCs w:val="28"/>
        </w:rPr>
      </w:pPr>
      <w:bookmarkStart w:id="0" w:name="_GoBack"/>
      <w:bookmarkEnd w:id="0"/>
    </w:p>
    <w:sectPr w:rsidR="00541A18" w:rsidRPr="00F164E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A18" w:rsidRDefault="00541A18" w:rsidP="00541A18">
      <w:r>
        <w:separator/>
      </w:r>
    </w:p>
  </w:endnote>
  <w:endnote w:type="continuationSeparator" w:id="0">
    <w:p w:rsidR="00541A18" w:rsidRDefault="00541A18" w:rsidP="00541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1A18" w:rsidRDefault="00A65CDE" w:rsidP="00541A18">
    <w:pPr>
      <w:pStyle w:val="Footer"/>
      <w:jc w:val="right"/>
    </w:pPr>
    <w:r>
      <w:t xml:space="preserve">Revised </w:t>
    </w:r>
    <w:r w:rsidR="00672060">
      <w:t>12/1</w:t>
    </w:r>
    <w:r w:rsidR="00541A18"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A18" w:rsidRDefault="00541A18" w:rsidP="00541A18">
      <w:r>
        <w:separator/>
      </w:r>
    </w:p>
  </w:footnote>
  <w:footnote w:type="continuationSeparator" w:id="0">
    <w:p w:rsidR="00541A18" w:rsidRDefault="00541A18" w:rsidP="00541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566CB6"/>
    <w:multiLevelType w:val="hybridMultilevel"/>
    <w:tmpl w:val="24ECE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E0C"/>
    <w:rsid w:val="00176717"/>
    <w:rsid w:val="001A1CE2"/>
    <w:rsid w:val="0042316D"/>
    <w:rsid w:val="00445A49"/>
    <w:rsid w:val="00541A18"/>
    <w:rsid w:val="0054213D"/>
    <w:rsid w:val="005E751C"/>
    <w:rsid w:val="00672060"/>
    <w:rsid w:val="00675DF6"/>
    <w:rsid w:val="00803E0C"/>
    <w:rsid w:val="00A65CDE"/>
    <w:rsid w:val="00D1005F"/>
    <w:rsid w:val="00DE0DE3"/>
    <w:rsid w:val="00F1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54CB0"/>
  <w15:chartTrackingRefBased/>
  <w15:docId w15:val="{A58DA2FB-D85C-4B6D-B90C-67CBEE34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E0C"/>
    <w:rPr>
      <w:color w:val="808080"/>
    </w:rPr>
  </w:style>
  <w:style w:type="paragraph" w:styleId="ListParagraph">
    <w:name w:val="List Paragraph"/>
    <w:basedOn w:val="Normal"/>
    <w:uiPriority w:val="34"/>
    <w:qFormat/>
    <w:rsid w:val="00803E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A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1A1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1A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A18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nhideWhenUsed/>
    <w:rsid w:val="00672060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67206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D7CFF-2CA6-4177-80C4-FB073A768DB2}"/>
      </w:docPartPr>
      <w:docPartBody>
        <w:p w:rsidR="007800BA" w:rsidRDefault="00CD2192">
          <w:r w:rsidRPr="00CE72B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BEAA892C6F467C878492E7AF5C9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FC0B3-B715-4401-AE50-5CF774C33081}"/>
      </w:docPartPr>
      <w:docPartBody>
        <w:p w:rsidR="00543824" w:rsidRDefault="000F74F0" w:rsidP="000F74F0">
          <w:pPr>
            <w:pStyle w:val="C3BEAA892C6F467C878492E7AF5C9B34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71CD2B7E3410CA12A73337872E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AE66F-79FB-4EFB-BBED-0AB9FC165363}"/>
      </w:docPartPr>
      <w:docPartBody>
        <w:p w:rsidR="00543824" w:rsidRDefault="000F74F0" w:rsidP="000F74F0">
          <w:pPr>
            <w:pStyle w:val="07F71CD2B7E3410CA12A73337872EB09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485E9A8A384111922BFC48BB7CA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783D6-71A6-4ECD-8715-EB4A5EECDD3E}"/>
      </w:docPartPr>
      <w:docPartBody>
        <w:p w:rsidR="00543824" w:rsidRDefault="000F74F0" w:rsidP="000F74F0">
          <w:pPr>
            <w:pStyle w:val="C5485E9A8A384111922BFC48BB7CA025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AA9C20BAF04BDF9D34D54326C3F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476DF-29BA-46A5-9F24-1FA0530C6939}"/>
      </w:docPartPr>
      <w:docPartBody>
        <w:p w:rsidR="00543824" w:rsidRDefault="000F74F0" w:rsidP="000F74F0">
          <w:pPr>
            <w:pStyle w:val="48AA9C20BAF04BDF9D34D54326C3F655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0B028CC40D49A8BF41798C9367F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5DF2D-AA7D-4560-9D3A-B01B723E0D29}"/>
      </w:docPartPr>
      <w:docPartBody>
        <w:p w:rsidR="00000000" w:rsidRDefault="00396B53" w:rsidP="00396B53">
          <w:pPr>
            <w:pStyle w:val="FB0B028CC40D49A8BF41798C9367F83B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192"/>
    <w:rsid w:val="000F74F0"/>
    <w:rsid w:val="0010172A"/>
    <w:rsid w:val="00396B53"/>
    <w:rsid w:val="00543824"/>
    <w:rsid w:val="007800BA"/>
    <w:rsid w:val="00CD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6B53"/>
    <w:rPr>
      <w:color w:val="808080"/>
    </w:rPr>
  </w:style>
  <w:style w:type="paragraph" w:customStyle="1" w:styleId="E97D0115181441C4BC2C150036D860D6">
    <w:name w:val="E97D0115181441C4BC2C150036D860D6"/>
    <w:rsid w:val="0010172A"/>
  </w:style>
  <w:style w:type="paragraph" w:customStyle="1" w:styleId="B81EAA0E191549A9AA04E570C74AA6EA">
    <w:name w:val="B81EAA0E191549A9AA04E570C74AA6EA"/>
    <w:rsid w:val="0010172A"/>
  </w:style>
  <w:style w:type="paragraph" w:customStyle="1" w:styleId="2C182035EFCD40F2AA9477BDB7D8A8F8">
    <w:name w:val="2C182035EFCD40F2AA9477BDB7D8A8F8"/>
    <w:rsid w:val="0010172A"/>
  </w:style>
  <w:style w:type="paragraph" w:customStyle="1" w:styleId="C3BEAA892C6F467C878492E7AF5C9B34">
    <w:name w:val="C3BEAA892C6F467C878492E7AF5C9B34"/>
    <w:rsid w:val="000F74F0"/>
  </w:style>
  <w:style w:type="paragraph" w:customStyle="1" w:styleId="07F71CD2B7E3410CA12A73337872EB09">
    <w:name w:val="07F71CD2B7E3410CA12A73337872EB09"/>
    <w:rsid w:val="000F74F0"/>
  </w:style>
  <w:style w:type="paragraph" w:customStyle="1" w:styleId="C5485E9A8A384111922BFC48BB7CA025">
    <w:name w:val="C5485E9A8A384111922BFC48BB7CA025"/>
    <w:rsid w:val="000F74F0"/>
  </w:style>
  <w:style w:type="paragraph" w:customStyle="1" w:styleId="48AA9C20BAF04BDF9D34D54326C3F655">
    <w:name w:val="48AA9C20BAF04BDF9D34D54326C3F655"/>
    <w:rsid w:val="000F74F0"/>
  </w:style>
  <w:style w:type="paragraph" w:customStyle="1" w:styleId="FB0B028CC40D49A8BF41798C9367F83B">
    <w:name w:val="FB0B028CC40D49A8BF41798C9367F83B"/>
    <w:rsid w:val="00396B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715F922D</Template>
  <TotalTime>8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Department of Labor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Parkinson</dc:creator>
  <cp:keywords/>
  <dc:description/>
  <cp:lastModifiedBy>Aarron Tuckett</cp:lastModifiedBy>
  <cp:revision>4</cp:revision>
  <dcterms:created xsi:type="dcterms:W3CDTF">2018-11-29T17:20:00Z</dcterms:created>
  <dcterms:modified xsi:type="dcterms:W3CDTF">2018-11-29T17:28:00Z</dcterms:modified>
</cp:coreProperties>
</file>