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Transcript of Call</w:t>
      </w:r>
    </w:p>
    <w:p>
      <w:pPr>
        <w:jc w:val="center"/>
        <w:rPr>
          <w:b/>
          <w:sz w:val="28"/>
        </w:rPr>
      </w:pPr>
    </w:p>
    <w:p>
      <w:pPr>
        <w:jc w:val="center"/>
        <w:rPr>
          <w:b/>
          <w:sz w:val="28"/>
        </w:rPr>
      </w:pPr>
      <w:r>
        <w:rPr>
          <w:b/>
          <w:sz w:val="28"/>
        </w:rPr>
        <w:t>Financial Services Industry Focus Call for Apprenticeship State Expansion and State Apprenticeship Expansion Grantees</w:t>
      </w:r>
    </w:p>
    <w:p>
      <w:pPr>
        <w:jc w:val="center"/>
        <w:rPr>
          <w:b/>
          <w:sz w:val="28"/>
        </w:rPr>
      </w:pPr>
    </w:p>
    <w:p>
      <w:pPr>
        <w:jc w:val="center"/>
        <w:rPr>
          <w:b/>
          <w:sz w:val="28"/>
        </w:rPr>
      </w:pPr>
      <w:r>
        <w:rPr>
          <w:b/>
          <w:sz w:val="28"/>
        </w:rPr>
        <w:t>Wednesday, June 24,</w:t>
      </w:r>
      <w:r>
        <w:rPr>
          <w:b/>
          <w:bCs/>
          <w:sz w:val="28"/>
        </w:rPr>
        <w:t xml:space="preserve"> 2020</w:t>
      </w:r>
    </w:p>
    <w:p>
      <w:pPr>
        <w:jc w:val="center"/>
      </w:pPr>
    </w:p>
    <w:p>
      <w:pPr>
        <w:tabs>
          <w:tab w:val="left" w:pos="2091"/>
        </w:tabs>
      </w:pPr>
      <w:r>
        <w:tab/>
      </w:r>
    </w:p>
    <w:p>
      <w:pPr>
        <w:jc w:val="center"/>
      </w:pPr>
    </w:p>
    <w:p>
      <w:pPr>
        <w:jc w:val="center"/>
      </w:pPr>
    </w:p>
    <w:p/>
    <w:p/>
    <w:p/>
    <w:p/>
    <w:p>
      <w:pPr>
        <w:tabs>
          <w:tab w:val="left" w:pos="2920"/>
        </w:tabs>
      </w:pPr>
    </w:p>
    <w:p>
      <w:pPr>
        <w:tabs>
          <w:tab w:val="left" w:pos="2920"/>
        </w:tabs>
      </w:pPr>
    </w:p>
    <w:p>
      <w:pPr>
        <w:tabs>
          <w:tab w:val="left" w:pos="2920"/>
        </w:tabs>
      </w:pPr>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r>
        <w:lastRenderedPageBreak/>
        <w:t xml:space="preserve">JONATHAN VEHLOW:  Welcome to the "Financial Services Industry Focus Call for Apprenticeship State Expansion and State Apprenticeship Expansion Grantees." This call is moderated by Wendy Brors, senior analyst and consultant from Maher &amp; Maher.  The call provides information about what is driving the financial services sector's interest in the apprenticeship model, what occupations show great potential for apprenticeship expansion, promising models and partnerships that are working in the sector, and tools and resources to support your work.  </w:t>
      </w:r>
    </w:p>
    <w:p/>
    <w:p>
      <w:r>
        <w:t xml:space="preserve">WENDY BRORS:  Hello.  My name is Wendy Brors.  Thank you for joining us this afternoon.  I'm a senior analyst and consultant at Maher &amp; Maher.  And we're excited to bring the financial services industry call to you today.  Today we're going to discuss what is driving the sector's interest in the apprenticeship model?  What occupations in the sector show greatest potential for apprenticeship expansion?  We're going to learn about some promising models and partnerships that are working in the sector, common hurdles in establishing apprenticeships and ways to overcome them, as well as tools and resources to support your work.   </w:t>
      </w:r>
    </w:p>
    <w:p/>
    <w:p>
      <w:r>
        <w:t xml:space="preserve">We'll spend the first half of the call hearing from our guest speakers and then open it up for questions.  A couple of housekeeping items – as you can see, please introduce yourself and chat and include what state you're with.  We ask everyone to remain on mute when not speaking to maximize the sound quality.  And when we get to Q&amp;A, or any time you decide to put a question in chat – which we will be monitoring for – please include a note about what state you are from so that we can track that.  So if we don't get all the questions answered today, we definitely want to get back with you in follow-up.  </w:t>
      </w:r>
    </w:p>
    <w:p/>
    <w:p>
      <w:r>
        <w:t xml:space="preserve">We're going to hear from three speakers.  First, Mark Wagner – he's the vice president of Claims Learning at The Hartford.  Mark is a talent development strategist servicing learning and the organizational development arena in a variety of corporate and field settings for a fortune 500 company.  Mark is adept at so many things – leadership and staff development, competency assessment, change management, human performance improvement, succession planning, organizational development, training evaluation and management, e-learning technology development, content management, social media and budgeting.  </w:t>
      </w:r>
    </w:p>
    <w:p/>
    <w:p>
      <w:r>
        <w:t xml:space="preserve">And he is joined with Cindy Angelini.  She is the claims apprenticeship internship manager at The Hartford.  Cindy has been involved in claim operations for over 30 years and has knowledge in auto, property, and commercial claim handling.  She earned a master's in instructional design as well.  And this background helps The Hartford navigate the world of apprenticeships, as curriculum plays such an important part in any apprenticeship program.  She manages their group of apprentices of which they currently have 45 active and have graduated many from the program.  </w:t>
      </w:r>
    </w:p>
    <w:p/>
    <w:p>
      <w:r>
        <w:t xml:space="preserve">And finally, Daniel Serota is the manager of U.S. public affairs at Aon.  He is responsible for creating meaningful and sustainable connections with a wide variety of stakeholders to further Aon's public service mission in community outreach activities.  Daniel's responsibilities include Aon's political action committee, as well as leading public policy initiatives for Aon at the federal, state, and regulatory level domestically.  Daniel is also responsible for the Chicago </w:t>
      </w:r>
      <w:r>
        <w:lastRenderedPageBreak/>
        <w:t xml:space="preserve">Apprenticeship Network, an employer-driven initiative designed to create apprenticeship opportunities within organizations across Chicago.  </w:t>
      </w:r>
    </w:p>
    <w:p/>
    <w:p>
      <w:r>
        <w:t xml:space="preserve">So before we hear from our speakers today, I wanted to take a moment to set the stage with a few key facts about the financial services sector in registered apprenticeship.  The financial activities super sector is part of the service-providing industries and consists of two sub sectors – the finance and industry or NAICS 52 and real estate rental and leasing or NAICS 53.  Employment in 2018 totaled 8.5 million.  Originally predicted to grow, but due to the pandemic, current employment is still up slightly at 8.6 million as of May 2020.   </w:t>
      </w:r>
    </w:p>
    <w:p/>
    <w:p>
      <w:r>
        <w:t xml:space="preserve">Employment in this industry represents 5.3 percent of overall employment.  Employment is predicted to grow by 5.2 percent by 2028 representing 280,000 new jobs.  And as of May 2020, there are 286,000 job openings in the financial services super sector.  There are over 75 occupations employed in this sector; 39 of these are finance occupations.  And these are grouped commonly into five career clusters: 1, securities and investment; 2, business finance; 3, accounting; 4, insurance; and 5, banking services.  </w:t>
      </w:r>
    </w:p>
    <w:p/>
    <w:p>
      <w:r>
        <w:t xml:space="preserve">And now we look at the federal apprentice data for finance and industry for 2019.  And it shows us that there were 206 active apprentices with 127 being new, 49 completers with 19 programs.  That's 206 out of 282,000 in the federal apprentice data, which represents 0.7 percent.  </w:t>
      </w:r>
    </w:p>
    <w:p/>
    <w:p>
      <w:r>
        <w:t xml:space="preserve">There are several existing registered apprenticeship programs.  And you'll be learning about two of them today.  Other sponsors include JPMorgan Chase, Wells Fargo, Zurich Insurance, Independent Insurance Agents of Washington, the Louisiana Department of Insurance, California Department of Insurance, the CFP Board, to name a new.   </w:t>
      </w:r>
    </w:p>
    <w:p/>
    <w:p>
      <w:r>
        <w:t xml:space="preserve">Apprentice-able occupations for financial services for insurance include underwriting support services, claims adjuster, insurance underwriter; and for banking include bank tellers, banking underwriters, account reconciliation, and credit coordinators.  In conclusion, the financial services industry is comprised of many different occupations with many of them projected to grow.  Registered apprenticeship has a solid footing in some occupations leaving lots of room for scaling and expanding to new occupations in this growing sector.  </w:t>
      </w:r>
    </w:p>
    <w:p/>
    <w:p>
      <w:r>
        <w:t xml:space="preserve">Just for fun, you may recall I shared that employment represents 5.3 percent of total employment in this sector.  If we take that same percentage and apply it to the currently 633,000 active apprentices in the U.S., we'd have 33,000 active apprentices in the financial services sector.  So yes, there's lots of room to grow.  </w:t>
      </w:r>
    </w:p>
    <w:p/>
    <w:p>
      <w:r>
        <w:t xml:space="preserve">Now that we've covered basic facts about the sector, let's shift to hear from our speakers.  Welcome, again, Mark, Cindy, and Dan.  We'll start first by learning about the program at The Hartford from Mark and Cindy.  And then we'll learn about Aon's program, as well as Aon's involvement in the Chicago Apprenticeship Network from Dan.  I will now turn it over to you, Mark.  </w:t>
      </w:r>
    </w:p>
    <w:p/>
    <w:p>
      <w:r>
        <w:t xml:space="preserve">MARK WAGNER:  Thanks, Wendy.  Can you hear me?  </w:t>
      </w:r>
    </w:p>
    <w:p/>
    <w:p>
      <w:r>
        <w:lastRenderedPageBreak/>
        <w:t xml:space="preserve">MS. BRORS:  Yes.  Very well, thank you.  </w:t>
      </w:r>
    </w:p>
    <w:p/>
    <w:p>
      <w:r>
        <w:t xml:space="preserve">MR. WAGNER:  Good.  Great.  So yeah, I can give you some insight into how we decided to delve into apprenticeships at The Hartford.  And really when you look at insurance specifically, we have a pretty high median age in the insurance business.  You can look at people that are in agencies or even the major insurers themselves and you're looking at an age well into their 50s overall.  So we know that it's super-important that we attract young talent to the industry.  </w:t>
      </w:r>
    </w:p>
    <w:p/>
    <w:p>
      <w:r>
        <w:t xml:space="preserve">The other thing that's kind of interesting about insurance is once we attract people to our businesses, we can usually point them to many different ways that they can grow a career if they're interested in human resources or underwriting or risk management, many different facets.  </w:t>
      </w:r>
    </w:p>
    <w:p/>
    <w:p>
      <w:r>
        <w:t xml:space="preserve">So when we started thinking about how we were going to change things, one of the first pieces of the puzzle was that we could not fuel the growth and diversity of the needs we had through four-year degrees.  And that had been traditionally the way that insurance companies always went about it.  Go and find people at universities who got a bachelor's degree and, in many cases, weren't sure what to do with it.  </w:t>
      </w:r>
    </w:p>
    <w:p/>
    <w:p>
      <w:r>
        <w:t xml:space="preserve">And the reason that existed, very few universities paid much attention to insurance in general.  So you could never really find somebody with the actual knowledge and capability that you expected.  So we were always stepping up and training people so that they could succeed in the insurance industry.  So we felt that if we did a better job partnering directly with postsecondary educational institutions, we had the content, we had the know-how to get people up to speed in how to be a successful insurance professional.  </w:t>
      </w:r>
    </w:p>
    <w:p/>
    <w:p>
      <w:r>
        <w:t xml:space="preserve">So at The Hartford, that pretty much had to be done in our hubs.  And we started thinking about if we're going to delve into an apprenticeship program, what hubs and jobs would we target.  So we looking at Hartford, Connecticut; Phoenix, Arizona; Orlando, Florida; and Aurora, Illinois, as being our targets.  </w:t>
      </w:r>
    </w:p>
    <w:p/>
    <w:p>
      <w:r>
        <w:t xml:space="preserve">And that's how we got to meet Dan Serota and the Chicago Apprenticeship Network.  We started fashioning a way that we could do this through the community colleges, taking our curriculum, allowing them to look at it, figuring out how we could go ahead and fashion a degree.  And then the other piece of the puzzle is partnering with either the Department of Labor or the actual workforce board in that area.  </w:t>
      </w:r>
    </w:p>
    <w:p/>
    <w:p>
      <w:r>
        <w:t xml:space="preserve">And once we started looking at that partnership, we went ahead and put together a registered apprenticeship program so that at a federal level we could actually have apprentices in all of these states and have our registered apprenticeship accepted by those states.  Once we did that, we started the piloting process in Connecticut and Arizona.  We ran cohorts of 15 in Connecticut, and 5 in Arizona.  And as we learned from that, we decided that we could potentially expand it in both Orlando and Aurora, Illinois.  The other thing that's kind of cool about The Hartford in general is that we have several lines of businesses that we can approach.  </w:t>
      </w:r>
    </w:p>
    <w:p/>
    <w:p>
      <w:r>
        <w:t xml:space="preserve">So initially, we started with our apprenticeships in the auto line of business, and then adapted it so that in Orlando we could do it for our disability business there.  And in Aurora, we actually </w:t>
      </w:r>
      <w:r>
        <w:lastRenderedPageBreak/>
        <w:t xml:space="preserve">tapped the property line of business for those apprentices.  And in every case, we asked that the college do a lot of help with the recruiting.  We also asked the workforce boards to give us a hand to tap into the talent.  And we're always looking for a very diverse group of people from those colleges and workforce boards so that we can match our workforce with our customers.  </w:t>
      </w:r>
    </w:p>
    <w:p/>
    <w:p>
      <w:r>
        <w:t xml:space="preserve">So that's kind of the groundwork.  I'll let Cindy talk in a little bit of detail about how we fashioned the apprenticeship itself.  </w:t>
      </w:r>
    </w:p>
    <w:p/>
    <w:p>
      <w:r>
        <w:t xml:space="preserve">CINDY ANGELINI:  Thanks, Mark.  Can everyone hear me?  </w:t>
      </w:r>
    </w:p>
    <w:p/>
    <w:p>
      <w:r>
        <w:t xml:space="preserve">MS. BRORS:  Yes.  </w:t>
      </w:r>
    </w:p>
    <w:p/>
    <w:p>
      <w:r>
        <w:t xml:space="preserve">MS. ANGELINI:  Great.  Thanks.  I always want to make sure before you're 5 minutes into it and people are saying, hey.  Mark, you did a great job.  Thank you.  You got so much great information.  </w:t>
      </w:r>
    </w:p>
    <w:p/>
    <w:p>
      <w:r>
        <w:t xml:space="preserve">I ended up helping Mark as we were starting to develop the program going through the registered apprenticeship program, primarily, as we were trying to gather some of the WIOA funds that we could get through the Registered Apprenticeship Program to help offset some of the tuition and books that a student might go through.  </w:t>
      </w:r>
    </w:p>
    <w:p/>
    <w:p>
      <w:r>
        <w:t xml:space="preserve">And I was really working on the curriculum piece – because that's my background is curriculum design – and really started to partner with the colleges in trying to figure out what some of the best ways would be for us to get the insurance training.  </w:t>
      </w:r>
    </w:p>
    <w:p/>
    <w:p>
      <w:r>
        <w:t xml:space="preserve">Because as Mark kind of alluded to here, we're trying to pull from different degrees because people just weren't graduating from the four-year colleges with degrees in insurance so we're still having to train them.  And it seems like if we were going to go through an apprenticeship program, we need to start getting into the teeth of the insurance industry in really trying to figure out how to get to the students and get some learning in the community colleges.  </w:t>
      </w:r>
    </w:p>
    <w:p/>
    <w:p>
      <w:r>
        <w:t xml:space="preserve">And then foremost, we wanted to get credit for that, so while the student's learning about insurance, then they should be getting college credit for it, which probably provided one of our obstacles as we were trying to get credit just trying to get college credit for any type of course material.  </w:t>
      </w:r>
    </w:p>
    <w:p/>
    <w:p>
      <w:r>
        <w:t xml:space="preserve">It probably still remains one of the biggest things that we struggle with.  But we found some good partner colleges.  And we were able to get some of our curriculum involved in the different colleges and establish a pretty nice protocol of internship hours, as well as learning about just the insurance program in general.  </w:t>
      </w:r>
    </w:p>
    <w:p/>
    <w:p>
      <w:r>
        <w:t xml:space="preserve">And with that partnership, we've been able to have a hybrid approach to the apprenticeship program that we work with for the inside claim representative position, as well as the disability analyst, which is in our Florida location.  We actually have 47.  We just hired two more in this past month.  We have 47 current apprentices that are going through various apprenticeship programs in different levels.  We've got 23 graduates, so a total of 70 that have gone through the </w:t>
      </w:r>
      <w:r>
        <w:lastRenderedPageBreak/>
        <w:t xml:space="preserve">program and going through different aspects of it.  The locations that we have that Mark had mentioned – we've got Aurora, Windsor, the Lake Mary, Scottsdale.  </w:t>
      </w:r>
    </w:p>
    <w:p/>
    <w:p>
      <w:r>
        <w:t xml:space="preserve">Minnesota, we started and then we had to kind of pull back a little bit because the dynamics changed upon the locations.  But then we'll hope to reintroduce that again in the following year.  The actual partners for our success really has to do with a great partnership that we establish with the community colleges early on.  </w:t>
      </w:r>
    </w:p>
    <w:p/>
    <w:p>
      <w:r>
        <w:t xml:space="preserve">We are constantly in communication talking to them about modifications that we might need in the training.  For instance, we had just in our current cohort a situation where they were going from one licensing.  Instead of the PNC licenses, we were going to perhaps need a sales licensing.  </w:t>
      </w:r>
    </w:p>
    <w:p/>
    <w:p>
      <w:r>
        <w:t xml:space="preserve">And the colleges were so nimble in being able to make changes.  In addition, with changes, when we start making changes to the curriculum and then the related training instruction then phone calls to the Department of Labor saying, hey, can we modify and do something differently, make some changes to our curriculum?  That was not a problem.  There was also great flexibility.  </w:t>
      </w:r>
    </w:p>
    <w:p/>
    <w:p>
      <w:r>
        <w:t xml:space="preserve">When COVID started to hit, all of our employees were sent to work remotely.  As they were going through that remote thing, then some of the training also changed because the schools went to remote and they weren't able to adapt.  So some of that related training and instruction then came inside.  </w:t>
      </w:r>
    </w:p>
    <w:p/>
    <w:p>
      <w:r>
        <w:t xml:space="preserve">But that flexibility was one of the things we really liked about the apprenticeship program, is like, no problem.  Bring it inside if that's what needs to happen, change and modify.  So that's what we've been doing a little bit going through.  Our talent that we attract, we're always looking for.  </w:t>
      </w:r>
    </w:p>
    <w:p/>
    <w:p>
      <w:r>
        <w:t xml:space="preserve">In the community colleges, one of the nice pieces is we're getting people that are coming back to work.  Say, they were working in a customer service industry so they have that background but they want to try to get a little bit more career advancement.  So they're going into some of our entry-level positions.  And we like that we're able to attract that talent in the community college.  So that piece is nice.  </w:t>
      </w:r>
    </w:p>
    <w:p/>
    <w:p>
      <w:r>
        <w:t xml:space="preserve">As they're going into that first role, we have the flexibility of having full-time or part-time employment because of the first segment that they're going into, which is called their customer care team.  So it's a call base center where they have the flexibility of learning how to handle our computer systems in a full-time or part-time basis.  They're able to do that, learn the systems, learn a little bit about the culture of The Hartford, and learn a little bit just about how to handle a customer, how to handle a claim.  They're getting that even before they're in their transitional role.  So that's one of the pieces that we also liked about the program.  </w:t>
      </w:r>
    </w:p>
    <w:p/>
    <w:p>
      <w:r>
        <w:t xml:space="preserve">You're kind of spicing in the actual job along with the curriculum, and able to do it in a method where we're able to be flexible with their full-time or part-time desires.  So that's what's been helpful for us.  It's definitely brought in a lot of diversity for us.  </w:t>
      </w:r>
    </w:p>
    <w:p/>
    <w:p>
      <w:r>
        <w:t xml:space="preserve">We definitely just find that for us all of the people that we work with in any of our states with the Department of Labor have always been super, super, helpful, very responsive – same with the </w:t>
      </w:r>
      <w:r>
        <w:lastRenderedPageBreak/>
        <w:t xml:space="preserve">college.  So we're very happy with the way the program has been going through and certainly continue to work and develop into different areas.  </w:t>
      </w:r>
    </w:p>
    <w:p/>
    <w:p>
      <w:r>
        <w:t xml:space="preserve">Like Mark said, we started out as the inside claim representative position.  But we recognized there was a need for a disability analyst, which has a little bit more of a medical undertone.  And we love that we were able to go into the community colleges and find through allied health services a particular target in the curriculum that could address things such as medical coding, disease coding, and bring that into the office and create some flexibility there.  So we've also been very appreciative of that.  We've had some good success.  </w:t>
      </w:r>
    </w:p>
    <w:p/>
    <w:p>
      <w:r>
        <w:t xml:space="preserve">MS. BRORS:  That's terrific.  </w:t>
      </w:r>
    </w:p>
    <w:p/>
    <w:p>
      <w:r>
        <w:t xml:space="preserve">MS. ANGELINI:  If I missed anything, we can get some more of it in the Q&amp;A.  </w:t>
      </w:r>
    </w:p>
    <w:p/>
    <w:p>
      <w:r>
        <w:t xml:space="preserve">MS. BRORS:  Yeah.  Definitely.  Thank you, Mark and Cindy.  That was a terrific overview of the program at Hartford.  What an accomplishment! And it's really exciting to see the ability to expand within your hubs and also different focus areas of your business.  So with that, I'll turn it over to you, Dan, to share with us Aon's story.  </w:t>
      </w:r>
    </w:p>
    <w:p/>
    <w:p>
      <w:r>
        <w:t xml:space="preserve">DANIEL SEROTA:  Yeah.  Sure.  Happy to.  Thanks for having me join today.  And I saw Jennifer Foil (ph) is also on from Illinois; a great advocate, great partner there.  Aon really started its apprenticeship program and journey because we had a workforce problem.  </w:t>
      </w:r>
    </w:p>
    <w:p/>
    <w:p>
      <w:r>
        <w:t xml:space="preserve">We were losing individuals in the entry-level position and having a retention issue on keeping them long-term, and one of the things that we've always done and looked at is apprenticeships in the UK.  Aon started its apprenticeship program there in 2012.  And our global CEO saw the retention rate, as well as how well the program was formed, and said let's bring it to Chicago.  </w:t>
      </w:r>
    </w:p>
    <w:p/>
    <w:p>
      <w:r>
        <w:t xml:space="preserve">We then started the apprenticeship journey in Chicago in 2017 with a focus of A, how do I look at my entry-level positions and say what really needs a four-year degree; or where can I fill the enrolls or look at positions where a two-year degree can also work with some training and some opportunity to be able to promote and look at to change my workforce?  Harold Washington College, which is the college Aon partners with, is about a block away from the Aon Center.  It's a community college, part of the City Colleges of Chicago.  And we've always had interns there, but we never turned them to full-time jobs.  </w:t>
      </w:r>
    </w:p>
    <w:p/>
    <w:p>
      <w:r>
        <w:t xml:space="preserve">One of the things that we've always done is talk to our industry as a whole of how we're going to solve this workforce problem.  Hartford is one of them.  You talk to Allstate.  You talk to CNA.  You talk to State Farm.  Retention is a huge issue.  </w:t>
      </w:r>
    </w:p>
    <w:p/>
    <w:p>
      <w:r>
        <w:t xml:space="preserve">And one of the things that we did was we brought the industry players together and said, how do we work on a curriculum that fits the needs of the roles that we have to be able to move forward?  And we at Aon started, like I said, actually 2017, January, with 25 apprentices focused on three main roles – insurance, HR, and IT.  Those were three key sub sectors within our business that we were having the most turnover.  </w:t>
      </w:r>
    </w:p>
    <w:p/>
    <w:p>
      <w:r>
        <w:lastRenderedPageBreak/>
        <w:t xml:space="preserve">We have gone through this program year one when we did them in 2017.  We didn't lose anybody.  We kept bringing these individuals forward.  And the individuals that we're hiring to be able to be part of our apprentice program are folks that we would have never hired before – people that worked in retail, people that worked as security guards, people that have never had corporate experience before ever.  And we're at the beginning of their associate's degree and coming into a corporate environment by, mind you, that nobody has done other than Zurich Insurance, which is somebody in Schaumburg, Illinois, in the Illinois side.  </w:t>
      </w:r>
    </w:p>
    <w:p/>
    <w:p>
      <w:r>
        <w:t>And it was a risk we took as a business to being able to put this forward.  But with risk is reward.  And this program has really changed the way Aon looks at hiring of the future, and really looks at kind of the reason why we created an employer-led initiative called the Chicago Apprentice Network, which is to have other employers from all industry sectors look at apprenticeship as a model to hire for the future of their workforce.  Really take a look at entry-level positions or even beyond that and say, how do you then set yourself up to being able to create a long-term workforce strategy within your businesses that have partnership other than four-year institutions that you've always hired from?</w:t>
      </w:r>
    </w:p>
    <w:p/>
    <w:p>
      <w:r>
        <w:t xml:space="preserve">City Colleges of Chicago has been a tremendous partner in really looking to innovate.  And they're gaining more companies to be able to grab because they took that lens and said, give me a job description and I will help create a curriculum that fits the needs of your business long-term.  And what I tell people – and I talk to members of Congress, governors, and others – probably a lot of your governors on the call – is our apprenticeship program is a workforce strategy, not a charity program.  It's not easy to be a part of our program.  It's 28 hours.  </w:t>
      </w:r>
    </w:p>
    <w:p/>
    <w:p>
      <w:r>
        <w:t xml:space="preserve">You're at Aon 12 hours you're at school, and it's during the week.  And every semester it fluctuates based on the associate's degree.  It's a two-year program.  And at the end of that two year, you're walking out with an associate's degree, and you're walking out with a full-time job guarantee within our firm.  </w:t>
      </w:r>
    </w:p>
    <w:p/>
    <w:p>
      <w:r>
        <w:t xml:space="preserve">And that gives our apprentices motivation, grit, hard work, and something that they've never had before – to work towards something, to being able to get a long-lasting career where you don't need a four-year degree to work at Aon anymore.  And it created this mindset for us to get other employers; and that's the Chicago Apprentice Network.  </w:t>
      </w:r>
    </w:p>
    <w:p/>
    <w:p>
      <w:r>
        <w:t xml:space="preserve">We're up to 41 employers that are part of the network and 715 apprentice roles – across Chicago-land, but also the state of Illinois – that are members.  Hartford painted their part of it as well.  And we're going to continue to grow this year over year even during a time of COVID.  </w:t>
      </w:r>
    </w:p>
    <w:p/>
    <w:p>
      <w:r>
        <w:t xml:space="preserve">Because what we're seeing as employers really taking a step back and hiring their workforce and seeing how apprenticeship can also tie to this long-term, employers now have an opportunity to really take a step back, make sure they're reopening safely, but also looking at their workforce and seeing where apprenticeship could be of good mold and a good fit to being able to move forward.  </w:t>
      </w:r>
    </w:p>
    <w:p/>
    <w:p>
      <w:r>
        <w:t xml:space="preserve">And Wendy, I could talk all day, but I want to make sure there's time for Q&amp;A for everybody as well.  So I'm happy to answer questions and dig into more details if those questions do come up.  </w:t>
      </w:r>
    </w:p>
    <w:p/>
    <w:p>
      <w:r>
        <w:t xml:space="preserve">MS. BRORS:  That's great.  We do have a quick question.  I think it's for both of you.  "Are your programs competency-based or time-based?"  </w:t>
      </w:r>
    </w:p>
    <w:p/>
    <w:p>
      <w:r>
        <w:t xml:space="preserve">MR. SEROTA:  Cindy, do you want to start?  </w:t>
      </w:r>
    </w:p>
    <w:p/>
    <w:p>
      <w:r>
        <w:t xml:space="preserve">MS. ANGELINI:  Sure.  For The Hartford, they are actually time-based.  It's about 2,100 hours.  With that being said, if there is somebody who has some competency skills, we actually do – and can request, reduce them out.  </w:t>
      </w:r>
    </w:p>
    <w:p/>
    <w:p>
      <w:r>
        <w:t xml:space="preserve">MR. SEROTA:  Yeah.  And ours is time-based too, so two-year program and the goal of ending with an associate's degree.  To graduate from our program, you have to be able to graduate with an associate's degree.  </w:t>
      </w:r>
    </w:p>
    <w:p/>
    <w:p>
      <w:r>
        <w:t xml:space="preserve">MS. BRORS:  Great.  So folks, get your questions in chat because we'd much rather answer your direct questions.  But we do, of course, have some topics tagged for stimulating discussion here in anticipation of your questions.  So I think we'll go ahead and start with maybe funding.  Mark, can you talk a little bit about the challenges and opportunities you had with funding this program early on?  </w:t>
      </w:r>
    </w:p>
    <w:p/>
    <w:p>
      <w:r>
        <w:t xml:space="preserve">MR. WAGNER:  Sure.  So initially, we were really just setting (ourselves) up with the state so that we could tap into WIOA funds.  Without knowing how long or how much of that funding we could get long-term, I was always looking towards The Hartford to think about some other creative options to help people out.  So I did finally, through our HR group, show some of the successes we were having.  And we turned our tuition reimbursement program into an up-front tuition program as long as you were accepted into the apprenticeship program.  </w:t>
      </w:r>
    </w:p>
    <w:p/>
    <w:p>
      <w:r>
        <w:t xml:space="preserve">And once I knew that we had that capability, it pretty much took a lot of the stress off of trying to figure out, when we had a good candidate, how we were going to get that tuition paid for.  So big change in the program.  It happened probably about 18 months ago, Cindy, when we got that okay?  </w:t>
      </w:r>
    </w:p>
    <w:p/>
    <w:p>
      <w:r>
        <w:t xml:space="preserve">MS. ANGELINI:  I think it was.  It's definitely been over a year.  </w:t>
      </w:r>
    </w:p>
    <w:p/>
    <w:p>
      <w:r>
        <w:t xml:space="preserve">MS. BRORS:  That's fantastic.  </w:t>
      </w:r>
    </w:p>
    <w:p/>
    <w:p>
      <w:r>
        <w:t xml:space="preserve">MR. WAGNER:  It was.  And it was just having an HR person who had a good ear and understood the program and said, you know, what?  I think we can do this.  I think we can make this work.  That was great.  </w:t>
      </w:r>
    </w:p>
    <w:p/>
    <w:p>
      <w:r>
        <w:t xml:space="preserve">MS. BRORS:  Yeah.  That was fantastic.  That is truly the spirit of tuition reimbursement, right?  So I can't imagine what a big energizer that's been for your program and for the future growth of your program.  We have another question for you, Dan.  What occupations do you have in Aon's program?  </w:t>
      </w:r>
    </w:p>
    <w:p/>
    <w:p>
      <w:r>
        <w:lastRenderedPageBreak/>
        <w:t xml:space="preserve">MR. SEROTA:  Yeah.  Human resource is one that's really focused on benefits support, recruitment.  Those are the two big ones there on the HR side.  The insurance side – claims.  We also have apprentices really being working with producer as entry-level account executives and also supporting our clients in various ways.  We also have some apprentices that are also digging into the reinsurance side, which is a big portion of our business as well in that space.  And then IT, networking, desktop support are kind of the big ones to follow.  And those are kind of the occupation sides that we have there.  </w:t>
      </w:r>
    </w:p>
    <w:p/>
    <w:p>
      <w:r>
        <w:t xml:space="preserve">MS. BRORS:  Terrific.  Another question for you, Dan, I think is aligned with the Chicago Apprenticeship Network.  The question is, "Are networking events currently occurring virtually or are they on hold?" </w:t>
      </w:r>
    </w:p>
    <w:p/>
    <w:p>
      <w:r>
        <w:t xml:space="preserve">MR. SEROTA:  No.  You can never stop networking.  I mean, that's the biggest driver in anybody's career.  And what we've found is you could do it virtually, but it's got to be strategic in how you present it and how you look at it as a long-term play for the apprentices to grow themselves.  </w:t>
      </w:r>
    </w:p>
    <w:p/>
    <w:p>
      <w:r>
        <w:t xml:space="preserve">The network itself – and I'll just add on it – is meant for two sides.  One, it gives employers an opportunity to really learn about apprentice programs and have partners of 41 companies to be able to work together to help the employer get it done, and really create the apprentice program for themselves.  </w:t>
      </w:r>
    </w:p>
    <w:p/>
    <w:p>
      <w:r>
        <w:t xml:space="preserve">The second part is the networking events, which we did once a quarter.  We hosted it at a different office and with the goal of really promoting apprenticeships, but also creating it as a speed dating scenario where you have an interested employer, an apprentice grad, some educational institution, as well as apprentices to really meet, mingle, and talk about their experience.  </w:t>
      </w:r>
    </w:p>
    <w:p/>
    <w:p>
      <w:r>
        <w:t xml:space="preserve">But also it's a great experience for the employer to actually meet apprentices, because to tell you the truth, I could talk about it all day.  But when you hear it from the apprentices of, one, how this has changed their thinking and their path that they never thought they would have had; and then two, what they're doing.  </w:t>
      </w:r>
    </w:p>
    <w:p/>
    <w:p>
      <w:r>
        <w:t xml:space="preserve">And it turns on a lot of light bulbs for the employers.  I mean like, I think I have some roles that kind of fit that need that this could make sense for.  And then answering the virtual side, we were supposed to host at Catalyte, which was a software company in Chicago.  We then turned it virtual.  We had 265 people attend virtually, which was a panel with apprentices.  The speed networking thing, as you can imagine, when we first got through the COVID side in end of March, early April, was a little bit of a problem for us to figure out.  </w:t>
      </w:r>
    </w:p>
    <w:p/>
    <w:p>
      <w:r>
        <w:t xml:space="preserve">But actually, tomorrow from 3:00 to 4:00, we have a networking event for just apprentices to actually meet other apprentices from different companies.  And we did it where there's 10 apprentices to a room.  And we have like 16 rooms.  And they're going to be able to rotate in different variables based on time, but they're rotating in there.  We sent them calendar invites for the different rooms that they're going to jump to and have those conversations.  </w:t>
      </w:r>
    </w:p>
    <w:p/>
    <w:p>
      <w:r>
        <w:lastRenderedPageBreak/>
        <w:t xml:space="preserve">We have found that keeping the apprentices networking is going to help productivity.  But it also helps their network.  I think one of the key things, it's harder to be able to network during this time.  And you have to find creative solutions to do that.  And that's something that we have found to be really successful and creates a lot of momentum for us to be able to move forward.  </w:t>
      </w:r>
    </w:p>
    <w:p/>
    <w:p>
      <w:r>
        <w:t xml:space="preserve">I don't know if we're able to unmute Jennifer Foil.  But, Jennifer, I know you've attended some of our networking events.  Do you want to add anything there?  I don't know if we're able to unmute her or not, Wendy.  But it might be good to hear her.  </w:t>
      </w:r>
    </w:p>
    <w:p/>
    <w:p>
      <w:r>
        <w:t xml:space="preserve">MS. BRORS:  Yeah.  Jennifer, you there?  I see her logged in, but I don't see her audio connected.  So Jennifer, go ahead and get connected to audio.  And when I see you pop in, I'll – </w:t>
      </w:r>
    </w:p>
    <w:p/>
    <w:p>
      <w:r>
        <w:t xml:space="preserve">MR. SEROTA:  Yeah.  I would love for her to chime in, as she's been to a couple of our events.  </w:t>
      </w:r>
    </w:p>
    <w:p/>
    <w:p>
      <w:r>
        <w:t xml:space="preserve">JENNIFER FOIL:  I was on mute.  So sorry.  I just have to say these events that they put on are powerful, because the big thing they do is putting that employer to employer.  So other employers come and get to hear how the different employers implemented their programs, because they're all so different.  </w:t>
      </w:r>
    </w:p>
    <w:p/>
    <w:p>
      <w:r>
        <w:t xml:space="preserve">And I'm representing apprenticeship for Illinois, and I can go talk to as many employers or people as I want to.  But not until I hear it from how other employers do it do they really buy into it.  So that's the power that you guys have created there.  And then meeting the apprentices – I've gotten to meet so many of the apprentices, and they're amazing.  </w:t>
      </w:r>
    </w:p>
    <w:p/>
    <w:p>
      <w:r>
        <w:t xml:space="preserve">And they talk about things – like I remember the last in-person networking I went to – one of the apprentices I talked to said he had two jobs before this one.  And he never saw himself actually working in an office before or much less having a future, first person to go to college in his family.  And he was so articulate.  And he was excited about the opportunities ahead of him.  </w:t>
      </w:r>
    </w:p>
    <w:p/>
    <w:p>
      <w:r>
        <w:t xml:space="preserve">So it's an amazing thing that they've created, the synergy.  And it's totally not pushing Aon.  And that's what I give Dan Serota big kudos for, is that he totally is promoting apprenticeship in getting other employers on board, because he's talked to just even some small employers across the state for us.  So we appreciate that, Dan.  </w:t>
      </w:r>
    </w:p>
    <w:p/>
    <w:p>
      <w:r>
        <w:t xml:space="preserve">MS. BRORS:  That's terrific to hear, because mature apprenticeship markets really are labor market solutions, right?  The magic happens when there's lots of employers participating in apprenticeship, both for the employers and for the apprentices.  So thank you for making that point and thanks for jumping in there, Jennifer.  </w:t>
      </w:r>
    </w:p>
    <w:p/>
    <w:p>
      <w:r>
        <w:t xml:space="preserve">MR. SEROTA:  And can I just add.  I think what's important, too, is the employers are going to be the one hiring them too.  And even policy decisions are big things that do take fold.  Employers are going to be a big part of that conversation and need to be – in various states – and I know we have various states on the line.  </w:t>
      </w:r>
    </w:p>
    <w:p/>
    <w:p>
      <w:r>
        <w:t xml:space="preserve">You have to find the champions that you know that can raise the torch.  And once you have that, it will only help you continue to drive the momentum moving forward in a way that's going to </w:t>
      </w:r>
      <w:r>
        <w:lastRenderedPageBreak/>
        <w:t xml:space="preserve">get other employers.  To actually hear that conversation from another employer, only helps them want to be able to make that happen for the long haul.  </w:t>
      </w:r>
    </w:p>
    <w:p/>
    <w:p>
      <w:r>
        <w:t xml:space="preserve">So I just want to make sure that point gets hit, because I think it's so important that employers should be in the room and present and engaged in any of that stuff because they're the ones that are hiring.  </w:t>
      </w:r>
    </w:p>
    <w:p/>
    <w:p>
      <w:r>
        <w:t xml:space="preserve">MS. BRORS:  Before we move on to the next topic of our discussion, I'm going to ask all of you participating today – which there's over 70 of you, so welcome again – if you have a program in financial services sector in your state, if you could share that in chat.  Again, one of the things that we try to do is connect peer to peer, experts to experts.  So by sharing if you have a program or not with the other participants on this call, there might be some more points of connection people can make as they look to expand apprenticeship in this sector.  So I'd appreciate you doing that.  Don't forget to note which state you're from so that folks can see that.  </w:t>
      </w:r>
    </w:p>
    <w:p/>
    <w:p>
      <w:r>
        <w:t xml:space="preserve">And while you're doing that, I'm going to shift to the topic of continued automation, artificial intelligence.  We hear lots of information about all the opportunities for applying this into the financial services sector.  We hear the word "fintech." We know there's incredible development happening with technology being applied to this industry.  So it kind of leads us to believe that definitely there's going to be not only all the great opportunity that exists today, but the jobs are going to evolve.  </w:t>
      </w:r>
    </w:p>
    <w:p/>
    <w:p>
      <w:r>
        <w:t xml:space="preserve">I think Cindy mentioned that things change, and you need to be agile and adaptive.  And if you could each maybe talk a little bit about it from your perspective, kind of how is it hitting your particular business, and how do you see apprenticeship being able to be a competitive strategy in that space?  And I'll share with you one example.  </w:t>
      </w:r>
    </w:p>
    <w:p/>
    <w:p>
      <w:r>
        <w:t xml:space="preserve">There are apprenticeship programs in the world where, as they've gotten established, when new skills are anticipated or new technologies are anticipated, employers have often been able to incorporate that skill development into their apprenticeship cohorts, into their apprentices at the same time and often times even before they're able to bring it into their existing employees or their incumbent workforce.  </w:t>
      </w:r>
    </w:p>
    <w:p/>
    <w:p>
      <w:r>
        <w:t xml:space="preserve">So apprentices can actually come on after their apprenticeship into the company with the new and future skillsets that the company is moving and shifting towards.  So they can actually be part of the forward thinking of an organization.  So kind of teeing up that space, Mark, would you go ahead and take the first stab at that?  </w:t>
      </w:r>
    </w:p>
    <w:p/>
    <w:p>
      <w:r>
        <w:t xml:space="preserve">MR. WAGNER:  Oh, definitely.  I mean, I am on a fairly big project here at The Hartford called workforce of the future.  And really what you're seeing is that employers are developing proprietary technology that is contextual to their business and how they're going to automate some of their processes.  </w:t>
      </w:r>
    </w:p>
    <w:p/>
    <w:p>
      <w:r>
        <w:t xml:space="preserve">The way apprenticeships really fit into it in my mind is that if you have certain skills that you need to develop, they can't be developed very well unless you're embedding the technology that they're going to be using every day.  And I think that when you have an apprenticeship and the </w:t>
      </w:r>
      <w:r>
        <w:lastRenderedPageBreak/>
        <w:t xml:space="preserve">person is working with that technology when they're learning, you're getting the right mix of what you need.  </w:t>
      </w:r>
    </w:p>
    <w:p/>
    <w:p>
      <w:r>
        <w:t xml:space="preserve">The other thing that's kind of cool about apprenticeships is that empathy, communication, problem-solving, along with use of the technology are going to be some of those primary skills that you want to develop; and what better way to develop them is an apprenticeship, because you can get them into roles where they're interfacing with your customers maybe at a first notice of loss or those initial call-ins with somebody who just had something happen to their house.  </w:t>
      </w:r>
    </w:p>
    <w:p/>
    <w:p>
      <w:r>
        <w:t xml:space="preserve">And they can develop those skills very naturally, and then get a feel for the technology that your company's building.  So that's kind of the approach I've been promising to our organization that apprenticeships will bring.  </w:t>
      </w:r>
    </w:p>
    <w:p/>
    <w:p>
      <w:r>
        <w:t xml:space="preserve">MS. BRORS:  Nice.  Thank you.  Dan, any comments you want to share on that?  OK.  Dan, if you were speaking, we couldn't hear you.  So we'll go ahead and move on.  There are some comments around – we covered early on some of the existing occupations that there are registered apprenticeships for.  </w:t>
      </w:r>
    </w:p>
    <w:p/>
    <w:p>
      <w:r>
        <w:t xml:space="preserve">And then there's a question that says, "What occupations show great potential for apprenticeship expansion?"  So again, in that forward thinking, if you were to start one today maybe, what would be the primary areas you might recommend occupations that they focus on?  </w:t>
      </w:r>
    </w:p>
    <w:p/>
    <w:p>
      <w:r>
        <w:t xml:space="preserve">MR. SEROTA:  Wendy, sorry.  Mine was on mute so I apologize.  But I can go in and hit this question very much so.  I think the most potential that we have been seeing more and more employers to dig in is IT.  Especially with everything that's been going on virtually, we are seeing more of the apprentice models come out that they're very interested in IT focus.  </w:t>
      </w:r>
    </w:p>
    <w:p/>
    <w:p>
      <w:r>
        <w:t xml:space="preserve">We have some great organizations here in Chicago that are digging into this further, figuring out how it could work during a time like this and also, when they're figuring out their return-to-work strategy of how that may look long-term.  So IT is definitely one that they're getting a lot of momentum on, and also just overall business, I would say.  </w:t>
      </w:r>
    </w:p>
    <w:p/>
    <w:p>
      <w:r>
        <w:t xml:space="preserve">And I know that is a broad term.  But when you think of accounting and finance, we have seen a lot of apprenticeships pop up.  I actually just had a conversation with KPMG this morning and some other folks that are really looking at accounting finance as an opportunity for them to be able to grow their apprenticeship programs as well.  </w:t>
      </w:r>
    </w:p>
    <w:p/>
    <w:p>
      <w:r>
        <w:t xml:space="preserve">MS. BRORS:  Terrific.  I'll see if we have other questions.  There were a couple of questions, a little bit more detail on this networking event.  And I think we've noted those of you that want more detail on the breakout rooms and who the facilitators are.  And we will get that detail and follow up with you guys afterwards on that.  </w:t>
      </w:r>
    </w:p>
    <w:p/>
    <w:p>
      <w:r>
        <w:t xml:space="preserve">And so to kind of go back to some of the bigger topics, we've heard financial services can often be a little daunting when it comes to all the certifications and the professional organizations and maybe business organizations, credentials.  What advice do you have for folks that are looking at </w:t>
      </w:r>
      <w:r>
        <w:lastRenderedPageBreak/>
        <w:t xml:space="preserve">this?  Are there key national organizations they should look for?  Are there key certifications?  How would you start developing that expertise?  Where would you point people?  </w:t>
      </w:r>
    </w:p>
    <w:p/>
    <w:p>
      <w:r>
        <w:t xml:space="preserve">MR. SEROTA:  Mark, can I start on that, and then if you want to chime in on the more insurer side of it.  But big thing for me is we rely a lot on our managers to make that call.  When they're really looking at their roles, they're looking at the opportunities.  Every manager in every group is different.  </w:t>
      </w:r>
    </w:p>
    <w:p/>
    <w:p>
      <w:r>
        <w:t xml:space="preserve">And we want to rely on the managers to help drive and navigate that person that's going to best help their business move forward.  I will tell you we've had conversations with CompTIA.  We've had conversations with Microsoft and others on the IT front to being able to get some apprentices just trained there at a high level.  There's insurance certifications and things in our industry, Mark.  And I'm sure you can chime in based on Hartford.  </w:t>
      </w:r>
    </w:p>
    <w:p/>
    <w:p>
      <w:r>
        <w:t xml:space="preserve">We really rely on the business to make those calls that are best going to help the apprentices to succeed in their role, and not really set the standard.  We want the managers to really lead on that.  And really the overall goal of the manager's participation is they want their person to succeed just as much as we do because they're the ones that are helping and supporting their business.  </w:t>
      </w:r>
    </w:p>
    <w:p/>
    <w:p>
      <w:r>
        <w:t xml:space="preserve">One of the key parts of Aon's program is we rely a lot on our managers to do a lot of the heavy lifting here.  And when we do 25 per year, these are new managers that we include.  These are old managers that we've included.  And we continue to have trust with them to being able to move forward.  Mark, I don't know if you want to add in on that at all or Cindy.  </w:t>
      </w:r>
    </w:p>
    <w:p/>
    <w:p>
      <w:r>
        <w:t xml:space="preserve">MR. WAGNER:  The one thing I can bring up is that licenses, both for claims and actually insurance sales, are two of the areas that we always have to accomplish with our apprentices.  I will say this – I've always tried to figure out how can we just make that part of the associate degree.  </w:t>
      </w:r>
    </w:p>
    <w:p/>
    <w:p>
      <w:r>
        <w:t xml:space="preserve">And we continue to poke at our partners to say, can you get them licensed while they're doing it?  Right now we do take on the accountability on the work-based learning side to getting them licensed.  And it's an area of opportunity I think from postsecondary Ed.  </w:t>
      </w:r>
    </w:p>
    <w:p/>
    <w:p>
      <w:r>
        <w:t xml:space="preserve">I will say that we've had in Arizona some success where they've stepped up to the plate here in Arizona to help people get licensed.  And it was a very good program that partnered with the community colleges to get it done as a matter of course of the learning.  Unfortunately, when that happened last year, we didn't have any apprentices in flight who could take advantage of it, so bad timing.  </w:t>
      </w:r>
    </w:p>
    <w:p/>
    <w:p>
      <w:r>
        <w:t xml:space="preserve">MS. BRORS:  Right.  OK.  That's terrific.  Cindy, do you have anything you want to add there?  </w:t>
      </w:r>
    </w:p>
    <w:p/>
    <w:p>
      <w:r>
        <w:t xml:space="preserve">MS. ANGELINI:  No.  I think the gentlemen did a fine job of explaining.  </w:t>
      </w:r>
    </w:p>
    <w:p/>
    <w:p>
      <w:r>
        <w:t xml:space="preserve">MS. BRORS:  OK.  Great.  There is a question out there about special populations, populations with barriers.  You've all spoken a little bit to this already about it really is a pathway to hiring </w:t>
      </w:r>
      <w:r>
        <w:lastRenderedPageBreak/>
        <w:t xml:space="preserve">underserved populations.  And I loved, Mark, your comment about, we want employees that match the clients we serve.  </w:t>
      </w:r>
    </w:p>
    <w:p/>
    <w:p>
      <w:r>
        <w:t xml:space="preserve">I mean, ultimately that's a beautiful equation to really go after.  To kind of go into a little bit more detail, can you share any particular underserved populations or programs or adaptations or anything that you've done – is it vets or women or disabled – anything that you can share unique about financial services and the programs that you have?  </w:t>
      </w:r>
    </w:p>
    <w:p/>
    <w:p>
      <w:r>
        <w:t xml:space="preserve">MS. ANGELINI:  This is Cindy.  And I can certainly start.  I know one of the things that really worked for us is our partnership that we had with Career Source of Central Florida.  When we started with our first cohort, what we were looking at is being able to provide people with a two-year degree and the tuition and book funding.  </w:t>
      </w:r>
    </w:p>
    <w:p/>
    <w:p>
      <w:r>
        <w:t xml:space="preserve">Career Source of Central Florida picked up that portion that first two years as they were going through it.  And what we really found going through that Career Source then provided us with the students.  And it was really a great opportunity for us to find some folks that were in the underserved populations.  We had people that were coming in from women's shelters, one person that had been homeless.  </w:t>
      </w:r>
    </w:p>
    <w:p/>
    <w:p>
      <w:r>
        <w:t xml:space="preserve">So that piece was a big leg up.  And it also provided us with a lot of learning opportunities because we then were able to identify then as apprentices were coming into the office, they weren't perhaps dressed in business professional.  We have a pretty relaxed atmosphere.  Don't get me wrong.  But it was still something where they were feeling some awkwardness.  </w:t>
      </w:r>
    </w:p>
    <w:p/>
    <w:p>
      <w:r>
        <w:t xml:space="preserve">And then they were able to make some partnerships with some other organizations to provide some business clothing for some of the group.  Our first group we ended up with 13 ladies that were in that first group.  So we do try to look at that.  It's absolutely something that we are very proud of in trying to establish and continue to grow and continue to learn as well.  </w:t>
      </w:r>
    </w:p>
    <w:p/>
    <w:p>
      <w:r>
        <w:t xml:space="preserve">MS. BRORS:  That's great.  Thank you for sharing that.  </w:t>
      </w:r>
    </w:p>
    <w:p/>
    <w:p>
      <w:r>
        <w:t xml:space="preserve">MR. SEROTA:  And I'll add from the Aon perspective, when you're recruiting from a population that is 80 percent black or Latino and a population that we've also never hired before, and when you also think about the city of Chicago and how diverse Chicago is as a whole – we almost have apprentices from every single ZIP code of Chicago – you're getting a new diversity that we've never had before as an organization.  And I think if you tailor your recruitment strategy to where you want to being able to hire and what pool you're able to get, you'll find that diverse population to help you grow.  </w:t>
      </w:r>
    </w:p>
    <w:p/>
    <w:p>
      <w:r>
        <w:t xml:space="preserve">And that's something that we have found with this program that has been extremely helpful not only for Aon as a whole, but when you think about the work product and things, these apprentices are creating some great things that us as a firm have never gotten to.  And we're excited to see what the future holds.  </w:t>
      </w:r>
    </w:p>
    <w:p/>
    <w:p>
      <w:r>
        <w:t xml:space="preserve">MS. BRORS:  Terrific.  We're nearing the end.  If any of you have your final questions, get them in now.  We've got two more topics we'll cover if we don't hear from folks in the audience.  Just </w:t>
      </w:r>
      <w:r>
        <w:lastRenderedPageBreak/>
        <w:t xml:space="preserve">quick lightning round of what's your favorite resource to recommend to the states as they look to expand in apprenticeship?  Cindy, we'll start with you, then Mark, then Dan.  </w:t>
      </w:r>
    </w:p>
    <w:p/>
    <w:p>
      <w:r>
        <w:t>MS. ANGELINI:  I'm sorry.  Could you repeat that?  I had a garbage truck passing.</w:t>
      </w:r>
    </w:p>
    <w:p/>
    <w:p>
      <w:r>
        <w:t xml:space="preserve">MS. BRORS:  Of course.  I had pavers earlier too.  Yes.  If you could point the states that are participating in today's call to your favorite resource that would inspire them or help them take action after this call to expand apprenticeship in financial services, what would your recommendation be?  </w:t>
      </w:r>
    </w:p>
    <w:p/>
    <w:p>
      <w:r>
        <w:t xml:space="preserve">MS. ANGELINI:  I think for me it would just be a matter of getting into, having conversations with the various financial service industries that are in their particular state and be able to bring upon conversations saying, hey, this is working in this financial industry, and share an example.  And how can we help and how can we get things started to be able to share some statistics and things of those nature.  But really, I think just reaching out and trying to create additional interest.  </w:t>
      </w:r>
    </w:p>
    <w:p/>
    <w:p>
      <w:r>
        <w:t xml:space="preserve">MS. BRORS:  Great, Mark?  </w:t>
      </w:r>
    </w:p>
    <w:p/>
    <w:p>
      <w:r>
        <w:t xml:space="preserve">MR. WAGNER:  Well, I think it's important to develop relationships with the people in your state who lead the apprenticeship office.  Willy Hagans (ph) has been great for us in Arizona helping move us along, Todd Birch in Connecticut, and the workforce boards.  If you know who to talk to in the workforce boards, they can usually point you in the right direction and start to stimulate interest in your programs.  And without both of them, I think we wouldn't have been as successful as we are.  </w:t>
      </w:r>
    </w:p>
    <w:p/>
    <w:p>
      <w:r>
        <w:t xml:space="preserve">MS. BRORS:  Thank you.  Dan?  </w:t>
      </w:r>
    </w:p>
    <w:p/>
    <w:p>
      <w:r>
        <w:t xml:space="preserve">MR. SEROTA:  I have to use my resource – the Chicago Apprentice playbook.  </w:t>
      </w:r>
    </w:p>
    <w:p/>
    <w:p>
      <w:r>
        <w:t xml:space="preserve">MS. BRORS:  Yay.  I thought you'd plug it.  Good! </w:t>
      </w:r>
    </w:p>
    <w:p/>
    <w:p>
      <w:r>
        <w:t xml:space="preserve">MR. SEROTA:  Right?  I mean, I have to.  This is something that I have found to be 1 to 50 – how do employers look at apprenticeship in being able to create their program that fits the need of their business?  And also, who do you talk to within an organization?  What are nonprofits you can partner with?  What are different ways to communicate with a community college?  It's a 65-pager.  </w:t>
      </w:r>
    </w:p>
    <w:p/>
    <w:p>
      <w:r>
        <w:t xml:space="preserve">Some of us are in quarantine, most I am assuming.  Good with a good beer or good with a good glass of wine and something to just dig back and really just open up people's opportunity to really look at this.  And this is a great conversation starter with employers, CHROs especially.  </w:t>
      </w:r>
    </w:p>
    <w:p/>
    <w:p>
      <w:r>
        <w:t xml:space="preserve">MS. BRORS:  So for chief human resources officers.  That's great.  </w:t>
      </w:r>
    </w:p>
    <w:p/>
    <w:p>
      <w:r>
        <w:t xml:space="preserve">MR. WAGNER:  Wendy, Dan mentioned nonprofits.  And I probably should mention that you definitely have to plant the seeds below the community college levels.  And we're very involved with Boys &amp; Girls Club of America and Junior Achievement.  </w:t>
      </w:r>
    </w:p>
    <w:p/>
    <w:p>
      <w:r>
        <w:t xml:space="preserve">And now that we're seeing this pipeline potential between those great organizations in our apprenticeship programs, we start to talk about in both of those experiences how apprenticeship could work for somebody who's in that organization.  And it's really just stimulated a lot of more interest for us as we do that in the different cities.  We just actually for the first time in Florida we now have a Junior Achievement storefront there like we do here in Phoenix.  And we're really excited about it.  </w:t>
      </w:r>
    </w:p>
    <w:p/>
    <w:p>
      <w:r>
        <w:t xml:space="preserve">MS. BRORS:  That's great.  Yeah.  Thank you for adding that in.  I do want to highlight one point that Dan made earlier about that you had an internship program and basically converted it to an apprenticeship, changing the game for you and the participant.  So that's also another place I would recommend folks start.  </w:t>
      </w:r>
    </w:p>
    <w:p/>
    <w:p>
      <w:r>
        <w:t xml:space="preserve">To your point, Cindy, speak with the employers.  But maybe look for employers that are offering internships in financial services and who are already part way there.  And share the stories of how those programs have evolved into apprenticeships and the tremendous value add that's obtained by doing the hard work to create these program and run these programs.  </w:t>
      </w:r>
    </w:p>
    <w:p/>
    <w:p>
      <w:r>
        <w:t xml:space="preserve">MR. SEROTA:  And, Wendy, I want to make sure folks do understand too we still have an internship program, right?  And we still have early launch.  We still work with four-year institutions.  It's just a different way of looking at how we look at our workforce of the future.  So I couldn't agree more that internship, looking at that as a way to expand to apprenticeship is a great way to be able to do that.  </w:t>
      </w:r>
    </w:p>
    <w:p/>
    <w:p>
      <w:r>
        <w:t xml:space="preserve">MS. BRORS:  OK.  We're about at the top of the hour.  I want to thank our speakers.  You have shared a wealth of information.  I hope it was inspiring for everyone.  And just to wrap up the call, you each can share a couple of words of wisdom if you have anything final you want to add to folks.  And then in chat we've posted a bunch of links.  And you'll also receive those in the follow-up email to this event.  So with that, I'll go in reverse than what we've been doing – Dan and then Cindy and then Mark – any final words of wisdom you'd like to share?  </w:t>
      </w:r>
    </w:p>
    <w:p/>
    <w:p>
      <w:r>
        <w:t xml:space="preserve">MR. SEROTA:  Thanks, Wendy, for the opportunity to present today.  And look, here's a resource too.  I want to be able to be helpful for states moving forward.  If you do have employers – and I'm sure Mark would be the same – we're happy to jump on the horn and have those conversations.  </w:t>
      </w:r>
    </w:p>
    <w:p/>
    <w:p>
      <w:r>
        <w:t xml:space="preserve">I think the biggest thing for us is we want this to grow.  The more employers that do it, the better; the more that industry picks it up, the better.  We want to be a resource.  We want to be helpful.  And I'm here as a resource: Dan.Serota@Aon.com.  Wendy, I'm sure, can send out my contact.  I'm happy to connect any time.  </w:t>
      </w:r>
    </w:p>
    <w:p/>
    <w:p>
      <w:r>
        <w:t>MS. BRORS:  Brilliant.  Thank you.  Cindy?</w:t>
      </w:r>
    </w:p>
    <w:p/>
    <w:p>
      <w:r>
        <w:t xml:space="preserve">MS. ANGELINI:  Yeah.  And I think Dan said it best.  I think getting some buy-in with folks that are already on an apprenticeship program is a great opportunity.  We're always happy to help join a meeting and talk about the advantages of apprenticeships.  </w:t>
      </w:r>
    </w:p>
    <w:p/>
    <w:p>
      <w:r>
        <w:t xml:space="preserve">MS. BRORS:  Thank you, Cindy.  Mark?  </w:t>
      </w:r>
    </w:p>
    <w:p/>
    <w:p>
      <w:r>
        <w:t xml:space="preserve">MR. WAGNER:  I'm sorry.  I got it.  Definitely.  I probably wouldn't have been as successful without being able to collaborate with Zurich and Aon.  I mean, we definitely had phone calls all the time and traded stories.  And I'd love to do that for other insurers because I think it's necessary that everybody kind of dig in and figure out how to make it work.  </w:t>
      </w:r>
    </w:p>
    <w:p/>
    <w:p>
      <w:r>
        <w:t xml:space="preserve">MS. BRORS:  Terrific.  Well, you guys are all very gracious and very successful.  I think the two go together.  So thank you again.  And thanks for everyone attending.  Bye.  </w:t>
      </w:r>
    </w:p>
    <w:p/>
    <w:p>
      <w:r>
        <w:t>(END)</w:t>
      </w:r>
    </w:p>
    <w:p>
      <w:pPr>
        <w:rPr>
          <w:rFonts w:eastAsia="Calibri"/>
          <w:color w:val="000000"/>
        </w:rPr>
      </w:pPr>
      <w:bookmarkStart w:id="0" w:name="_GoBack"/>
      <w:bookmarkEnd w:id="0"/>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Financial Services Industry Focus Call for Apprenticeship State Expansion and State Apprenticeship Expansion Grantees</w:t>
    </w:r>
  </w:p>
  <w:p>
    <w:pPr>
      <w:pStyle w:val="Footer"/>
      <w:rPr>
        <w:bCs/>
        <w:sz w:val="16"/>
        <w:szCs w:val="20"/>
      </w:rPr>
    </w:pPr>
    <w:r>
      <w:rPr>
        <w:bCs/>
        <w:sz w:val="16"/>
        <w:szCs w:val="20"/>
      </w:rPr>
      <w:t>Wednesday, June 24,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18</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18</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86118796">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79593508">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84348D33C50F4FB89D5BF2E0DADE92" ma:contentTypeVersion="" ma:contentTypeDescription="Create a new document." ma:contentTypeScope="" ma:versionID="9cb4fbca2089b21c31a70d30d3e5cade">
  <xsd:schema xmlns:xsd="http://www.w3.org/2001/XMLSchema" xmlns:xs="http://www.w3.org/2001/XMLSchema" xmlns:p="http://schemas.microsoft.com/office/2006/metadata/properties" xmlns:ns2="bdfd28cc-f485-46e8-bcf6-b555ff9859c5" xmlns:ns3="567f88b7-e539-4125-a6bf-9f5c9d0b8eb9" targetNamespace="http://schemas.microsoft.com/office/2006/metadata/properties" ma:root="true" ma:fieldsID="7229999178f90750a35a1c3f119982ef" ns2:_="" ns3:_="">
    <xsd:import namespace="bdfd28cc-f485-46e8-bcf6-b555ff9859c5"/>
    <xsd:import namespace="567f88b7-e539-4125-a6bf-9f5c9d0b8e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90F837-D876-464F-91F7-7DDF4F05DA79}">
  <ds:schemaRefs>
    <ds:schemaRef ds:uri="http://schemas.openxmlformats.org/officeDocument/2006/bibliography"/>
  </ds:schemaRefs>
</ds:datastoreItem>
</file>

<file path=customXml/itemProps2.xml><?xml version="1.0" encoding="utf-8"?>
<ds:datastoreItem xmlns:ds="http://schemas.openxmlformats.org/officeDocument/2006/customXml" ds:itemID="{FAAF66AA-6F84-4345-AEE8-2430C7DF8FED}"/>
</file>

<file path=customXml/itemProps3.xml><?xml version="1.0" encoding="utf-8"?>
<ds:datastoreItem xmlns:ds="http://schemas.openxmlformats.org/officeDocument/2006/customXml" ds:itemID="{13818928-3422-4A4D-913F-401F0CA1E1E7}"/>
</file>

<file path=customXml/itemProps4.xml><?xml version="1.0" encoding="utf-8"?>
<ds:datastoreItem xmlns:ds="http://schemas.openxmlformats.org/officeDocument/2006/customXml" ds:itemID="{6411F589-6FE2-4838-90FD-F1950D2913A5}"/>
</file>

<file path=docProps/app.xml><?xml version="1.0" encoding="utf-8"?>
<Properties xmlns="http://schemas.openxmlformats.org/officeDocument/2006/extended-properties" xmlns:vt="http://schemas.openxmlformats.org/officeDocument/2006/docPropsVTypes">
  <Template>Normal.dotx</Template>
  <TotalTime>5</TotalTime>
  <Pages>18</Pages>
  <Words>7549</Words>
  <Characters>43030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2020-06-29T18:34:00Z</dcterms:created>
  <dcterms:modified xsi:type="dcterms:W3CDTF">2020-06-29T19:04:00Z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0x010100BC84348D33C50F4FB89D5BF2E0DADE92</vt:lpwstr>
  </property>
</Properties>
</file>