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 xml:space="preserve">Retail and Hospitality Industry Focus Call for Apprenticeship State Expansion and State Apprenticeship Expansion Grantees </w:t>
      </w:r>
    </w:p>
    <w:p>
      <w:pPr>
        <w:jc w:val="center"/>
        <w:rPr>
          <w:b/>
          <w:sz w:val="28"/>
        </w:rPr>
      </w:pPr>
    </w:p>
    <w:p>
      <w:pPr>
        <w:jc w:val="center"/>
        <w:rPr>
          <w:b/>
          <w:bCs/>
          <w:sz w:val="28"/>
        </w:rPr>
      </w:pPr>
      <w:r>
        <w:rPr>
          <w:b/>
          <w:sz w:val="28"/>
        </w:rPr>
        <w:t>Wednesday, February 26, 2020</w:t>
      </w:r>
    </w:p>
    <w:p>
      <w:pPr>
        <w:jc w:val="center"/>
      </w:pPr>
    </w:p>
    <w:p>
      <w:pPr>
        <w:jc w:val="center"/>
      </w:pP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 xml:space="preserve">JONATHAN VEHLOW:  Welcome to the "Retail and Hospitality Industry Focus Call </w:t>
      </w:r>
      <w:r>
        <w:t>for</w:t>
      </w:r>
      <w:r>
        <w:t xml:space="preserve"> Apprenticeship State Expansion and State Apprenticeship Expansion Grantees."  This call is moderated by Erin Duckett, senior analyst for Maher &amp; Maher.  </w:t>
      </w:r>
    </w:p>
    <w:p/>
    <w:p>
      <w:r>
        <w:t xml:space="preserve">The call provides information about what is driving the retail and hospitality sectors' interest in the apprenticeship model, what occupations show great potential for apprenticeship expansion, promising models and partnerships that are working in the sector, and tools and resources to support your work.  </w:t>
      </w:r>
    </w:p>
    <w:p/>
    <w:p>
      <w:r>
        <w:t xml:space="preserve">ERIN DUCKETT:  All right.  Good afternoon, everyone, and thank you for joining us today.  You are dialed into the ASE SAE retail and hospitality industry call.  Thank you for taking the time to join us today and hear from our two distinguished speakers.  </w:t>
      </w:r>
    </w:p>
    <w:p/>
    <w:p>
      <w:r>
        <w:t xml:space="preserve">If you are joining us via computer, feel free to enter your name, state, and who's joining you on the – in the call today in the chat.  We always like to hear and see who is with us.  Glad to have such good participation as well.  </w:t>
      </w:r>
    </w:p>
    <w:p/>
    <w:p>
      <w:r>
        <w:t xml:space="preserve">Today we're going to learn a little bit more about the retail and hospitality sectors.  We have two speakers that are going to highlight some promising practices, introduce you to their organizations and the work that they're doing to support the sector, and also some key resources and next steps to help your expansion in that sector as well.  </w:t>
      </w:r>
    </w:p>
    <w:p/>
    <w:p>
      <w:r>
        <w:t xml:space="preserve">We're going to talk about how – what occupations show great potential for this work, and you'll also have an opportunity to ask questions of them as well.  </w:t>
      </w:r>
    </w:p>
    <w:p/>
    <w:p>
      <w:r>
        <w:t xml:space="preserve">So I would like to start with introducing the speakers.  We have today with us John Shortt, who's the director of program development from the National Restaurant Association.  John is responsible for a lot of things in that role, and I've had a great opportunity to really get to know him over the past couple of years.  </w:t>
      </w:r>
    </w:p>
    <w:p/>
    <w:p>
      <w:r>
        <w:t xml:space="preserve">His main job is responsible for the development and implementation of the apprenticeship program, so hospitality-focused, sector-registered apprenticeship program.  And this is a partnership between the National Restaurant Association's Educational Foundation and the American Hotel and Lodging Foundation.  And he's going to talk a little bit about both of those organizations as we move through the call.  </w:t>
      </w:r>
    </w:p>
    <w:p/>
    <w:p>
      <w:r>
        <w:t xml:space="preserve">They have a few occupations registered under that program, including restaurant manager, lodging manager, restaurant line cook, and lodging line cook.  He's also responsible for NRAEF's soft skills program, Restaurant Ready, which is a company-based – competency-based program focused on opportunity youth.  And I know he's going to talk about – a little bit about that as well.  </w:t>
      </w:r>
    </w:p>
    <w:p/>
    <w:p>
      <w:r>
        <w:t xml:space="preserve">We also have Lori Sylvia with us, who is the apprenticeship director at BEST.  Lori handles all of the apprenticeship requirements for BEST introduction to hospitality housekeeping pre-apprenticeship program, including the employer partnerships and acting as a liaison with their partners, such as the Massachusetts Department of Labor.  </w:t>
      </w:r>
    </w:p>
    <w:p/>
    <w:p>
      <w:r>
        <w:lastRenderedPageBreak/>
        <w:t xml:space="preserve">She is a great resource, and I'm happy to have both of them here to provide their perspectives.  </w:t>
      </w:r>
    </w:p>
    <w:p/>
    <w:p>
      <w:r>
        <w:t xml:space="preserve">So before we get started with some facilitated questions, I just want to give a little bit of information about the sector.  You'll see here on the screen what the sector really encompasses as far as data and what occupations have been shown to have active apprentices in that space.  </w:t>
      </w:r>
    </w:p>
    <w:p/>
    <w:p>
      <w:r>
        <w:t xml:space="preserve">So on the left you'll see hospitality.  It's really broken down between food service and establishments and then accommodation, meaning hotels and lodging.  You'll see – and we'll talk about these occupations in the questions as well – restaurant manager, cook, manager of food service, hospitality services, and then, again, hotel manager, lodging manager, hotel associate.  So a vast variety of those occupations.  </w:t>
      </w:r>
    </w:p>
    <w:p/>
    <w:p>
      <w:r>
        <w:t xml:space="preserve">In retail a lot of the focus has been on retail stores, and so that health and personal care manager, administrative services, those types of occupations, and also of course the customer service representative.  </w:t>
      </w:r>
    </w:p>
    <w:p/>
    <w:p>
      <w:r>
        <w:t xml:space="preserve">So these are – this is really what the current scope is as far as the data that we have, and I know that our speakers will let you know a little bit about what else is included in the sector that might not show up in the same way.  I just wanted to sort of orient you to what the data looks like.  </w:t>
      </w:r>
    </w:p>
    <w:p/>
    <w:p>
      <w:r>
        <w:t xml:space="preserve">So with that, we'll go ahead and get started with some of our questions.  And I want to start with John.  John, if you wouldn't mind giving us a little bit from your perspective on what does it – what do we mean by the hospitality sector?  What does it look like?  What are the main subsectors, and sort of what's the landscape there?  And you might still be muted, John.  </w:t>
      </w:r>
    </w:p>
    <w:p/>
    <w:p>
      <w:r>
        <w:t>JOHN SHORTT:  Okay.  Can you hear me now?</w:t>
      </w:r>
    </w:p>
    <w:p/>
    <w:p>
      <w:r>
        <w:t>MS. DUCKETT:  Yes.  I can.</w:t>
      </w:r>
    </w:p>
    <w:p/>
    <w:p>
      <w:r>
        <w:t xml:space="preserve">MR. SHORTT:  All righty.  So when we think about the hospitality – we have – the National Restaurant Association has state associations in all 50 states and in Guam and Puerto Rico.  And we work very, very closely with our state associations to implement workforce development programs, be they at high school like the ProStart culinary and restaurant management program or even with apprenticeship programs.  We have our state associations work on that and our Restaurant Ready programs.  </w:t>
      </w:r>
    </w:p>
    <w:p/>
    <w:p>
      <w:r>
        <w:t xml:space="preserve">American Hotel and Lodging Association similarly has 50 state associations as well, and they work with their state associations to develop and implement workforce development programs.  So if you take anything away from this, know that there is a state hospitality program available to you as a resource.  </w:t>
      </w:r>
    </w:p>
    <w:p/>
    <w:p>
      <w:r>
        <w:t>MS. DUCKETT:  Thanks, John.  I want to get into more detail about what both of you are doing in your respective organizations.  So, John, I'm going to start with you again about NRAEF.  Can you talk a little bit more specifically about programs that you're working on, and what do you have on the horizon?</w:t>
      </w:r>
    </w:p>
    <w:p/>
    <w:p>
      <w:r>
        <w:lastRenderedPageBreak/>
        <w:t xml:space="preserve">MR. SHORTT:  Sure.  So what we did before we received the apprenticeship intermediary contract was we developed a competency model.  And the competency model outlined the different stages on a career pathway.  We already had developed industry credentials through ServSafe food handler, ServSafe food manager, and we've expanded into allergens and other areas as well.  </w:t>
      </w:r>
    </w:p>
    <w:p/>
    <w:p>
      <w:r>
        <w:t xml:space="preserve">And what we did was, when we developed the career pathway to take somebody from opportunity youth or high school into an apprenticeship program and then the three levels of the apprenticeship program were certified restaurant professional, certified restaurant supervisor, and certified restaurant manager, we embedded the industry credentials along the way on this two-year restaurant manager competency-based program.  </w:t>
      </w:r>
    </w:p>
    <w:p/>
    <w:p>
      <w:r>
        <w:t xml:space="preserve">Similarly, we have just done the same thing with our line cook apprenticeship program, but we've also included – because this has become an issue in the industry, we have included sexual harassment prevention training as well for all of our apprentices.  So these are areas that we're focused on.  </w:t>
      </w:r>
    </w:p>
    <w:p/>
    <w:p>
      <w:r>
        <w:t xml:space="preserve">We have the opportunity youth, which is, obviously, 16 to 24-year-olds, out of school and out of work, programming that we do where we fund local community-based organizations.  And state restaurant associations, they implement – the community-based organizations implement our Restaurant Ready curriculum, which is six competencies, only one of which has anything to do with our industry.  And we connect the community-based organizations with the employers.  </w:t>
      </w:r>
    </w:p>
    <w:p/>
    <w:p>
      <w:r>
        <w:t xml:space="preserve">We do not provide wrap-around services for our homeless youth and whatever they – the community-based organization, the population they may serve.  But we insist on working with community-based organizations that do provide those wrap-around services.  And the whole point is, obviously, to get the young people into the industry.  </w:t>
      </w:r>
    </w:p>
    <w:p/>
    <w:p>
      <w:r>
        <w:t xml:space="preserve">Then we have the ProStart program, the apprenticeship program, and recently we received a reentry grant.  So now, we are working with returning citizens, providing wrap – well, working with community-based organizations to provide wrap-around services, and then placement in the industry through our state restaurant associations.  </w:t>
      </w:r>
    </w:p>
    <w:p/>
    <w:p>
      <w:r>
        <w:t>MS. DUCKETT:  Thank you, John.</w:t>
      </w:r>
    </w:p>
    <w:p/>
    <w:p>
      <w:r>
        <w:t>MR. SHORTT:  Lori?</w:t>
      </w:r>
    </w:p>
    <w:p/>
    <w:p>
      <w:r>
        <w:t xml:space="preserve">MS. DUCKETT:  Yeah.  Lori, can you talk a little bit about what BEST is?  I know you have both pre-apprenticeship and registered programs.  And just orient us to the work that you're doing and what's on the horizon.  </w:t>
      </w:r>
    </w:p>
    <w:p/>
    <w:p>
      <w:r>
        <w:t xml:space="preserve">LORI SYLVIA:  Of course.  Good afternoon, everyone.  I'll give you a little bit of background about BEST first and then tell you a bit about our program.  </w:t>
      </w:r>
    </w:p>
    <w:p/>
    <w:p>
      <w:r>
        <w:t xml:space="preserve">So BEST is a non-profit.  We were founded back in 2004, and we really focus on the well-paid sector of the hospitality industry in the Greater Boston area.  We combine pre-employment or </w:t>
      </w:r>
      <w:r>
        <w:lastRenderedPageBreak/>
        <w:t xml:space="preserve">jobseeker training program – jobseeker training and incumbent worker training, and these programs are designed to meet the needs of our partner employers.  We partner with over 32 hotels in the Greater Boston area.  </w:t>
      </w:r>
    </w:p>
    <w:p/>
    <w:p>
      <w:r>
        <w:t xml:space="preserve">We really focus on – the pre-employment really focuses on training unemployed or underemployed individuals.  People take our jobseeker training program.  They get a job, and then through the benefits plan they can take classes for no cost through our incumbent worker training.  So we're actually the education benefit for the union hotel workers in the Greater Boston area.  </w:t>
      </w:r>
    </w:p>
    <w:p/>
    <w:p>
      <w:r>
        <w:t xml:space="preserve">So our pre-employment training is a hotel housekeeping pre-apprenticeship program.  It's called introduction to hospitality.  It's a 150-hour program, and we deliver it over six weeks.  We train about 75 people a year and most of our graduates are placed in housekeeping positions in hotels and they complete their housekeeping apprenticeships with them.  </w:t>
      </w:r>
    </w:p>
    <w:p/>
    <w:p>
      <w:r>
        <w:t xml:space="preserve">The apprenticeships are 2,000 hours long, but we're authorized to credit our apprentices with up to 1,000 hours based on previous experience and the results of some testing that we do in class.  So most housekeeping apprenticeships end up being approximately 1,000 hours, and they typically take our apprentices between six months and a year to complete.  </w:t>
      </w:r>
    </w:p>
    <w:p/>
    <w:p>
      <w:r>
        <w:t xml:space="preserve">We are the program sponsor for both this housekeeping pre-apprenticeship program, and we're also the program sponsor for housekeeping apprenticeships.  We're registered by the state of Massachusetts, and we're very proud to be the first hotel housekeeping pre-apprenticeship and apprenticeship in the United States.  </w:t>
      </w:r>
    </w:p>
    <w:p/>
    <w:p>
      <w:r>
        <w:t xml:space="preserve">Our first pre-apprenticeship class was in 2016, but we've been doing housekeeping training here at BEST since 2008.  And we actually have 22 of our 32 hotel partners host apprenticeships to date.  </w:t>
      </w:r>
    </w:p>
    <w:p/>
    <w:p>
      <w:r>
        <w:t xml:space="preserve">MS. DUCKETT:  The work that you're doing in the Boston area.  </w:t>
      </w:r>
    </w:p>
    <w:p/>
    <w:p>
      <w:r>
        <w:t>John, can you talk a little bit about how the sector has traditionally handled training and credentialing?  How does the on-the-job learning work and the related instruction within apprenticeships?  What does that structure look like?</w:t>
      </w:r>
    </w:p>
    <w:p/>
    <w:p>
      <w:r>
        <w:t>John, you might be on mute again.  There we go.</w:t>
      </w:r>
    </w:p>
    <w:p/>
    <w:p>
      <w:r>
        <w:t xml:space="preserve">MR. SHORTT:  Okay.  Prior to us submitting the registered apprenticeship standards for restaurant manager, lodging manager, and the line cooks, it was traditionally an earn-and-learn type program.  So there would be on-the-job training, but there were also industry credentials available to workers in the industry.  </w:t>
      </w:r>
    </w:p>
    <w:p/>
    <w:p>
      <w:r>
        <w:t xml:space="preserve">What we did was just to embed those credentials into the career pathway and into our apprenticeship programs but use our subject matter experts to develop the competencies specific to restaurant manager and lodging manager.  So there are over 400 competencies in the restaurant manager program that an individual – an apprentice has to learn.  </w:t>
      </w:r>
    </w:p>
    <w:p/>
    <w:p>
      <w:r>
        <w:t>Now, we have a national program.  So both NRAEF and AHLEF are the national sponsors.  We got a database system developed so that the employers can report to us once a quarter on all of the competency attainment, wage, earnings, registering of the apprentices.</w:t>
      </w:r>
    </w:p>
    <w:p/>
    <w:p>
      <w:r>
        <w:t xml:space="preserve">The national program had to work for us because we have employers located across multiple states.  I mean, think about Hilton for example.  They're in all 50 states, as is Chili's on the restaurant side.  So going state by state to seek approval as the state apprenticeship agencies was not going to work for us.  That's why we went with one set of national program standards.  </w:t>
      </w:r>
    </w:p>
    <w:p/>
    <w:p>
      <w:r>
        <w:t xml:space="preserve">MS. DUCKETT:  Thank you, John.  </w:t>
      </w:r>
    </w:p>
    <w:p/>
    <w:p>
      <w:r>
        <w:t>Lori, what about from your side?  Anything to add here or specific or different for your occupations?</w:t>
      </w:r>
    </w:p>
    <w:p/>
    <w:p>
      <w:r>
        <w:t xml:space="preserve">MS. SYLVIA:  Yeah.  Definitely.  So as far as credentials go, as part of our pre-apprenticeship program, all of our students become certified in CPR AED, and at the completion of the pre-apprenticeship – the six-week pre-apprenticeship, they get a Massachusetts Department of Labor pre-apprenticeship completion certificate.  When they go on to complete their housekeeping apprenticeship, they then get an additional certification designating the completion of the actual apprenticeship.  </w:t>
      </w:r>
    </w:p>
    <w:p/>
    <w:p>
      <w:r>
        <w:t>Beyond that, as I mentioned before, they can come back and take – choose from a whole host of incumbent training topics that are offered to them as part of their benefits.  So we have things like computer classes, English classes, citizenship.  We have an on-call banquet server class which many, many of our pre-apprenticeship grads take.  Not that they're really going to become banquet servers – and some of them might, but some of – a lot of them do it just to pick up shifts in banquets to supplement their income.</w:t>
      </w:r>
    </w:p>
    <w:p/>
    <w:p>
      <w:r>
        <w:t>We have food and beverage required certifications that we offer like tips training and food safety.  We have barista training.  We have a food art class, tutoring services, and also many other workshops that they're eligible to take.  So they take advantage of a lot of these as the years go on after finishing their apprenticeship.</w:t>
      </w:r>
    </w:p>
    <w:p/>
    <w:p>
      <w:r>
        <w:t xml:space="preserve">MS. DUCKETT:  Thanks, Lori.  That's really interesting.  As we were talking yesterday, it was great to hear how some of the participants really – (inaudible) – areas and continue their education that way.  </w:t>
      </w:r>
    </w:p>
    <w:p/>
    <w:p>
      <w:r>
        <w:t>And so based on the audience today, a lot of them are from a seat group or a grantee.  So I'd like you, Lori, to talk a little bit about from the state – from a state perspective, how does your work – how has it been at that level growing apprenticeships in the sector?  What successes have you found?  Who have you had to partner with or grown in partnership with to make yourself so successful?</w:t>
      </w:r>
    </w:p>
    <w:p/>
    <w:p>
      <w:r>
        <w:t xml:space="preserve">MS. SYLVIA:  Sure.  In general, people's ears perk up when they hear the word apprenticeship, and I – before I get into those partnerships, I do want to tell you something.  So people often </w:t>
      </w:r>
      <w:r>
        <w:lastRenderedPageBreak/>
        <w:t xml:space="preserve">wonder why in the world would we do housekeeping apprenticeships.  And the real reason why we really wanted to do this was, first and foremost, we wanted to offer it because we wanted to raise the perception of these jobs and the skill level that's required to be a hotel housekeeper in the mid- to high-end hotels that we partner with.  </w:t>
      </w:r>
    </w:p>
    <w:p/>
    <w:p>
      <w:r>
        <w:t xml:space="preserve">We've noticed over the past ten years that there's been a dramatic increase in the hiring requirements and expectations of what housekeepers are asked to do.  So they no longer just scurry around a hotel keeping quiet and doing their job.  Now, they're expected to engage with the guests and answer their questions, make suggestions, and come up with all these creative ways to wow the guests and create memorable guest experiences.  So that's really, really why we're doing this.  </w:t>
      </w:r>
    </w:p>
    <w:p/>
    <w:p>
      <w:r>
        <w:t xml:space="preserve">So the partnerships.  Our first really strong partnership comes from one of our grants, and that is with the city of Boston, the Greater Boston American Apprenticeship Initiative.  We are one of their grantees, and we meet – all the grantees meet regularly.  The other grantees that are covered under this program are pre-apprenticeship programs in the building trades and also a pre-apprenticeship program for EMS workers.  </w:t>
      </w:r>
    </w:p>
    <w:p/>
    <w:p>
      <w:r>
        <w:t>And I find, although we're really focused on very different industries, when we get together, we talk about our programs.  We share our successes, and we talk about our challenges.  We brainstorm because we're – and we're all navigating the same system with our state Department of Labor, Division of Apprentice Standards, and also with our local community.  So that's very beneficial.</w:t>
      </w:r>
    </w:p>
    <w:p/>
    <w:p>
      <w:r>
        <w:t xml:space="preserve">A second partnership we have is with our local community college.  It's called Bunker Hill Community College here in the Boston area.  Back in – this was 2017 we signed an articulation agreement with Bunker Hill Community College.  We wanted to partner with their hotel and restaurant management program.  They have both a certificate program and an associate's degree program.  And we wanted to give our graduates, our apprenticeship graduates the opportunity to continue their education in postgrad work if they were interested.  </w:t>
      </w:r>
    </w:p>
    <w:p/>
    <w:p>
      <w:r>
        <w:t xml:space="preserve">So some of them use it because they have career goals in the industry.  Others use it because they simply want to keep learning more.  Our pre-apprenticeship training program is worth nine credits at Bunker Hill Community College in the hotel and restaurant management program.  And the apprenticeship is worth three more credits.  So they – our individuals who participate in our full program earn up to 12 credits in the – at the college level before they've even stepped foot onto campus.  </w:t>
      </w:r>
    </w:p>
    <w:p/>
    <w:p>
      <w:r>
        <w:t xml:space="preserve">We're proud that one of our grads, she actually graduated with her associate's degree this past May.  And we have another one who is scheduled to graduate this coming May.  So we're thrilled about that.  It's really working.  All of our – they're all working full-time.  </w:t>
      </w:r>
    </w:p>
    <w:p/>
    <w:p>
      <w:r>
        <w:t xml:space="preserve">We work this into our curriculum.  We talk about Bunker Hill.  We talk about this opportunity, and we actually take our pre-apprenticeship students on a field trip to the college where they meet the head of the department and they see the campus.  And then if they're interested in </w:t>
      </w:r>
      <w:r>
        <w:lastRenderedPageBreak/>
        <w:t xml:space="preserve">pursuing it, I work with them on their college application, connected with financial aid on campus, and work out all the other details.  </w:t>
      </w:r>
    </w:p>
    <w:p/>
    <w:p>
      <w:r>
        <w:t>As far as growing apprenticeship in our area, I am currently working with Local 26, which is the restaurant and hotel workers' union in Providence, Rhode Island, and their training provider to help them develop a hotel housekeeping pre-apprenticeship and apprenticeship program.  They're in the early stages.  They're just working on program and curriculum design right now, but we're excited that they're trying to get it up and running.</w:t>
      </w:r>
    </w:p>
    <w:p/>
    <w:p>
      <w:r>
        <w:t xml:space="preserve">MS. DUCKETT:  That's great, Lori.  I think that that's really some good advice and some potential ideas on partnerships and linkages.  I really appreciate you sharing.  </w:t>
      </w:r>
    </w:p>
    <w:p/>
    <w:p>
      <w:r>
        <w:t>John, I'd like to ask you to start – I know you talked about the occupations that you currently have programs in, but what other occupations within the sector are you – (inaudible) – or show a potential for the apprenticeship model?  And talk about some promising examples of those.</w:t>
      </w:r>
    </w:p>
    <w:p/>
    <w:p>
      <w:r>
        <w:t xml:space="preserve">MR. SHORTT:  Sure.  So when we started off the apprenticeship program, apart from culinary, there was nothing in that space.  So we looked at different occupation areas, and our biggest lift was obviously to convince our own federation and associations and state associations that this is – it's well worth investing in your workforce to develop a career pathway to professionalize the industry, all of that.  </w:t>
      </w:r>
    </w:p>
    <w:p/>
    <w:p>
      <w:r>
        <w:t xml:space="preserve">So little did we know that state associations, especially those that are in state apprenticeship agency states, went ahead and developed their own apprenticeship programs.  Delaware, Massachusetts, and Maine, for example, all got their apprenticeship standards, some for cook and some for restaurant management, approved by the state associations, which was – that's a bonus as far as I'm concerned.  </w:t>
      </w:r>
    </w:p>
    <w:p/>
    <w:p>
      <w:r>
        <w:t xml:space="preserve">And we have more and more associations interested.  Today, for example, the CEO of the Nebraska Restaurant Association, she was visiting our national office; turns out that she was an apprentice down in Texas as a florist.  So she's very interested in taking the whole apprenticeship concept and integrating it in Nebraska through the state restaurant association there.  </w:t>
      </w:r>
    </w:p>
    <w:p/>
    <w:p>
      <w:r>
        <w:t xml:space="preserve">So currently, we have the restaurant manager and the lodging manager, and just last week we got the line cook apprenticeship programs approved.  But we're looking at other areas too.  On the lodging side, we're looking at sales manager and the building engineer.  </w:t>
      </w:r>
    </w:p>
    <w:p/>
    <w:p>
      <w:r>
        <w:t>On the restaurant side, we have been approached by a college in New Mexico to think about developing a brewer – a master brewer apprenticeship.  Apparently, New Mexico has some interesting laws about buying liquor licenses, and you can only get a liquor license if you produce the alcohol on site.  Hence, there has been a whole college industry of microbrews, wineries, et cetera.</w:t>
      </w:r>
    </w:p>
    <w:p/>
    <w:p>
      <w:r>
        <w:t xml:space="preserve">So it's something that we're looking at.  We need to approach the Brewers Association before we go down that road, but the two that are on tap by the end of this year are the lodging sales manager apprenticeship program and the lodging building engineer apprenticeship program.  So </w:t>
      </w:r>
      <w:r>
        <w:lastRenderedPageBreak/>
        <w:t xml:space="preserve">those are – we will be getting subject matter experts together to develop the competencies, get the competencies validated by more subject matter experts, and then submit to the U.S. Department of Labor.  </w:t>
      </w:r>
    </w:p>
    <w:p/>
    <w:p>
      <w:r>
        <w:t xml:space="preserve">MS. DUCKETT:  Thank you, John.  </w:t>
      </w:r>
    </w:p>
    <w:p/>
    <w:p>
      <w:r>
        <w:t>Lori, what about from your perspective?</w:t>
      </w:r>
    </w:p>
    <w:p/>
    <w:p>
      <w:r>
        <w:t>MS. SYLVIA:  Occupations.  Yeah.  Well, for us hotel housekeeping made sense.  It made sense for us and for our partner hotels.  We already had a housekeeping training program that was well-established and was known by our partners.  So we felt strongly housekeeping's the heart of the hotel.  Without clean rooms, hotels can't exist.  So these are great entry-level jobs that form a good solid basis for the start of a career in hotels.</w:t>
      </w:r>
    </w:p>
    <w:p/>
    <w:p>
      <w:r>
        <w:t xml:space="preserve">We also knew that many – there are many, many hotel housekeeping jobs that open up every year.  So that was kind of easy for us to look at.  </w:t>
      </w:r>
    </w:p>
    <w:p/>
    <w:p>
      <w:r>
        <w:t xml:space="preserve">Our partner hotels are saying they need cooks here in Boston.  I was asking around.  We do not have a culinary pre-apprenticeship program, but I do know of one other here in the Boston area that has a registered pre-apprenticeship program for cooks.  And I know that there's been a lot of discussion.  </w:t>
      </w:r>
    </w:p>
    <w:p/>
    <w:p>
      <w:r>
        <w:t xml:space="preserve">Particularly our director of skills training here sits on a committee with an organization called MPACT, the Massachusetts Professional Association of Culinary Trainers.  And she said they've had a lot of discussions about starting culinary apprenticeships in the Boston area, but nothing concrete is happening yet.  </w:t>
      </w:r>
    </w:p>
    <w:p/>
    <w:p>
      <w:r>
        <w:t>MS. DUCKETT:  Great.  Thank you.  Lori, I'd like to ask you one more question, and it's really about challenges.  So can you talk a little bit about some challenges that a state or grantee or even an organization can expect to encounter as they're trying to expand apprenticeships in the sector?  How can they work through those?  What are – what have been some ways that you've managed to work through some of those challenges or roadblocks?</w:t>
      </w:r>
    </w:p>
    <w:p/>
    <w:p>
      <w:r>
        <w:t xml:space="preserve">MS. SYLVIA:  Certainly.  So when we started working on being registered and pulling everything together, it was back in I guess 2014, 2015.  Apprenticeship was historically for the building trades.  We found that everything was structured for the building trades, and we felt like we were trying to fit a square peg in a round hole with everything we did.  And people that we talked to, they always thought of apprenticeships for electricians, plumbers, and others in the trades.  </w:t>
      </w:r>
    </w:p>
    <w:p/>
    <w:p>
      <w:r>
        <w:t xml:space="preserve">We needed to tell them why we wanted to offer apprenticeships and what it was going – what this was going to give our trainees and our partner employers beyond just the regular training that we were delivering.  And we were excited to talk about the credentials from the state of Massachusetts.  </w:t>
      </w:r>
    </w:p>
    <w:p/>
    <w:p>
      <w:r>
        <w:lastRenderedPageBreak/>
        <w:t xml:space="preserve">I was thinking back, and when we were trying to develop our work process form, which you're probably all familiar with, it was challenging because it was geared towards – what was kind of presented to us was one that was geared towards commercial cleaning.  And we had to work off of that and alter and rework it for our job classification, but we got through it.  </w:t>
      </w:r>
    </w:p>
    <w:p/>
    <w:p>
      <w:r>
        <w:t xml:space="preserve">The other challenge we have here in the state of Massachusetts is that everything is done on paper.  Nothing is done online.  So there's just lots of paperwork.  Monthly reporting, the pre-apprentice data sheet or – and the apprentice agreements, they're all on paper.  So that can be challenging.  I know that – I believe the state is – they tell me they're trying to work on doing more things online.  </w:t>
      </w:r>
    </w:p>
    <w:p/>
    <w:p>
      <w:r>
        <w:t xml:space="preserve">And one other challenge, we're a time-based pre-apprenticeship program.  So we have to have our partner employers report to us the number of hours that our apprentices have worked or are working in housekeeping.  So that can be challenging, making sure that we're getting the information and that we're not – I try to make it really easy for our partner employers to participate as apprenticeship sponsors.  So I try not to be annoying when I'm asking for all this information.  </w:t>
      </w:r>
    </w:p>
    <w:p/>
    <w:p>
      <w:r>
        <w:t xml:space="preserve">MR. SHORTT:  Yeah.  I want to echo exactly what Lori said because apprenticeship can be a bureaucratic nightmare, and the easier you make it for employers to engage in apprenticeship, the better it is for everyone.  </w:t>
      </w:r>
    </w:p>
    <w:p/>
    <w:p>
      <w:r>
        <w:t xml:space="preserve">I mean, as a national intermediary, we have reporting systems called RAPIDS and NIPPERS (sp) and Salesforce, but we decided that we needed our own database system that would help us to batch upload onto the U.S. Department of Labor's website.  </w:t>
      </w:r>
    </w:p>
    <w:p/>
    <w:p>
      <w:r>
        <w:t xml:space="preserve">Now, as I said earlier on, they can – all of our employers have the ability to register their apprentices online, to report wage increases, all of the outcomes that the U.S. Department of Labor needs.  They – the employers can, through our secure system, manage that reporting.  And that's working out very well because we're taking a lot of the reporting burden away from the employers.  We take it on and submit our reports to U.S. Department of Labor.  </w:t>
      </w:r>
    </w:p>
    <w:p/>
    <w:p>
      <w:r>
        <w:t xml:space="preserve">For all of you who have received the funding, don't forget about the associations that are in your state that have access to member employers.  Whether it's the National Restaurant Association or whether it's the American Hotel and Lodging Association, there are tons of associations out there.  If you can't get the contact information for either the restaurant or lodging folks, send me an e-mail, and I will get you that information if you want to reach out to them.  </w:t>
      </w:r>
    </w:p>
    <w:p/>
    <w:p>
      <w:r>
        <w:t xml:space="preserve">Also, to echo what Lori talked about too is apprenticeship – and I'm an electrician by trade and I started with a four-year time-based apprenticeship program.  Apprenticeship is evolving, and I'm glad that DOL now allows for competency-based programs.  And no – the industries are different, what with IT, healthcare, hospitality.  All of these areas are now potential sites of expansion for a – apprenticeship programs.  </w:t>
      </w:r>
    </w:p>
    <w:p/>
    <w:p>
      <w:r>
        <w:t xml:space="preserve">So the old model of saying you have to have 144 hours of related training instruction and all of the other rules and regulations about ratios, they have to be looked at because industries are </w:t>
      </w:r>
      <w:r>
        <w:lastRenderedPageBreak/>
        <w:t xml:space="preserve">different.  IT may require more than 144 hours of classroom training while other industries may require less.  It should be up to industry to determine that rather than arbitrary rules and regulations that are based on the construction trades.  </w:t>
      </w:r>
    </w:p>
    <w:p/>
    <w:p>
      <w:r>
        <w:t>So those are things you got to watch out for, especially when you're approaching employers.  Erin?</w:t>
      </w:r>
    </w:p>
    <w:p/>
    <w:p>
      <w:r>
        <w:t xml:space="preserve">MS. DUCKETT:  Yes.  Thanks to you both.  Those are great tips and things to look out for as you're all embarking on this journey.  </w:t>
      </w:r>
    </w:p>
    <w:p/>
    <w:p>
      <w:r>
        <w:t xml:space="preserve">Those are all of the sort of prepared questions that we have.  I wanted to open it up to the participants now, but we did have a couple of questions that came in the chat.  So I'm going to go ahead and start with those.  </w:t>
      </w:r>
    </w:p>
    <w:p/>
    <w:p>
      <w:r>
        <w:t>John, the first one is for you.  Can you talk a little bit in more detail about the restaurant apprenticeship and the career pathway?</w:t>
      </w:r>
    </w:p>
    <w:p/>
    <w:p>
      <w:r>
        <w:t xml:space="preserve">MR. SHORTT:  Sure.  So what we did was, when we had developed a competency model, kind of reverse-engineered it from a restaurant manager down to the different steps.  So what would the occupation be before somebody became a restaurant manager?  Would be a supervisor.  And before that, what about the entry level?  Well, that's what we call the certified restaurant professional level.  </w:t>
      </w:r>
    </w:p>
    <w:p/>
    <w:p>
      <w:r>
        <w:t xml:space="preserve">So we kind of reverse-engineered that part.  We knew what a restaurant manager should look like and all of the competencies and skills that they would need to have.  And then you backtrack from there.  </w:t>
      </w:r>
    </w:p>
    <w:p/>
    <w:p>
      <w:r>
        <w:t xml:space="preserve">But you have the overall competency model, but then you need the specific competencies for the occupations.  And that's where you bring in a psychometric chain and your industry subject matter experts to develop the competencies.  Then get a whole other set of subject matter experts to validate those competencies.  </w:t>
      </w:r>
    </w:p>
    <w:p/>
    <w:p>
      <w:r>
        <w:t>They make up the – what you see in our appendix A and our work processes.  It outlines all of the competencies somebody needs to be a restaurant manager or, in the case of the lodging side, a lodging manager.  So these are things that are necessary, and then you embed credentials along the career pathway.</w:t>
      </w:r>
    </w:p>
    <w:p/>
    <w:p>
      <w:r>
        <w:t xml:space="preserve">So that's how we did it.  It took a lot of work, but it was worth it so it's pretty clear to employers what they're getting themselves into.  </w:t>
      </w:r>
    </w:p>
    <w:p/>
    <w:p>
      <w:r>
        <w:t xml:space="preserve">MS. DUCKETT:  Thank you, John.  I think that's very helpful.  </w:t>
      </w:r>
    </w:p>
    <w:p/>
    <w:p>
      <w:r>
        <w:t>Lori, can you just give a range – I know you can't give specifics – about wages in the Boston area for the housekeeper apprenticeship?</w:t>
      </w:r>
    </w:p>
    <w:p/>
    <w:p>
      <w:r>
        <w:lastRenderedPageBreak/>
        <w:t>MS. SYLVIA:  Certainly.  I'm happy to share it, and I also thought I want to talk about the wage progression.  So this is good we're talking about wages.</w:t>
      </w:r>
    </w:p>
    <w:p/>
    <w:p>
      <w:r>
        <w:t>MS. DUCKETT:  Yes.</w:t>
      </w:r>
    </w:p>
    <w:p/>
    <w:p>
      <w:r>
        <w:t xml:space="preserve">MS. SYLVIA:  I'm very proud to say that our graduates – those who graduate from our pre-apprenticeship program and are placed in apprenticeships in housekeeping are starting at about $20 an hour.  That's the Boston market here.  And most of our partner employers are – the housekeeping positions are union positions.  </w:t>
      </w:r>
    </w:p>
    <w:p/>
    <w:p>
      <w:r>
        <w:t xml:space="preserve">So the current union contract wage for hotel housekeepers as of March 1st this coming – what is that – Sunday is, as of one-year employment, $24.79 an hour and a terrific benefit [audio cut out].  I said before, I try not to make it – I try to make it easy on them.  </w:t>
      </w:r>
    </w:p>
    <w:p/>
    <w:p>
      <w:r>
        <w:t>MS. DUCKETT:  Got it.  And then, John, is your database available to other occupations or sponsors, or are you thinking about developing a national model for this?  The reporting issue is a real issue, which we know.</w:t>
      </w:r>
    </w:p>
    <w:p/>
    <w:p>
      <w:r>
        <w:t xml:space="preserve">MR. SHORTT:  Yeah.  No.  It's proprietary.  We went out and we had a vendor develop the database for us because it has to be secure because of the personal identifiable information on it.  So it's – a lot of it is tokenized.  You see the Social Security number one time, and it disappears.  And if you want to see it again, you have to purchase a token.  </w:t>
      </w:r>
    </w:p>
    <w:p/>
    <w:p>
      <w:r>
        <w:t xml:space="preserve">So these are things you learn along the way.  And so the database is not available to everybody.  It's available to the employers in our program.  </w:t>
      </w:r>
    </w:p>
    <w:p/>
    <w:p>
      <w:r>
        <w:t>MS. DUCKETT:  Thanks for that clarification.  This question is for you, again, John.  For the steps in the restaurant apprenticeships, do apprentices have to take the program in the three layers, or can someone start at the manager level?</w:t>
      </w:r>
    </w:p>
    <w:p/>
    <w:p>
      <w:r>
        <w:t xml:space="preserve">MR. SHORTT:  Well, you can't start at the manager level.  The two levels you could feasibly start at would be the professional or supervisor level.  </w:t>
      </w:r>
    </w:p>
    <w:p/>
    <w:p>
      <w:r>
        <w:t>MS. DUCKETT:  Okay.</w:t>
      </w:r>
    </w:p>
    <w:p/>
    <w:p>
      <w:r>
        <w:t xml:space="preserve">MR. SHORTT:  So here's the rule with U.S. Department of Labor.  You can give credit for prior experience, but a person has to be in the program for a minimum of 1,000 hours – that's a DOL rule – or six months.  </w:t>
      </w:r>
    </w:p>
    <w:p/>
    <w:p>
      <w:r>
        <w:t xml:space="preserve">Now, have I come across that yet?  No.  For those who are giving credit for prior experiences, it is usually one year that they will give.  And the individual, obviously, to be checked off by the – the competencies are checked off by the employers and have the related training instruction, but they need to be in the program a minimum of six months.  </w:t>
      </w:r>
    </w:p>
    <w:p/>
    <w:p>
      <w:r>
        <w:lastRenderedPageBreak/>
        <w:t>And generally speaking, from what I see, because we have 82 percent incumbent workers in our apprenticeship program – generally speaking, it's one year that they – those who receive credit for prior experience are in our program.</w:t>
      </w:r>
    </w:p>
    <w:p/>
    <w:p>
      <w:r>
        <w:t>MS. DUCKETT:  Thank you.  The next question, which I think you already answered in the chat but I just want to make sure that people that are just on the phone hear, it's about, would you suggest individuals contacting the restaurant and/or lodging association in their specific area to get resources and connected for positions in the sector?</w:t>
      </w:r>
    </w:p>
    <w:p/>
    <w:p>
      <w:r>
        <w:t xml:space="preserve">MR. SHORTT:  I do.  And here's one of the things about being an intermediary contractor representing the hospitality sector.  If you gather ten employers – for example, you want to develop a line cook apprenticeship program in your state, if you gather a minimum of ten employers, we will go and make a presentation to your employers to try to enroll them into the program.  </w:t>
      </w:r>
    </w:p>
    <w:p/>
    <w:p>
      <w:r>
        <w:t xml:space="preserve">That's something that you need to know.  The state associations might not know that, but now you know.  But the state associations are great for – because they have the access to the employers.  And when you're having a state apprenticeship expansion grant, that's what you need first is the access to the employers.  </w:t>
      </w:r>
    </w:p>
    <w:p/>
    <w:p>
      <w:r>
        <w:t xml:space="preserve">If you can't get a contact, just send me an e-mail, and I'll get you the contact person at any one of the state associations, either restaurant or lodging.  </w:t>
      </w:r>
    </w:p>
    <w:p/>
    <w:p>
      <w:r>
        <w:t xml:space="preserve">MS. DUCKETT:  John, can you put your e-mail in the chat again?  </w:t>
      </w:r>
    </w:p>
    <w:p/>
    <w:p>
      <w:r>
        <w:t>MR. SHORTT:  I will.  Okay.</w:t>
      </w:r>
    </w:p>
    <w:p/>
    <w:p>
      <w:r>
        <w:t xml:space="preserve">MS. DUCKETT:  Thank you.  And then, Brenda, you might need to type more specific.  Is the – it says, "Is the framework available so we can see the bones and not have to reinvent the wheel?" Are you talking about for a specific occupation?  </w:t>
      </w:r>
    </w:p>
    <w:p/>
    <w:p>
      <w:r>
        <w:t xml:space="preserve">I believe – I'm guessing that's also directed to you, John.  We'll see if she types any more.  Oh, yeah.  What you have developed, the framework for those programs.  </w:t>
      </w:r>
    </w:p>
    <w:p/>
    <w:p>
      <w:r>
        <w:t xml:space="preserve">MR. SHORTT:  I can send out the standards just so you can see the standards themselves, the work processes.  I have no problem with that.  </w:t>
      </w:r>
    </w:p>
    <w:p/>
    <w:p>
      <w:r>
        <w:t xml:space="preserve">MS. DUCKETT:  If you want to send them to me, we'll see how we can incorporate them into the summary document or a link – (inaudible) – John.  That would be great.  </w:t>
      </w:r>
    </w:p>
    <w:p/>
    <w:p>
      <w:r>
        <w:t xml:space="preserve">MR. SHORTT:  Okay.  </w:t>
      </w:r>
    </w:p>
    <w:p/>
    <w:p>
      <w:r>
        <w:t xml:space="preserve">MS. DUCKETT:  All right.  So those are all the questions, I believe, that were typed into the chat.  We have about ten more minutes.  If anybody has additional questions they'd like to ask, you can unmute yourself to ask a question verbally if you're on the phone or type into the chat and I will ask it for you.  </w:t>
      </w:r>
    </w:p>
    <w:p/>
    <w:p>
      <w:r>
        <w:t>Any other questions for our speakers?  Lori, a question for you.  Do you have state contacts for the hospitality side?</w:t>
      </w:r>
    </w:p>
    <w:p/>
    <w:p>
      <w:r>
        <w:t xml:space="preserve">MS. SYLVIA:  So is Brenda asking contacts at the Division of Apprentice Standards?  Is that – </w:t>
      </w:r>
    </w:p>
    <w:p/>
    <w:p>
      <w:r>
        <w:t xml:space="preserve">MS. DUCKETT:  I'm not sure.  Brenda, if you're able to take yourself off of mute just so we can make sure we're getting the correct question, that would be great.  For the hotels.  </w:t>
      </w:r>
    </w:p>
    <w:p/>
    <w:p>
      <w:r>
        <w:t>BRENDA:  So this is Brenda in Kentucky.  So John has offered very graciously to contact us with the Restaurant Association contacts in the state.  Do you have the same access on the hotel hospitality side to tell us who's the contact in that state?</w:t>
      </w:r>
    </w:p>
    <w:p/>
    <w:p>
      <w:r>
        <w:t>MS. SYLVIA:  So I'm not exactly sure.  I don't understand your question.  Are you looking for contacts at the hotels them self or –</w:t>
      </w:r>
    </w:p>
    <w:p/>
    <w:p>
      <w:r>
        <w:t>BRENDA:  Is there a hospitality organization for each state?</w:t>
      </w:r>
    </w:p>
    <w:p/>
    <w:p>
      <w:r>
        <w:t xml:space="preserve">MR. SHORTT:  Yeah.  It's the American Hotel and Lodging Association.  </w:t>
      </w:r>
    </w:p>
    <w:p/>
    <w:p>
      <w:r>
        <w:t xml:space="preserve">MS. DUCKETT:  Yes.  </w:t>
      </w:r>
    </w:p>
    <w:p/>
    <w:p>
      <w:r>
        <w:t>BRENDA:  Okay.</w:t>
      </w:r>
    </w:p>
    <w:p/>
    <w:p>
      <w:r>
        <w:t xml:space="preserve">MR. SHORTT:  And I can get you that information too.  </w:t>
      </w:r>
    </w:p>
    <w:p/>
    <w:p>
      <w:r>
        <w:t>BRENDA:  Okay.</w:t>
      </w:r>
    </w:p>
    <w:p/>
    <w:p>
      <w:r>
        <w:t xml:space="preserve">MS. DUCKETT:  Thanks for that clarification, Brenda.  I wasn't sure of the question.  So Lori's coming at the perspective from ASE ATE (sp), but the American Hotel and Lodging Association is the lodging intermediary, similar to the same as John is for the restaurant side.  So they would have that information.  And, unfortunately, at the last minute they weren't able to join us today, but John and their contact work very, very closely together.  So he sort of is speaking on behalf of both sides of that house.  </w:t>
      </w:r>
    </w:p>
    <w:p/>
    <w:p>
      <w:r>
        <w:t xml:space="preserve">MR. SHORTT:  Correct.  </w:t>
      </w:r>
    </w:p>
    <w:p/>
    <w:p>
      <w:r>
        <w:t>MS. DUCKETT:  Any other questions?  I have one.  I know that we talked a little bit very briefly about other programs and initiatives, but, John, I'd like to ask you – you mentioned YouthBuild.  Can you talk a little bit more about what your role is there and how you're connecting with them?</w:t>
      </w:r>
    </w:p>
    <w:p/>
    <w:p>
      <w:r>
        <w:t xml:space="preserve">MR. SHORTT:  Sure.  So there are two – I hope the folks on the line understand that there are two government-funded programs targeting opportunity youth.  </w:t>
      </w:r>
    </w:p>
    <w:p/>
    <w:p>
      <w:r>
        <w:t xml:space="preserve">One is called Job Corps, which is a residential program, and the kids can be from anywhere in the country.  And what they do is it's a minimum of a year's training program.  They do academic </w:t>
      </w:r>
      <w:r>
        <w:lastRenderedPageBreak/>
        <w:t xml:space="preserve">training so that they can get the high school diploma or GED, and they also do trades training.  It can be in the construction industry.  It can be culinary, healthcare.  </w:t>
      </w:r>
    </w:p>
    <w:p/>
    <w:p>
      <w:r>
        <w:t>YouthBuild is a non-residential program.  Same targeted group, but they're usually from the locality where the YouthBuild program is based.  This year we worked with five YouthBuild programs, and what we did was we crosswalked their current training programs with the national competencies that we developed for Restaurant Ready and also for the first part of our apprenticeship program at the certified restaurant professional level.</w:t>
      </w:r>
    </w:p>
    <w:p/>
    <w:p>
      <w:r>
        <w:t xml:space="preserve">So we did that crosswalk.  We introduced the whole concept of Restaurant Ready.  It's a whole training curriculum that's very much hands on rather than book-based.  And we worked with them to connect with the state restaurant association so that when the kids from YouthBuild graduated, that they would get a job at the end of it in the area that they had trained.  </w:t>
      </w:r>
    </w:p>
    <w:p/>
    <w:p>
      <w:r>
        <w:t xml:space="preserve">This year we're going to focus on Job Corps because we have been asked to try and make connections between the culinary programs on Job Corps centers and the industry.  It's all very fine training up somebody, make sure that they get their credentials.  The part that Job Corps has an issue with is finding employment for all of their graduates, and that's where we want to step in from the industry and provide the career pathway into the line cook apprenticeship program or the restaurant manager apprenticeship program.  </w:t>
      </w:r>
    </w:p>
    <w:p/>
    <w:p>
      <w:r>
        <w:t xml:space="preserve">MS. DUCKETT:  Thank you, John.  Any other questions for either of our speakers?  </w:t>
      </w:r>
    </w:p>
    <w:p/>
    <w:p>
      <w:r>
        <w:t xml:space="preserve">DAMON:  This is Damon.  I'm in New Mexico.  And I just was curious about the brewery apprenticeship program that John had mentioned earlier in the talk and just wanted to know if there was any other information or details that they were look – that he was aware of that they were – that can shed some light on that particular program.  </w:t>
      </w:r>
    </w:p>
    <w:p/>
    <w:p>
      <w:r>
        <w:t>MR. SHORTT:  Sure.  So I've worked with a colleague of ours at Central New Mexico College in Albuquerque, and she was the one who has been pushing this.  Now, we do have – now, we have 72 employer members, a couple of whom are also brewers and have brewer and restaurant operations.  So it seems that there is a market out there for an apprenticeship program.</w:t>
      </w:r>
    </w:p>
    <w:p/>
    <w:p>
      <w:r>
        <w:t xml:space="preserve">My only problem is that I don't want to step on somebody else's toes like, oh, the restaurant association is starting a brewer's apprenticeship program, and the Brewers Association says, what about us?  So I've got to try and navigate that one with the Brewers Association because, obviously, we would depend on them heavily for subject matter experts to develop an apprenticeship program.  </w:t>
      </w:r>
    </w:p>
    <w:p/>
    <w:p>
      <w:r>
        <w:t xml:space="preserve">So that's where we are with it.  It has bubbled up from community colleges.  There's another college in Asheville, North Carolina that also provides extensive brewer training, and it also has bubbled up from some of our employers.  But just because it bubbles up doesn't mean it's going to take.  So we've got to do some research and outreach to the Brewers Association to see if they would be interested in, for example, partnering on this.  </w:t>
      </w:r>
    </w:p>
    <w:p/>
    <w:p>
      <w:r>
        <w:t>DAMON:  All right.  Thank you.</w:t>
      </w:r>
    </w:p>
    <w:p/>
    <w:p>
      <w:r>
        <w:t xml:space="preserve">MS. DUCKETT:  Any other questions?  </w:t>
      </w:r>
    </w:p>
    <w:p/>
    <w:p>
      <w:r>
        <w:t xml:space="preserve">MICHELLE:  Lori?  This question is for Lori.  This is Michelle calling from New Mexico, from Albuquerque, New Mexico or speaking in from Albuquerque.  Sorry.  </w:t>
      </w:r>
    </w:p>
    <w:p/>
    <w:p>
      <w:r>
        <w:t>On your plan that you have for your housekeeping, do you already have that pathway already built that you can share?</w:t>
      </w:r>
    </w:p>
    <w:p/>
    <w:p>
      <w:r>
        <w:t>MS. SYLVIA:  So the pathway, the work process form?  Is that what you're asking about or –</w:t>
      </w:r>
    </w:p>
    <w:p/>
    <w:p>
      <w:r>
        <w:t>MICHELLE:  Well, the one for the pre-employment training and what that encompassed, like any kind of modules that you saw that were most needed for that.</w:t>
      </w:r>
    </w:p>
    <w:p/>
    <w:p>
      <w:r>
        <w:t>MS. SYLVIA:  Certainly.  I'd be happy to share.  I'd be happy to share a list of what's included in our program.  Absolutely.</w:t>
      </w:r>
    </w:p>
    <w:p/>
    <w:p>
      <w:r>
        <w:t>MICHELLE:  Okay.  That would be terrific.  Thank you.</w:t>
      </w:r>
    </w:p>
    <w:p/>
    <w:p>
      <w:r>
        <w:t xml:space="preserve">MS. DUCKETT:  So any of these sort of resources that the speakers have mentioned that they'll share, we'll collect some links.  And then when we put out the summary document, we can have that in there.  That's probably the most easiest way to do that.  So we'll do that.  So, Lori and John, anything that you want publicly shared, feel free to send to me.  </w:t>
      </w:r>
    </w:p>
    <w:p/>
    <w:p>
      <w:r>
        <w:t xml:space="preserve">MR. SHORTT:  Great.  </w:t>
      </w:r>
    </w:p>
    <w:p/>
    <w:p>
      <w:r>
        <w:t xml:space="preserve">MS. DUCKETT:  We probably have time for maybe two more questions.  I have one.  I guess this is for either of you.  We've all heard the – some economists have been suggesting that there will be another shift in the next 12 to 18 months.  Do you think that – if that happens, do you think that there will be a corresponding shift in demand for these programs, these types of programs, and what might you need to do?  </w:t>
      </w:r>
    </w:p>
    <w:p/>
    <w:p>
      <w:r>
        <w:t>MR. SHORTT:  I am – I'm unclear of the question.  Could you repeat that question, Erin?</w:t>
      </w:r>
    </w:p>
    <w:p/>
    <w:p>
      <w:r>
        <w:t xml:space="preserve">MS. DUCKETT:  Sure.  So we've been hearing about a potential – another economic shift in the next 12 to 18 months, so if unemployment goes back up again.  </w:t>
      </w:r>
    </w:p>
    <w:p/>
    <w:p>
      <w:r>
        <w:t>MR. SHORTT:  Sure.</w:t>
      </w:r>
    </w:p>
    <w:p/>
    <w:p>
      <w:r>
        <w:t>MS. DUCKETT:  If that occurs, how do you think it might affect the sector, and what would happen to the demands of some of these programs?</w:t>
      </w:r>
    </w:p>
    <w:p/>
    <w:p>
      <w:r>
        <w:t xml:space="preserve">MR. SHORTT:  Well, speaking for our industry, we don't have enough workers.  I mean, we have 900,000 job advertisements out there that we cannot fill right now.  I hope everybody on the call understands that there's a population dip happening right now and that we are going to lose a million 16 to 20-year-olds in the workforce over the next 10, 15 years.  </w:t>
      </w:r>
    </w:p>
    <w:p/>
    <w:p>
      <w:r>
        <w:t xml:space="preserve">It's not only going to impact us in apprenticeship and unemployment at the restaurant and lodging industries.  It's also going to impact your schools, your colleges.  It's going to impact everybody.  So even if there is a dip in the economy, it will impact us, but we still have such a huge need for a workforce.  I don't know how much it's going to impact it.  Let's put it that way.  </w:t>
      </w:r>
    </w:p>
    <w:p/>
    <w:p>
      <w:r>
        <w:t>MS. DUCKETT:  Thank you.  Lori, anything to add there?</w:t>
      </w:r>
    </w:p>
    <w:p/>
    <w:p>
      <w:r>
        <w:t>MS. SYLVIA:  No.  I think I'd echo what John just said.  I – here in Boston there's such a need for hotel workers as the hotel industry is booming here in Boston.  There's new hotels opening up all over the place.  So I think the need will still be there.</w:t>
      </w:r>
    </w:p>
    <w:p/>
    <w:p>
      <w:r>
        <w:t xml:space="preserve">MS. DUCKETT:  Thank you.  Probably one more question, if anybody has something that they didn't get to say.  And feel free to unmute yourself on your phone, *6, or hit the button next to your name or you can type it in the chat.  I'll just give it another few seconds.  </w:t>
      </w:r>
    </w:p>
    <w:p/>
    <w:p>
      <w:r>
        <w:t xml:space="preserve">All right.  Well, if there are no other questions, John and Lori, would you mind just giving your sort of last advice for individuals and organizations that are looking to get into the sector?  Lori, I'll start with you.  </w:t>
      </w:r>
    </w:p>
    <w:p/>
    <w:p>
      <w:r>
        <w:t xml:space="preserve">MS. SYLVIA:  Certainly.  So my final words of wisdom are to start small.  Definitely partner with your employers from the very beginning, and really listen to what they need, what the needs are of their positions.  Really understand it.  Keep an open mind, and be patient.  Really stay focused on your mission and why you're doing this, and remember to be – remember to really focus on being results-driven rather than paper-driven.  Thank you.  </w:t>
      </w:r>
    </w:p>
    <w:p/>
    <w:p>
      <w:r>
        <w:t xml:space="preserve">MS. DUCKETT:  Thank you, Lori.  </w:t>
      </w:r>
    </w:p>
    <w:p/>
    <w:p>
      <w:r>
        <w:t xml:space="preserve">MR. SHORTT:  I echo everything that Lori said.  Look.  Here is – here's my pitch.  Apprenticeship is the best workforce development strategy that's out there.  If you look at the cost of college right now, we have to provide alternative career pathways to individuals who are entering the workforce coming out of high school or for those who want to change careers.  </w:t>
      </w:r>
    </w:p>
    <w:p/>
    <w:p>
      <w:r>
        <w:t>I personally think apprenticeship is the best way to do it.  Just keep that in mind.  What we're talking to employers about is a workforce development strategy, and what has happened in our industry, especially on the restaurant side, it is being seen as an elite program.  If the restaurant has the restaurant manager apprenticeship program, they're selecting who can go into that program.  And others are saying, well, how can I get into that program?</w:t>
      </w:r>
    </w:p>
    <w:p/>
    <w:p>
      <w:r>
        <w:t xml:space="preserve">So it's a tried and true workforce development strategy that I think we need to expand because it can't be you either go to college or – or what else?  I mean, what's the percentage of people who have any sort of a degree in the United States?  30 percent?  That leaves a whole 70 percent out there.  So we've got to come up with different career pathways.  </w:t>
      </w:r>
    </w:p>
    <w:p/>
    <w:p>
      <w:r>
        <w:t xml:space="preserve">MS. DUCKETT:  Thank you both.  I think those are great pieces of advice and ways to get engaged.  </w:t>
      </w:r>
    </w:p>
    <w:p/>
    <w:p>
      <w:r>
        <w:t>On your screen in the chat, we added a few resources and links to a couple of pages that might be of interest as you're exploring more about the sector.  So the apprenticeship.gov, a page on hospitality, and then the WorkforceGPS Hospitality Community of  Practice page and then also the National Restaurant Association and the BEST page as well so you can get some more information on what they're doing, some other models that are out there, and work that's been done.</w:t>
      </w:r>
    </w:p>
    <w:p/>
    <w:p>
      <w:r>
        <w:t xml:space="preserve">As I mentioned, we'll be putting links to anything that they mentioned they would send out in the summary document that they will – that we will release.  And this has been recorded as well, just like the others in the series.  </w:t>
      </w:r>
    </w:p>
    <w:p/>
    <w:p>
      <w:r>
        <w:t xml:space="preserve">So with that, I just want to thank both John and Lori for joining us today, sharing their experiences, and thank all of you for participating in a great discussion.  </w:t>
      </w:r>
    </w:p>
    <w:p/>
    <w:p>
      <w:r>
        <w:t xml:space="preserve">On the screen you have the dates and times for the next industry calls.  Our next one will be March 25th on transportation and logistics.  So be sure to get registered for all of those as well.  </w:t>
      </w:r>
    </w:p>
    <w:p/>
    <w:p>
      <w:r>
        <w:t xml:space="preserve">And, again, thank you so much, John and Lori, for participating.  And that's all we have today.  So have a great day, everyone, and stay warm.  Thank you.  </w:t>
      </w:r>
    </w:p>
    <w:p/>
    <w:p>
      <w:r>
        <w:t>MR. SHORTT:  Thank you.</w:t>
      </w:r>
    </w:p>
    <w:p/>
    <w:p>
      <w:r>
        <w:t xml:space="preserve">MS. SYLVIA:  Thank you.  </w:t>
      </w:r>
    </w:p>
    <w:p/>
    <w:p>
      <w:pPr>
        <w:rPr>
          <w:rFonts w:eastAsia="Calibri"/>
        </w:rPr>
      </w:pPr>
      <w:r>
        <w:t>(END)</w:t>
      </w:r>
    </w:p>
    <w:sectPr>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 xml:space="preserve">Retail and Hospitality Industry Focus Call for Apprenticeship State Expansion and State Apprenticeship Expansion Grantees </w:t>
    </w:r>
  </w:p>
  <w:p>
    <w:pPr>
      <w:pStyle w:val="Footer"/>
      <w:rPr>
        <w:bCs/>
        <w:sz w:val="16"/>
        <w:szCs w:val="20"/>
      </w:rPr>
    </w:pPr>
    <w:bookmarkStart w:id="0" w:name="_GoBack"/>
    <w:bookmarkEnd w:id="0"/>
    <w:r>
      <w:rPr>
        <w:bCs/>
        <w:sz w:val="16"/>
        <w:szCs w:val="20"/>
      </w:rPr>
      <w:t>Wednesday, February 26,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18</w:t>
    </w:r>
    <w:r>
      <w:rPr>
        <w:rStyle w:val="PageNumber"/>
        <w:sz w:val="16"/>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37677413">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84348D33C50F4FB89D5BF2E0DADE92" ma:contentTypeVersion="" ma:contentTypeDescription="Create a new document." ma:contentTypeScope="" ma:versionID="9cb4fbca2089b21c31a70d30d3e5cade">
  <xsd:schema xmlns:xsd="http://www.w3.org/2001/XMLSchema" xmlns:xs="http://www.w3.org/2001/XMLSchema" xmlns:p="http://schemas.microsoft.com/office/2006/metadata/properties" xmlns:ns2="bdfd28cc-f485-46e8-bcf6-b555ff9859c5" xmlns:ns3="567f88b7-e539-4125-a6bf-9f5c9d0b8eb9" targetNamespace="http://schemas.microsoft.com/office/2006/metadata/properties" ma:root="true" ma:fieldsID="7229999178f90750a35a1c3f119982ef" ns2:_="" ns3:_="">
    <xsd:import namespace="bdfd28cc-f485-46e8-bcf6-b555ff9859c5"/>
    <xsd:import namespace="567f88b7-e539-4125-a6bf-9f5c9d0b8e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54D363-A67F-413C-B92E-9870ED59B668}">
  <ds:schemaRefs>
    <ds:schemaRef ds:uri="http://schemas.openxmlformats.org/officeDocument/2006/bibliography"/>
  </ds:schemaRefs>
</ds:datastoreItem>
</file>

<file path=customXml/itemProps2.xml><?xml version="1.0" encoding="utf-8"?>
<ds:datastoreItem xmlns:ds="http://schemas.openxmlformats.org/officeDocument/2006/customXml" ds:itemID="{2D9118CE-2FD9-474E-A304-30F1B5B893B2}"/>
</file>

<file path=customXml/itemProps3.xml><?xml version="1.0" encoding="utf-8"?>
<ds:datastoreItem xmlns:ds="http://schemas.openxmlformats.org/officeDocument/2006/customXml" ds:itemID="{F0BAEABC-693E-4AF7-B902-F70D351C6445}"/>
</file>

<file path=customXml/itemProps4.xml><?xml version="1.0" encoding="utf-8"?>
<ds:datastoreItem xmlns:ds="http://schemas.openxmlformats.org/officeDocument/2006/customXml" ds:itemID="{5BDB7536-50FD-42EC-8E39-AE7A8238C6DF}"/>
</file>

<file path=docProps/app.xml><?xml version="1.0" encoding="utf-8"?>
<Properties xmlns="http://schemas.openxmlformats.org/officeDocument/2006/extended-properties" xmlns:vt="http://schemas.openxmlformats.org/officeDocument/2006/docPropsVTypes">
  <Template>Normal.dotx</Template>
  <TotalTime>1</TotalTime>
  <Pages>18</Pages>
  <Words>6934</Words>
  <Characters>39526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46368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2020-03-13T22:55:00Z</dcterms:created>
  <dcterms:modified xsi:type="dcterms:W3CDTF">2020-03-13T22:55:00Z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0x010100BC84348D33C50F4FB89D5BF2E0DADE92</vt:lpwstr>
  </property>
</Properties>
</file>