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bookmarkStart w:id="0" w:name="_GoBack"/>
      <w:bookmarkEnd w:id="0"/>
    </w:p>
    <w:p/>
    <w:p/>
    <w:p/>
    <w:p/>
    <w:p/>
    <w:p/>
    <w:p/>
    <w:p/>
    <w:p>
      <w:pPr>
        <w:jc w:val="center"/>
        <w:rPr>
          <w:b/>
          <w:sz w:val="36"/>
        </w:rPr>
      </w:pPr>
      <w:r>
        <w:rPr>
          <w:b/>
          <w:sz w:val="36"/>
        </w:rPr>
        <w:t>WorkforceGPS</w:t>
      </w:r>
    </w:p>
    <w:p>
      <w:pPr>
        <w:jc w:val="center"/>
        <w:rPr>
          <w:b/>
        </w:rPr>
      </w:pPr>
    </w:p>
    <w:p>
      <w:pPr>
        <w:jc w:val="center"/>
        <w:rPr>
          <w:b/>
          <w:sz w:val="28"/>
        </w:rPr>
      </w:pPr>
      <w:r>
        <w:rPr>
          <w:b/>
          <w:sz w:val="28"/>
        </w:rPr>
        <w:t>Transcript of Call</w:t>
      </w:r>
    </w:p>
    <w:p>
      <w:pPr>
        <w:jc w:val="center"/>
        <w:rPr>
          <w:b/>
          <w:sz w:val="28"/>
        </w:rPr>
      </w:pPr>
    </w:p>
    <w:p>
      <w:pPr>
        <w:jc w:val="center"/>
        <w:rPr>
          <w:b/>
          <w:sz w:val="28"/>
        </w:rPr>
      </w:pPr>
      <w:r>
        <w:rPr>
          <w:b/>
          <w:sz w:val="28"/>
        </w:rPr>
        <w:t>IT Industry Focus Call For Apprenticeship State Expansion and State Apprenticeship Expansion Grantees</w:t>
      </w:r>
    </w:p>
    <w:p>
      <w:pPr>
        <w:jc w:val="center"/>
        <w:rPr>
          <w:b/>
          <w:sz w:val="28"/>
        </w:rPr>
      </w:pPr>
    </w:p>
    <w:p>
      <w:pPr>
        <w:jc w:val="center"/>
        <w:rPr>
          <w:b/>
          <w:bCs/>
          <w:sz w:val="28"/>
        </w:rPr>
      </w:pPr>
      <w:r>
        <w:rPr>
          <w:b/>
          <w:sz w:val="28"/>
        </w:rPr>
        <w:t>Wednesday, January 15, 2020</w:t>
      </w: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 xml:space="preserve">MODERATOR:  Welcome to the "IT Industry Focus Call </w:t>
      </w:r>
      <w:proofErr w:type="gramStart"/>
      <w:r>
        <w:t>For</w:t>
      </w:r>
      <w:proofErr w:type="gramEnd"/>
      <w:r>
        <w:t xml:space="preserve"> Apprenticeship State Expansion and State Apprenticeship Expansion Grantees."  This call is moderated by Wendy Burrs, senior analyst and consultant from Mayer &amp; Mayer.  </w:t>
      </w:r>
    </w:p>
    <w:p/>
    <w:p>
      <w:r>
        <w:t>The call provides information about what is driving the IT sector's interest in the apprenticeship model, what occupations show great potential for apprenticeship expansion, promising models and partnerships that are working in the sector and tools and resources to support your work.</w:t>
      </w:r>
    </w:p>
    <w:p/>
    <w:p>
      <w:r>
        <w:t xml:space="preserve">WENDY BURRS:  So thank you for joining us this afternoon.  My name is Wendy Burrs and I am with Mayer &amp; Mayer.  </w:t>
      </w:r>
    </w:p>
    <w:p/>
    <w:p>
      <w:r>
        <w:t>The purpose of this forum is to understand what's driving this particular sector's interest in the apprenticeship model, what occupations show great potential, promising models and partnerships, common hurdles as well as tools and resources.</w:t>
      </w:r>
    </w:p>
    <w:p/>
    <w:p>
      <w:r>
        <w:t xml:space="preserve">We'll hear from three speakers today.  Jennifer Carlson is the co-founder and executive director of </w:t>
      </w:r>
      <w:proofErr w:type="spellStart"/>
      <w:r>
        <w:t>Apprenti</w:t>
      </w:r>
      <w:proofErr w:type="spellEnd"/>
      <w:r>
        <w:t>, the nationally registered apprenticeship program for tech.  The program was piloted in Washington and now operates in over, I believe, 11 states and crosses at least three sectors.</w:t>
      </w:r>
    </w:p>
    <w:p/>
    <w:p>
      <w:r>
        <w:t>Josh Laney is the director for the Alabama Office of Apprenticeship.  Josh previously served as senior director for workforce development at the Alabama state Department of Education where he supported local school systems efforts to align the career technical training initiatives with workforce needs.</w:t>
      </w:r>
    </w:p>
    <w:p/>
    <w:p>
      <w:r>
        <w:t xml:space="preserve">Finally, we'll hear from Lonnie </w:t>
      </w:r>
      <w:proofErr w:type="spellStart"/>
      <w:r>
        <w:t>Emert</w:t>
      </w:r>
      <w:proofErr w:type="spellEnd"/>
      <w:r>
        <w:t>.  He is the apprenticeship director at the Arkansas Center for Data Sciences and he is going to share the story of implementing in Arkansas.</w:t>
      </w:r>
    </w:p>
    <w:p/>
    <w:p>
      <w:r>
        <w:t>Before we move into hearing from our speakers, I just want to share a few relevant facts about the sector.  So from the CompTIA cyberspace 2019 report, we learn that the size of the tech labor market is large with net tech employment in the U.S. totaling $11.8 million.</w:t>
      </w:r>
    </w:p>
    <w:p/>
    <w:p>
      <w:r>
        <w:t>Of that $11.8 million, 46 percent work in the tech sector with a notably 54 percent of tech occupation jobs working in other sectors.  Growth remained steady with approximately 261,000 new jobs added between 2017 and 2018 and over three million jobs were posted in 2018.</w:t>
      </w:r>
    </w:p>
    <w:p/>
    <w:p>
      <w:r>
        <w:t xml:space="preserve">This is expected to grow to 3.5 million new postings annually through 2026.  There are three leading occupations and they are software and web developers and there are 1.5 million software and web developers.  This is the fastest growing category.  </w:t>
      </w:r>
    </w:p>
    <w:p/>
    <w:p>
      <w:r>
        <w:t>The next is network architects, admins and support at 750,000 and finally there are 740,000 systems and cyber security analysts.  So even though the market is really large, apprenticeship in IT is relatively small, yet growing.</w:t>
      </w:r>
    </w:p>
    <w:p/>
    <w:p>
      <w:r>
        <w:t xml:space="preserve">From rapids, we can see there are 2759 active apprentices in organizations in IT related industry classifications.  This is less than one percent of the total number of active apprentices in the U.S.  </w:t>
      </w:r>
      <w:r>
        <w:lastRenderedPageBreak/>
        <w:t>We know organizations are running both registered apprenticeship programs as well as other IT work-based learning programs.</w:t>
      </w:r>
    </w:p>
    <w:p/>
    <w:p>
      <w:r>
        <w:t>So in conclusion, it's really easy to see that the 3.5 million expected job postings annually, there's a real need and opportunity to expand apprenticeship in IT in all sectors.  Tech jobs accounted for 7.6 percent of the overall U.S. workforce.</w:t>
      </w:r>
    </w:p>
    <w:p/>
    <w:p>
      <w:r>
        <w:t>So if we applied 7.6 percent to the current number of active apprentices, today we would have 26,000 active IT apprentices and that would really be fantastic.  We're also seeing some really strong and exciting engagement from business.</w:t>
      </w:r>
    </w:p>
    <w:p/>
    <w:p>
      <w:r>
        <w:t>A couple of good examples are the Consumer Technology Association, Apprenticeship Coalition.  You can check it out, we're going to share the links later for you to review that if you haven't heard about it, but it just shows the true interest in all variety of companies, small, medium and large in apprenticeship and learning about it and implementing it.</w:t>
      </w:r>
    </w:p>
    <w:p/>
    <w:p>
      <w:r>
        <w:t xml:space="preserve">Another great example is Adobe recently released a playbook on how they have begun participating in this space.  So I encourage you to look at those and we will share more </w:t>
      </w:r>
      <w:proofErr w:type="gramStart"/>
      <w:r>
        <w:t>later</w:t>
      </w:r>
      <w:proofErr w:type="gramEnd"/>
      <w:r>
        <w:t xml:space="preserve"> on that.</w:t>
      </w:r>
    </w:p>
    <w:p/>
    <w:p>
      <w:r>
        <w:t>So with that needed growth and apprenticeship, active apprenticeships in mind, we'll shift to speaking with Jennifer and Josh about what they have going on in apprenticeship and IT.</w:t>
      </w:r>
    </w:p>
    <w:p/>
    <w:p>
      <w:r>
        <w:t>And let's start by learning a little bit about their programs each.  So Josh, I'll ask you to go first, please.  Just tell us a little bit about what you have going on.</w:t>
      </w:r>
    </w:p>
    <w:p/>
    <w:p>
      <w:r>
        <w:t>JOSH LANEY:  All right, can you hear me?</w:t>
      </w:r>
    </w:p>
    <w:p/>
    <w:p>
      <w:r>
        <w:t>MS. BURRS:  Yes.</w:t>
      </w:r>
    </w:p>
    <w:p/>
    <w:p>
      <w:r>
        <w:t>MR. LANEY:  Okay, good.  We apparently need some IT apprentices to help us get this Zoom call going.</w:t>
      </w:r>
    </w:p>
    <w:p/>
    <w:p>
      <w:r>
        <w:t>MS. BURRS:  Perfect.</w:t>
      </w:r>
    </w:p>
    <w:p/>
    <w:p>
      <w:r>
        <w:t xml:space="preserve">MR. LANEY:  Thank you for the introduction.  I'm Josh Laney.  Yeah.  I'm Josh </w:t>
      </w:r>
      <w:proofErr w:type="gramStart"/>
      <w:r>
        <w:t>Laney,</w:t>
      </w:r>
      <w:proofErr w:type="gramEnd"/>
      <w:r>
        <w:t xml:space="preserve"> I'm the director of the Alabama Office of Apprenticeship.  We are a brand-new office, just created by our legislature and governor this year.  It went into effect August 1.</w:t>
      </w:r>
    </w:p>
    <w:p/>
    <w:p>
      <w:r>
        <w:t>We're in the process of becoming a state apprenticeship agency and expect to have that process completed by the end of March.  That's the current timeline.  IT is one of our focus areas, which is to say that we are working hard to onboard companies and create new models for companies to help meet the IT demand.</w:t>
      </w:r>
    </w:p>
    <w:p/>
    <w:p>
      <w:r>
        <w:lastRenderedPageBreak/>
        <w:t>I think it's a great point that you made, that a lot of the people that are working in IT occupations are not in necessarily IT companies.  That's one of the points that I make every time I speak to a group is asking them to raise their hand if their organization has an IT person.</w:t>
      </w:r>
    </w:p>
    <w:p/>
    <w:p>
      <w:r>
        <w:t>No matter what they do, they have an IT person and they need that kind of support.  So we find a lot of interest and a lot of appetite for the creation of IT programs, it just hasn't been done.  And so we've got a few good examples of models that we've launched and are in the process of launching right now to meet that demand.</w:t>
      </w:r>
    </w:p>
    <w:p/>
    <w:p>
      <w:r>
        <w:t>I'll go into that detail whenever you're ready for those examples.</w:t>
      </w:r>
    </w:p>
    <w:p/>
    <w:p>
      <w:r>
        <w:t xml:space="preserve">MS. BURRS:  Oh, that's perfect.  Jennifer, can you give us an overview on </w:t>
      </w:r>
      <w:proofErr w:type="spellStart"/>
      <w:r>
        <w:t>Apprenti</w:t>
      </w:r>
      <w:proofErr w:type="spellEnd"/>
      <w:r>
        <w:t>?  Unmute her.  We're looking to unmute you.  We can't hear you quite yet.</w:t>
      </w:r>
    </w:p>
    <w:p/>
    <w:p>
      <w:r>
        <w:t>JENNIFER CARLSON:  Okay, can you hear me now?</w:t>
      </w:r>
    </w:p>
    <w:p/>
    <w:p>
      <w:r>
        <w:t>MS. BURRS:  We absolutely can.  Thank you.</w:t>
      </w:r>
    </w:p>
    <w:p/>
    <w:p>
      <w:r>
        <w:t xml:space="preserve">MS. CARLSON:  Wonderful, thank you.  So yes, thanks for the introduction and as you said, I'm executive director for </w:t>
      </w:r>
      <w:proofErr w:type="spellStart"/>
      <w:r>
        <w:t>Apprenti</w:t>
      </w:r>
      <w:proofErr w:type="spellEnd"/>
      <w:r>
        <w:t xml:space="preserve"> and its cofounder and we operate presently in 15 cities across 13 states.  </w:t>
      </w:r>
      <w:proofErr w:type="gramStart"/>
      <w:r>
        <w:t>Slight update from the original introduction.</w:t>
      </w:r>
      <w:proofErr w:type="gramEnd"/>
    </w:p>
    <w:p/>
    <w:p>
      <w:r>
        <w:t>But growing rapidly as an industry-driven model and we act as the intermediary on behalf of the companies to connect a combination of talent, training entities, funding resources, with companies who are looking to expand into registered apprenticeship for the purpose of building out their technology roles and taking on the position of being a training agent for developing and cultivating new talent.</w:t>
      </w:r>
    </w:p>
    <w:p/>
    <w:p>
      <w:proofErr w:type="gramStart"/>
      <w:r>
        <w:t>While we focus fairly heavily on under-represented populations in our program.</w:t>
      </w:r>
      <w:proofErr w:type="gramEnd"/>
      <w:r>
        <w:t xml:space="preserve">  </w:t>
      </w:r>
      <w:proofErr w:type="gramStart"/>
      <w:r>
        <w:t>So women, veterans and under-represented minorities.</w:t>
      </w:r>
      <w:proofErr w:type="gramEnd"/>
      <w:r>
        <w:t xml:space="preserve">  </w:t>
      </w:r>
    </w:p>
    <w:p/>
    <w:p>
      <w:r>
        <w:t>It's really a twofold process of creating a secondary pathway for people to enter the workforce into technology roles, because as Josh said, all companies are a tech company, but without having to go through the traditional college ranks.</w:t>
      </w:r>
    </w:p>
    <w:p/>
    <w:p>
      <w:r>
        <w:t>While college is a pathway that can be engaged in, this is a competency-based model, hybrid with time and allows the companies to take people who have high aptitude and train them into technology roles.</w:t>
      </w:r>
    </w:p>
    <w:p/>
    <w:p>
      <w:r>
        <w:t>As Josh said, we have a number of roles that we're fulfilling for and we can talk more about that further into the conversation.</w:t>
      </w:r>
    </w:p>
    <w:p/>
    <w:p>
      <w:r>
        <w:t>MS. BURRS:  That's terrific.  Josh, you mentioned there are many players in action that had to be aligned to create your IT program and I'm sure that's a very common situation for lots of folks that have dialed in today.</w:t>
      </w:r>
    </w:p>
    <w:p/>
    <w:p>
      <w:r>
        <w:lastRenderedPageBreak/>
        <w:t>Can you tell us more about that?</w:t>
      </w:r>
    </w:p>
    <w:p/>
    <w:p>
      <w:r>
        <w:t>MR. LANEY:  Yes.  We have found success in not trying to recreate the wheel, for one.  There are a lot of programs already in existence that can work to support apprenticeships.  One of our best examples is in our Birmingham area.</w:t>
      </w:r>
    </w:p>
    <w:p/>
    <w:p>
      <w:r>
        <w:t>There are a lot of workforce development programs there.  There are a lot of training programs and there was an IT boot camp that was set up through a different grant and that boot camp was getting people the necessary classroom instruction they needed that the employers had kind of prescribed and said this is what they need to know to come to work for us on the first day.</w:t>
      </w:r>
    </w:p>
    <w:p/>
    <w:p>
      <w:r>
        <w:t xml:space="preserve">But they didn't have any of the work experience that really went along with that, so one of our regional workforce councils took the lead on that and married up the already existing RTI that was available through that </w:t>
      </w:r>
      <w:proofErr w:type="spellStart"/>
      <w:r>
        <w:t>bootcamp</w:t>
      </w:r>
      <w:proofErr w:type="spellEnd"/>
      <w:r>
        <w:t xml:space="preserve"> with employers who were looking to bring people on board and got them to do the OJT part with those employers and created a really responsive and fast-paced apprenticeship to get people to work, meeting the needs of these employers, without having to start a new anything, really.</w:t>
      </w:r>
    </w:p>
    <w:p/>
    <w:p>
      <w:r>
        <w:t>They didn't have to go and develop a new training model.  They just looked around and the companies had already worked with one of the other groups there in Birmingham to develop the training that they needed.</w:t>
      </w:r>
    </w:p>
    <w:p/>
    <w:p>
      <w:r>
        <w:t>They just were missing the hands on experience and the real world experience, so we're proud of that one, particularly because they're – as I'm sure in a lot of your – the listener's cities and states, there are people that are doing the same kind of work might be two blocks away from each other and don't even know that the other one exists.</w:t>
      </w:r>
    </w:p>
    <w:p/>
    <w:p>
      <w:r>
        <w:t>So we're happy to help connect the dots and connect the employers with the training options that are available and then maximize that for the apprentice by making it into a rich apprenticeship.</w:t>
      </w:r>
    </w:p>
    <w:p/>
    <w:p>
      <w:r>
        <w:t xml:space="preserve">MS. BURRS:  That just sounds great and so good to take advantage of what's already there and broker it together and really bridge that.  What a great story that you have there.  </w:t>
      </w:r>
    </w:p>
    <w:p/>
    <w:p>
      <w:r>
        <w:t xml:space="preserve">And kind of part of it was like you said, you know, engaging businesses, which we all talk about how challenging it is to get businesses to the table and Jennifer, I know </w:t>
      </w:r>
      <w:proofErr w:type="spellStart"/>
      <w:r>
        <w:t>Apprenti</w:t>
      </w:r>
      <w:proofErr w:type="spellEnd"/>
      <w:r>
        <w:t xml:space="preserve"> has just so much experience with engaging businesses, partly to help build out the model and then as well as just to expand at the rate that it's been expanding.</w:t>
      </w:r>
    </w:p>
    <w:p/>
    <w:p>
      <w:r>
        <w:t xml:space="preserve">So maybe you could chare with us a couple of insights about business engagement.  For example, like what are the most popular reasons for businesses agreeing to explore apprenticeships?  </w:t>
      </w:r>
    </w:p>
    <w:p/>
    <w:p>
      <w:r>
        <w:t>Maybe, like are these unique to IT or are these just general business reasons for involvement?</w:t>
      </w:r>
    </w:p>
    <w:p/>
    <w:p>
      <w:r>
        <w:t>MS. CARLSON:  I think that there is some uniqueness to the IT sector and the companies that are engaging with us.  It's an interesting cross-section.  As you pointed out, we're in the IT, high tech space, but we're also in financial services, healthcare and retail and insurance.</w:t>
      </w:r>
    </w:p>
    <w:p/>
    <w:p>
      <w:r>
        <w:t>And as you look across them, the need is the same for all of them and they're competing with each other for the same talent in each given market.  Part of the challenge for the non-high-tech sector is around the attractiveness.</w:t>
      </w:r>
    </w:p>
    <w:p/>
    <w:p>
      <w:r>
        <w:t>Everybody wants that big IT company on their resume when they're just starting out, so the other companies in other sectors are having a difficult time both competing for that talent on attractiveness of the sector and the company, but also on salary and benefits packages, because they just don't compensate quite the same way that the high-tech sector does.</w:t>
      </w:r>
    </w:p>
    <w:p/>
    <w:p>
      <w:r>
        <w:t xml:space="preserve">So that's creating one set of challenges for the companies and they're finally realizing that building the talent themselves is giving them a different crop of talent.  It's giving them an opportunity to cultivate the talent that they want, which they also think is going to lead to long-term retention for them.  </w:t>
      </w:r>
    </w:p>
    <w:p/>
    <w:p>
      <w:r>
        <w:t>The secondary piece to that on the high-tech side is while they have an escalated level of need in terms of the level of competency for the people coming in the door, they have finally hit a critical point that there isn't enough talent in the marketplace for them.</w:t>
      </w:r>
    </w:p>
    <w:p/>
    <w:p>
      <w:r>
        <w:t>And so they're looking at this as a talent cultivation tool, but also the diversity opportunity to be able to pull in people from nontraditional sectors and create that other pathway.  So a little bit nuanced on either side of that coin and the national spectrum is very much the same across all the markets on those sides.</w:t>
      </w:r>
    </w:p>
    <w:p/>
    <w:p>
      <w:r>
        <w:t xml:space="preserve">So the need is strong.  It is not normal for our sector to look at it this way, because we've had internships for so long.  </w:t>
      </w:r>
    </w:p>
    <w:p/>
    <w:p>
      <w:r>
        <w:t xml:space="preserve">We do have a few companies that have done apprenticeship in a very traditional way in other parts of the globe and </w:t>
      </w:r>
      <w:proofErr w:type="gramStart"/>
      <w:r>
        <w:t>it's</w:t>
      </w:r>
      <w:proofErr w:type="gramEnd"/>
      <w:r>
        <w:t xml:space="preserve"> funny how disconnected that side of the business is with the U.S.  </w:t>
      </w:r>
      <w:proofErr w:type="gramStart"/>
      <w:r>
        <w:t>base</w:t>
      </w:r>
      <w:proofErr w:type="gramEnd"/>
      <w:r>
        <w:t xml:space="preserve"> of operations and they're having to look at how that's run for their own company and other locations to figure out how to adopt it here.</w:t>
      </w:r>
    </w:p>
    <w:p/>
    <w:p>
      <w:r>
        <w:t>MS. BURRS:  I love that point that you made about how hard it would be to attract a software developer into a retail industry when they have their eye set on a tech company job on their resume.</w:t>
      </w:r>
    </w:p>
    <w:p/>
    <w:p>
      <w:r>
        <w:t xml:space="preserve">I mean, that's just super telling.  </w:t>
      </w:r>
      <w:proofErr w:type="gramStart"/>
      <w:r>
        <w:t>So what a great way to engage businesses in growing their own tech.</w:t>
      </w:r>
      <w:proofErr w:type="gramEnd"/>
      <w:r>
        <w:t xml:space="preserve">  So thanks for sharing that.  Josh, how are you filling your pipeline for your IT program?</w:t>
      </w:r>
    </w:p>
    <w:p/>
    <w:p>
      <w:r>
        <w:t>MR. LANEY:  Well, we're doing it in a variety of ways.  It's different in every example, but one of the things we're doing is our state, like everybody, is putting a major initiative around youth apprentices.</w:t>
      </w:r>
    </w:p>
    <w:p/>
    <w:p>
      <w:r>
        <w:t xml:space="preserve">And so we actually have a tax credit for new apprentices.  </w:t>
      </w:r>
      <w:proofErr w:type="gramStart"/>
      <w:r>
        <w:t>It's</w:t>
      </w:r>
      <w:proofErr w:type="gramEnd"/>
      <w:r>
        <w:t xml:space="preserve"> $1250 per apprentice up to 10 apprentices annually on your Alabama income tax, but then there's also an additional $500 tax credit for the employer if they hire a youth under the age of 18 as an apprentice.</w:t>
      </w:r>
    </w:p>
    <w:p/>
    <w:p>
      <w:r>
        <w:t>So that's more about signaling than it is about the dollars.  It's really about letting employers know that our state supports and promotes and really recognizes that the only way to fill this pipeline is to get people into it from a variety of different occupations and different talent pools.</w:t>
      </w:r>
    </w:p>
    <w:p/>
    <w:p>
      <w:proofErr w:type="gramStart"/>
      <w:r>
        <w:t>So working along those youth routes.</w:t>
      </w:r>
      <w:proofErr w:type="gramEnd"/>
      <w:r>
        <w:t xml:space="preserve">  Also you mentioned the competency-based idea of using competency-based apprenticeships.  That's one of the things that </w:t>
      </w:r>
      <w:proofErr w:type="gramStart"/>
      <w:r>
        <w:t>has</w:t>
      </w:r>
      <w:proofErr w:type="gramEnd"/>
      <w:r>
        <w:t xml:space="preserve"> helped us, because some of the folks, I mean, people in IT move fast.</w:t>
      </w:r>
    </w:p>
    <w:p/>
    <w:p>
      <w:r>
        <w:t>They're interested in moving fast.  They don't want to wait around for slow, long time iterations and a lot of times people who are looking to go into that occupation have that same mindset.  They want to move quickly.</w:t>
      </w:r>
    </w:p>
    <w:p/>
    <w:p>
      <w:r>
        <w:t>And so for us, a competency-based approach has shown itself to be more appealing to those people looking to go into that industry, because it's when you can demonstrate that you can do this thing, you can move on to the next thing.</w:t>
      </w:r>
    </w:p>
    <w:p/>
    <w:p>
      <w:r>
        <w:t xml:space="preserve">And just from feedback that we've had from employers and the apprentices that they're signing on to these, it's been more of a recruiting tool when it's not sold to them as, it's going to take you this many years to do this thing.  </w:t>
      </w:r>
    </w:p>
    <w:p/>
    <w:p>
      <w:r>
        <w:t>No.  It's nothing about time.  It's about when can you master this competency?  That's much more appealing to them.  So I think probably that's two of our strategies for filling that pipeline is fishing in younger and younger talent pools, for one, but then also making it more attractive to the type of worker that wants to go into this industry.</w:t>
      </w:r>
    </w:p>
    <w:p/>
    <w:p>
      <w:r>
        <w:t xml:space="preserve">MS. BURRS:  Yeah, that's excellent.  Thank you for that.  And as we talk about filling the pipeline, Jennifer with </w:t>
      </w:r>
      <w:proofErr w:type="spellStart"/>
      <w:r>
        <w:t>Apprenti</w:t>
      </w:r>
      <w:proofErr w:type="spellEnd"/>
      <w:r>
        <w:t xml:space="preserve"> I know you've really spent a lot of time developing a really effective recruiting and assessment program.</w:t>
      </w:r>
    </w:p>
    <w:p/>
    <w:p>
      <w:r>
        <w:t>That's also a good challenge area for developing a program and then filling it and maintaining it and having it work really well.  Can you share your best practices or any advice you have for states?</w:t>
      </w:r>
    </w:p>
    <w:p/>
    <w:p>
      <w:r>
        <w:t>And again, we have folks on the phone that have full blown programs and ones that are just hoping to start, so I think some tips might help everybody.</w:t>
      </w:r>
    </w:p>
    <w:p/>
    <w:p>
      <w:r>
        <w:t>MS. CARLSON:  Yeah.  Again, taking this from the employer point of view, one of the critical pieces that the companies came to us with at the get-go was if we fill a pipeline with hundreds to thousands of potential candidates, how do we know we're making an investment in the people with the greatest potential for completion and staying power?</w:t>
      </w:r>
    </w:p>
    <w:p/>
    <w:p>
      <w:r>
        <w:t xml:space="preserve">Because Josh is spot on, the people that we work with move quickly and they want talent that's prepared to move quickly as well.  And, you know, tech is not for everybody.  </w:t>
      </w:r>
    </w:p>
    <w:p/>
    <w:p>
      <w:r>
        <w:lastRenderedPageBreak/>
        <w:t>There's still a math and strategic competency that has to come with that and that's what prompted the development of that assessment tool that we created that's been vetted for bias and certified and it's looking at what we got now 57 companies to weigh in on in Washington and the West Coast specifically looking at what were the minimum skillsets that the companies felt identified that a person is trainable.</w:t>
      </w:r>
    </w:p>
    <w:p/>
    <w:p>
      <w:r>
        <w:t>So we looked at math, logic and critical thinking and emotional intelligence.  Couldn't find anything out there that could really meet those specific areas and vectors, so that's why we hired somebody to create that tool for us that the companies vetted and said this will give us a good indicator of their abilities.</w:t>
      </w:r>
    </w:p>
    <w:p/>
    <w:p>
      <w:r>
        <w:t xml:space="preserve">And that's how we filter and assess the skillsets of folks.  Then we're bringing to the companies people who have like-skills or skills that the company values through an interview process and that's giving the companies, again, a </w:t>
      </w:r>
      <w:proofErr w:type="gramStart"/>
      <w:r>
        <w:t>very</w:t>
      </w:r>
      <w:proofErr w:type="gramEnd"/>
      <w:r>
        <w:t xml:space="preserve"> distilled group of people to look at.</w:t>
      </w:r>
    </w:p>
    <w:p/>
    <w:p>
      <w:r>
        <w:t>And then the classroom training moves at a very accelerated pace and the competencies are being tested on, because these are industry-recognized certifications, which means the companies already know how to integrate those into the organization.</w:t>
      </w:r>
    </w:p>
    <w:p/>
    <w:p>
      <w:r>
        <w:t>They already see value in those.  And then the – with the exception of a couple of roles where there isn't an industry cert, like software development, outside of a four-year degree.  And so those have capstones attached to them in that accelerated timeframe.</w:t>
      </w:r>
    </w:p>
    <w:p/>
    <w:p>
      <w:r>
        <w:t>So the companies have a higher degree of confidence on the talent cultivation that they're getting in through that process that we deliver and that's really resonated with them, but also generated exactly the outcomes that we would expect.</w:t>
      </w:r>
    </w:p>
    <w:p/>
    <w:p>
      <w:r>
        <w:t>They've got a better than 84 percent retention rate with the companies and many of the companies are looking to convert them ahead of the one-year period or have committed to hiring them so that those folks know that they have a place to stay at the end of that apprenticeship term.</w:t>
      </w:r>
    </w:p>
    <w:p/>
    <w:p>
      <w:r>
        <w:t>MS. BURRS:  That's terrific and I'd love to add in that part of that assessment process for tech, and for those of you that may not recognize this aspect of the tech sector, but a lot of the potential pipeline has a confidence issue with their ability to be technical.</w:t>
      </w:r>
    </w:p>
    <w:p/>
    <w:p>
      <w:r>
        <w:t>And so part of that wonderful assessment process is not just to assess fit for the program, but almost to reassure the candidate that they do have the capabilities to enter this program, so I think that is a unique element of tech is that confidence gap.</w:t>
      </w:r>
    </w:p>
    <w:p/>
    <w:p>
      <w:r>
        <w:t>MS. CARLSON:  And if I can jump in, because I see a question from Nancy.</w:t>
      </w:r>
    </w:p>
    <w:p/>
    <w:p>
      <w:r>
        <w:t>MS. BURRS:  Yes, do.  Yes.</w:t>
      </w:r>
    </w:p>
    <w:p/>
    <w:p>
      <w:r>
        <w:t>MS. CARLSON:  Josh has got, you know, state incentives to engage under 18, our program is open to everybody 18 and over and the youngest person we've placed is 18.  The eldest we've placed is 64 and the median age in my program is 33.</w:t>
      </w:r>
    </w:p>
    <w:p/>
    <w:p>
      <w:r>
        <w:t>So we're dealing with a lot of people who are either career transitional, return to work, veterans who were just separating from military and looking to land in a career path when they get out of the military.</w:t>
      </w:r>
    </w:p>
    <w:p/>
    <w:p>
      <w:r>
        <w:t>It's interesting that beyond military, the second highest occupation coming into my program is Uber driver.  And beyond that, it's a return to work for women and the interesting side to this is that 33 – 25 percent of them were unemployed coming into the program.</w:t>
      </w:r>
    </w:p>
    <w:p/>
    <w:p>
      <w:r>
        <w:t>And that 33 means they're coming to us with other life and work experience, which the companies we work with are very focused on getting people who are career-ready in more ways than just the aptitude and the ability to do the work.</w:t>
      </w:r>
    </w:p>
    <w:p/>
    <w:p>
      <w:r>
        <w:t xml:space="preserve">They're bringing other skills to the table that the companies see value in.  And so Nancy, to your question on </w:t>
      </w:r>
      <w:proofErr w:type="spellStart"/>
      <w:r>
        <w:t>CAREERwise</w:t>
      </w:r>
      <w:proofErr w:type="spellEnd"/>
      <w:r>
        <w:t xml:space="preserve">, yes, we're very familiar with </w:t>
      </w:r>
      <w:proofErr w:type="spellStart"/>
      <w:r>
        <w:t>CAREERwise</w:t>
      </w:r>
      <w:proofErr w:type="spellEnd"/>
      <w:r>
        <w:t xml:space="preserve"> and we've actually referred them to some other states on the youth side.</w:t>
      </w:r>
    </w:p>
    <w:p/>
    <w:p>
      <w:r>
        <w:t xml:space="preserve">What we do is a far more expanded version of what they're doing and ours is </w:t>
      </w:r>
      <w:proofErr w:type="gramStart"/>
      <w:r>
        <w:t>very</w:t>
      </w:r>
      <w:proofErr w:type="gramEnd"/>
      <w:r>
        <w:t xml:space="preserve"> targeted into occupations, but </w:t>
      </w:r>
      <w:proofErr w:type="spellStart"/>
      <w:r>
        <w:t>CAREERwise</w:t>
      </w:r>
      <w:proofErr w:type="spellEnd"/>
      <w:r>
        <w:t xml:space="preserve"> is a great baseline and entry point on the youth side that we hope will lead to them transitioning into full-blown adult apprenticeship as they come out and look to get into more targeted roles.</w:t>
      </w:r>
    </w:p>
    <w:p/>
    <w:p>
      <w:r>
        <w:t>MS. BURRS:  Thank you.  Thank you, Nancy, for the question.  So with that, we're going to make a shift right now to hear from Lonnie who wants to share with us what they've been doing so we can steal some best practices from him and their project.</w:t>
      </w:r>
    </w:p>
    <w:p/>
    <w:p>
      <w:r>
        <w:t xml:space="preserve">And after that, we will move in to full Q&amp;A, so start putting your questions into chat that you may have.  </w:t>
      </w:r>
      <w:proofErr w:type="gramStart"/>
      <w:r>
        <w:t>With that, Lonnie, welcome.</w:t>
      </w:r>
      <w:proofErr w:type="gramEnd"/>
    </w:p>
    <w:p/>
    <w:p>
      <w:r>
        <w:t>LONNIE:  Well, thank you.  Can you hear me?</w:t>
      </w:r>
    </w:p>
    <w:p/>
    <w:p>
      <w:r>
        <w:t>MS. BURRS:  Yes.</w:t>
      </w:r>
    </w:p>
    <w:p/>
    <w:p>
      <w:r>
        <w:t>LONNIE:  So thanks everyone for having me on.  I'll be very concise, if I can.  I've only got five minutes.  But I want to reiterate that everything you just heard from Josh and Jennifer, we certainly support and can validate in what's going on in Arkansas.</w:t>
      </w:r>
    </w:p>
    <w:p/>
    <w:p>
      <w:r>
        <w:t>There is a governor-led effort that started in 2017 that was a byproduct of a blue-ribbon commission report that looked at computing and data analytics across the state.  There's been some remarkable work done in the K-12 space, a lot of the computer science education pipeline.</w:t>
      </w:r>
    </w:p>
    <w:p/>
    <w:p>
      <w:r>
        <w:t xml:space="preserve">But what the Arkansas Center for Data Sciences was formed to do is much like what I had done in my past with another nonprofit called </w:t>
      </w:r>
      <w:proofErr w:type="spellStart"/>
      <w:r>
        <w:t>ITology</w:t>
      </w:r>
      <w:proofErr w:type="spellEnd"/>
      <w:r>
        <w:t xml:space="preserve"> and Jennifer and I have worked together in the past, is a very focused and dedicated approach to what I'm going to term structure and roles and responsibilities and project management and efficiency around how to scale IT apprenticeships on a statewide level.</w:t>
      </w:r>
    </w:p>
    <w:p/>
    <w:p>
      <w:r>
        <w:t>And many of you, this may – so I'm not going to go into the details that you've already heard from the other two so far, but I want to say that there's three areas that we've focused on and Jennifer mentioned audience, so that ability to create a kind of centralized talent acquisition kind of function with dedicated resources not to replace what small, medium and large companies need to do on their own front from a recruiting perspective, but to augment that with a consistency around how would we do that relative to a much broader audience of under-represented population of youth, of displaced workers, career changers, certainly more females and minorities.</w:t>
      </w:r>
    </w:p>
    <w:p/>
    <w:p>
      <w:r>
        <w:t>And we're finding that that has just been a phenomenal growth, because we can talk to folks about just how many individuals really would like to be in this career field, but didn't choose that as their method of study or couldn't afford to go to college or whatever.</w:t>
      </w:r>
    </w:p>
    <w:p/>
    <w:p>
      <w:r>
        <w:t>So we have dedicated resources doing that.  In the middle, we have created an inventory of all the training providers around each of the occupations in IT that many have been mentioned.</w:t>
      </w:r>
    </w:p>
    <w:p/>
    <w:p>
      <w:r>
        <w:t>You certainly talked about the three top ones in the beginning.  We've got so many cohorts underway right now that it's just phenomenal in the state of Arkansas.  Some of those are internal, meaning companies are doing their own.</w:t>
      </w:r>
    </w:p>
    <w:p/>
    <w:p>
      <w:r>
        <w:t>They had low hanging fruit, they were big enough companies that they used to do entry-level training and now they've converted that to a registered apprenticeship program and then there's the community cohorts that we're helping to manage on behalf of the fact that no one company would want to be the project manager to pull all that together.</w:t>
      </w:r>
    </w:p>
    <w:p/>
    <w:p>
      <w:r>
        <w:t>And so as an intermediary, we've used that term a lot, but I think that's my one introduction to everybody today is that we've kind of, I think, pretty much patented a set of processes and roles and responsibilities that really can be identified by any organization that wants to be a statewide intermediary to really support this.</w:t>
      </w:r>
    </w:p>
    <w:p/>
    <w:p>
      <w:r>
        <w:t>Josh is doing it from a, what sounds like a government agency perspective.  I think he knows Cody Waite is here and Cody is looking at the way we're doing this here and thinking we can really replicate this across other sectors.</w:t>
      </w:r>
    </w:p>
    <w:p/>
    <w:p>
      <w:r>
        <w:t>I came from South Carolina and we certainly had a model that was very effective for being able to reach the population of employers.  So that's the other dedicated set of resources, is business outreach, very dedicated.</w:t>
      </w:r>
    </w:p>
    <w:p/>
    <w:p>
      <w:r>
        <w:t>We've probably touched hundreds of employers in just a six-month period underneath this model and we're expecting to have over 400 registered apprenticeships in a 12-month period.  For a state the size of Arkansas, I think that's really phenomenal.</w:t>
      </w:r>
    </w:p>
    <w:p/>
    <w:p>
      <w:r>
        <w:t xml:space="preserve">I think that number is going to only get greater when some of the bigger players totally address the major needs that they have.  I guess I'll try to be as quick to say that it is a very collaborative </w:t>
      </w:r>
      <w:r>
        <w:lastRenderedPageBreak/>
        <w:t xml:space="preserve">type of role responsibility that ACDS plays with </w:t>
      </w:r>
      <w:proofErr w:type="gramStart"/>
      <w:r>
        <w:t>all of the</w:t>
      </w:r>
      <w:proofErr w:type="gramEnd"/>
      <w:r>
        <w:t xml:space="preserve"> workforce boards, with the state agencies that have the funding, which is ADWS here.</w:t>
      </w:r>
    </w:p>
    <w:p/>
    <w:p>
      <w:r>
        <w:t>That's the Arkansas Division of Workforce Services who had received two of the federal apprenticeship grants.  There's funding that continues to happen, both from a public and private perspective going into this.</w:t>
      </w:r>
    </w:p>
    <w:p/>
    <w:p>
      <w:r>
        <w:t>I can't emphasize enough that the training providers run the gamut from community colleges and boot camps that, like Josh mentioned, that we've found that were doing this where the candidate was paying before and now all of a sudden we just kind of shifted where the employers identify those candidates instead of after the fact like they do in a college recruiting career fair.</w:t>
      </w:r>
    </w:p>
    <w:p/>
    <w:p>
      <w:r>
        <w:t>They identified those candidates and we used the same boot camp training as the actual training provisioning and the educational component of the apprenticeship program.  I think everybody is hearing that, and hopefully they are, loud and clear.</w:t>
      </w:r>
    </w:p>
    <w:p/>
    <w:p>
      <w:proofErr w:type="gramStart"/>
      <w:r>
        <w:t>There's</w:t>
      </w:r>
      <w:proofErr w:type="gramEnd"/>
      <w:r>
        <w:t xml:space="preserve"> a lot of those opportunities across all of our states to find those in the IT space.  I know that at </w:t>
      </w:r>
      <w:proofErr w:type="spellStart"/>
      <w:r>
        <w:t>ITology</w:t>
      </w:r>
      <w:proofErr w:type="spellEnd"/>
      <w:r>
        <w:t xml:space="preserve">, we uncovered over 1800 boot camps going on across the country, so that's relevant.  </w:t>
      </w:r>
    </w:p>
    <w:p/>
    <w:p>
      <w:r>
        <w:t>I think the engagement with employers takes time.  I think they move fast, but I think there's also a side to this that says they don't want to put anybody from their team on project management, so it's not a volunteer effort.</w:t>
      </w:r>
    </w:p>
    <w:p/>
    <w:p>
      <w:r>
        <w:t>It really takes some shepherding and some oversight to ensure that this happens.  Handling everything from paperwork and funding to the three pieces of this, which is the audience, the equipping, the training and provisioning as well as the employer engagement.</w:t>
      </w:r>
    </w:p>
    <w:p/>
    <w:p>
      <w:r>
        <w:t>And so this is very much an efficiency play.  It's very cost effective.  It's being received well, because now there's a single point of contact that around the state anybody who's across – as was said earlier, my mantra is that IT isn't everything.</w:t>
      </w:r>
    </w:p>
    <w:p/>
    <w:p>
      <w:r>
        <w:t xml:space="preserve">So across every vertical, from an IT occupation perspective, they know who to turn to and that creates a lot of comfort in itself.  There's less chaos and confusion.  </w:t>
      </w:r>
    </w:p>
    <w:p/>
    <w:p>
      <w:r>
        <w:t xml:space="preserve">I think that's going to create a model that across other industry sectors in Arkansas as well as in other states, that we hope can be replicated and maybe part of what's in there is that we've replicated from folks like Jennifer and what </w:t>
      </w:r>
      <w:proofErr w:type="spellStart"/>
      <w:r>
        <w:t>Apprenti</w:t>
      </w:r>
      <w:proofErr w:type="spellEnd"/>
      <w:r>
        <w:t xml:space="preserve"> has done and what we've learned from others across the country.</w:t>
      </w:r>
    </w:p>
    <w:p/>
    <w:p>
      <w:r>
        <w:t>So now we've just kind of put it into a package, if you will, and would be willing to share that with anyone who would like to replicate that.  So Wendy, I'll stop there.</w:t>
      </w:r>
    </w:p>
    <w:p/>
    <w:p>
      <w:r>
        <w:t>MS. BURRS:  Thank you, Lonnie.  That's terrific and I think folks are really starting to hear pretty frequently that in IT, the intermediary does play a key role in helping keep the pace, the momentum.</w:t>
      </w:r>
    </w:p>
    <w:p/>
    <w:p>
      <w:proofErr w:type="gramStart"/>
      <w:r>
        <w:t>Pulling these things together.</w:t>
      </w:r>
      <w:proofErr w:type="gramEnd"/>
      <w:r>
        <w:t xml:space="preserve">  </w:t>
      </w:r>
      <w:proofErr w:type="gramStart"/>
      <w:r>
        <w:t>There's</w:t>
      </w:r>
      <w:proofErr w:type="gramEnd"/>
      <w:r>
        <w:t xml:space="preserve"> lots of different training providers and so it's great that we're continuing to explore these different models for intermediary and accelerating and amplifying the work in a sector.</w:t>
      </w:r>
    </w:p>
    <w:p/>
    <w:p>
      <w:r>
        <w:t xml:space="preserve">I'm going to turn to a question that we received from Denise Miller in Colorado and we – this one is, I think, a pretty common question a lot of folks have about tech.  And so what is the process for adding new IT occupations to the </w:t>
      </w:r>
      <w:proofErr w:type="spellStart"/>
      <w:r>
        <w:t>apprenticeable</w:t>
      </w:r>
      <w:proofErr w:type="spellEnd"/>
      <w:r>
        <w:t xml:space="preserve"> occupation list?</w:t>
      </w:r>
    </w:p>
    <w:p/>
    <w:p>
      <w:r>
        <w:t xml:space="preserve">And maybe just in more broad terms, I think, for those of us that have looked at that list and we understand tech jobs and we look at that list, it's hard to map what's happening in business with what's on that </w:t>
      </w:r>
      <w:proofErr w:type="spellStart"/>
      <w:r>
        <w:t>apprenticeable</w:t>
      </w:r>
      <w:proofErr w:type="spellEnd"/>
      <w:r>
        <w:t xml:space="preserve"> list and what's the best method for establishing those new occupations?</w:t>
      </w:r>
    </w:p>
    <w:p/>
    <w:p>
      <w:r>
        <w:t>And so Josh or Jennifer or Lonnie, if one of you would like to take this question, we'll just have one of you answer it.</w:t>
      </w:r>
    </w:p>
    <w:p/>
    <w:p>
      <w:r>
        <w:t>MS. CARLSON:  I'm happy to jump in.</w:t>
      </w:r>
    </w:p>
    <w:p/>
    <w:p>
      <w:r>
        <w:t>MS. BURRS:  Sounds great.</w:t>
      </w:r>
    </w:p>
    <w:p/>
    <w:p>
      <w:r>
        <w:t>MS. CARLSON:  So we have 15 occupations filed and I see a combination of questions here around the duration for the employers and the streamlined process.  So depending on whether you're in an SAA state versus in a DOL location, we file everything with DOL and work through O-net codes and getting everything processed by them.</w:t>
      </w:r>
    </w:p>
    <w:p/>
    <w:p>
      <w:r>
        <w:t>But we have a number of states where we work independently and have the state approve those as well.  The states, in many cases, not all, can move even faster and we make sure that there's continuity between the state and the federal filing so that the same standard holds true across all markets.</w:t>
      </w:r>
    </w:p>
    <w:p/>
    <w:p>
      <w:r>
        <w:t xml:space="preserve">And it takes, depending on the location, three to four months to get a new standard approved.  You know, there's a comment here about 4000 to 8000 hours and that can be challenging for companies.  </w:t>
      </w:r>
    </w:p>
    <w:p/>
    <w:p>
      <w:r>
        <w:t xml:space="preserve">I will tell you that we started with a 2000 hour, which is the minimum term of apprenticeship on all of our occupational filings and since then, we have two filings that are now at 4000 hours.  </w:t>
      </w:r>
    </w:p>
    <w:p/>
    <w:p>
      <w:r>
        <w:t>And that was an employer demand that they needed longer term on a cloud operations role and a software development role and both of those now have a one year and a two-year option that the company can choose from.</w:t>
      </w:r>
    </w:p>
    <w:p/>
    <w:p>
      <w:r>
        <w:t xml:space="preserve">The fact that they can convert an apprentice in less than a year gives them the flexibility, as long as they have more than 1000 hours and have met the competencies on the job and the employer can certify to that, that the company gets more comfortable with the idea that they can get that </w:t>
      </w:r>
      <w:r>
        <w:lastRenderedPageBreak/>
        <w:t>person up to speed in a reasonable amount of time, but not be handcuffed to that longer term if they don't need to be.</w:t>
      </w:r>
    </w:p>
    <w:p/>
    <w:p>
      <w:r>
        <w:t>And that's really worked, but I will say that we have about 22 percent of our apprentices that, what I would call term or graduate early are converted from their apprenticeship into their full-fledged employment ahead of their full 2000 hours and it's about a two, two and a half month accelerated window.</w:t>
      </w:r>
    </w:p>
    <w:p/>
    <w:p>
      <w:r>
        <w:t>The rest of them finish the full year and we get through all the documentation process with them and get them over the finish line with that 85 percent staying with the company and then we've got, like I said, a small percentage that are going into the 4000 hour.</w:t>
      </w:r>
    </w:p>
    <w:p/>
    <w:p>
      <w:r>
        <w:t>Companies are realizing that they do take time to get people fully up to speed and that they're making an investment and I think that makes a significant difference for them.</w:t>
      </w:r>
    </w:p>
    <w:p/>
    <w:p>
      <w:r>
        <w:t>MS. BURRS:  That's excellent, and again, another vote there for that competency-based approach and to build on that, you raised another question that's out there and Lonnie, could you tell us how do you apply a boot camp curriculum in your area?</w:t>
      </w:r>
    </w:p>
    <w:p/>
    <w:p>
      <w:r>
        <w:t xml:space="preserve">LONNIE:  Yeah.  So what we uncovered was whether it was around front end or back </w:t>
      </w:r>
      <w:proofErr w:type="gramStart"/>
      <w:r>
        <w:t>end</w:t>
      </w:r>
      <w:proofErr w:type="gramEnd"/>
      <w:r>
        <w:t xml:space="preserve"> development or full stack or a lot of that, I'll use that as an example, or even now, we're taking an existing program that was done as a boot camp for data analytics and converting that.</w:t>
      </w:r>
    </w:p>
    <w:p/>
    <w:p>
      <w:r>
        <w:t>And the process goes something like this.  The design, when somebody is delivering education, is to take a guesstimate of what they think employers might want and basically then hoping that what their instructor or their process tries to address that and tries to build in as many kind of related labs and simulated hands on kinds of things, but if you think about it from an education perspective, everybody would love to have employers give them feedback and to be a participant.</w:t>
      </w:r>
    </w:p>
    <w:p/>
    <w:p>
      <w:r>
        <w:t xml:space="preserve">Well, the thing we changed in this process is we took that as kind of our basis and certainly Jennifer knows we start with standards that have been proven around software developer.  We don't try to tweak that for every language and every little nuance and so </w:t>
      </w:r>
      <w:proofErr w:type="gramStart"/>
      <w:r>
        <w:t>there's</w:t>
      </w:r>
      <w:proofErr w:type="gramEnd"/>
      <w:r>
        <w:t xml:space="preserve"> some core things that have to be part of that fundamental curriculum.</w:t>
      </w:r>
    </w:p>
    <w:p/>
    <w:p>
      <w:r>
        <w:t>We present that to the employers and let them understand what's going to come out of that and then if something was in a boot camp, we pretty much are going to customize and tweak that so that it really is exactly what the employers say those folks are going to need to have and then they couple that with their OJT and what their mentors are showing them.</w:t>
      </w:r>
    </w:p>
    <w:p/>
    <w:p>
      <w:r>
        <w:t>And they really have context within the workplace that then now really emphasizes the value of what they're picking up in the boot camp type curriculum so as you can see, it's boot camp material, but modified to be so much stronger and more aligned than it could ever have been when it's just educators trying to guess.</w:t>
      </w:r>
    </w:p>
    <w:p/>
    <w:p>
      <w:r>
        <w:t xml:space="preserve">Now you've got employers who have solidified and said that's exactly what we need.  And it streamlines it, but it also utilizes what I would call an industry supporting perspective, that that's </w:t>
      </w:r>
      <w:r>
        <w:lastRenderedPageBreak/>
        <w:t xml:space="preserve">the role of ACDS or the role of </w:t>
      </w:r>
      <w:proofErr w:type="spellStart"/>
      <w:r>
        <w:t>Apprenti</w:t>
      </w:r>
      <w:proofErr w:type="spellEnd"/>
      <w:r>
        <w:t xml:space="preserve"> to be able to not have to redefine that every time, but to agree that there are some industry-standard things that everybody can agree to.</w:t>
      </w:r>
    </w:p>
    <w:p/>
    <w:p>
      <w:r>
        <w:t>And that's where we're getting to.  You don't start there with the boot camp material.  You have to massage it a little.</w:t>
      </w:r>
    </w:p>
    <w:p/>
    <w:p>
      <w:r>
        <w:t>MS. BURRS:  Okay, thanks.</w:t>
      </w:r>
    </w:p>
    <w:p/>
    <w:p>
      <w:r>
        <w:t>MS. CARLSON:  And can I just – I'm sorry to interrupt, Wendy.</w:t>
      </w:r>
    </w:p>
    <w:p/>
    <w:p>
      <w:r>
        <w:t>MS. BURRS:  Yes.  Yeah, go ahead, add in.  Go ahead.</w:t>
      </w:r>
    </w:p>
    <w:p/>
    <w:p>
      <w:r>
        <w:t>MS. CARLSON:  Lonnie is spot on, on 100 percent of that and I can't emphasize enough on the classroom training.  If you look at most boot camps, they're in the 10 to 12-week range and for our core roles, which our software development, cloud administrator, web development and a variety of systems administrators as well as some data.</w:t>
      </w:r>
    </w:p>
    <w:p/>
    <w:p>
      <w:r>
        <w:t xml:space="preserve">Those roles are taking between 18 and 22 weeks at 40 hours a week for training and that's in addition to the 2000 hours on the job not part of.  </w:t>
      </w:r>
    </w:p>
    <w:p/>
    <w:p>
      <w:r>
        <w:t>So you're looking at almost the same number of hours that they probably would have spent in two to two and a half years of college in classroom doing the work and fulfilling their college degree requirements, only compressed into that front end window before they're getting the job to learn the competency they need to be effective when they get the job.</w:t>
      </w:r>
    </w:p>
    <w:p/>
    <w:p>
      <w:r>
        <w:t>And Lonnie is spot on right that all we do is we start with one baseline and then the company weighs in on all of that training and determines where the gaps are and gives us the feedback so that it can be tailored to their needs and meet their expectations.</w:t>
      </w:r>
    </w:p>
    <w:p/>
    <w:p>
      <w:r>
        <w:t>MS. BURRS:  Yeah, that's excellent, and I mean, the point you made earlier as well about maybe employers are only willing to invest in apprenticeship at a certain level, but once they start to do it and they see, hey, I actually need to spend more time to get them where I want, then they're more willing to make that bigger investment.</w:t>
      </w:r>
    </w:p>
    <w:p/>
    <w:p>
      <w:r>
        <w:t>So a part of it is just kind of meeting the employer where they're at as well.  So that's excellent.  Josh, I would love to have – you talked a lot about the tax incentive policy you have and the different approaches that you've taken.</w:t>
      </w:r>
    </w:p>
    <w:p/>
    <w:p>
      <w:r>
        <w:t>Do you have any advice or can share any best practices on what do you believe the elements of state leadership and policy can be or could be to really support IT apprenticeship?</w:t>
      </w:r>
    </w:p>
    <w:p/>
    <w:p>
      <w:r>
        <w:t>MR. LANEY:  Sure.  I think one thing that – probably the key thing that has been the driver for us as far as state policy has been our governor has been absolutely committed to building this model.</w:t>
      </w:r>
    </w:p>
    <w:p/>
    <w:p>
      <w:proofErr w:type="gramStart"/>
      <w:r>
        <w:lastRenderedPageBreak/>
        <w:t>Building apprenticeships in general, but specifically also to expanding.</w:t>
      </w:r>
      <w:proofErr w:type="gramEnd"/>
      <w:r>
        <w:t xml:space="preserve">  We kind of have a three-pronged approach to our expansion.  </w:t>
      </w:r>
    </w:p>
    <w:p/>
    <w:p>
      <w:r>
        <w:t>We're developing new models and then we're also developing the – increasing the variety of occupations and through those new models and new occupations, bringing in new people who weren't previously participating in apprenticeships.</w:t>
      </w:r>
    </w:p>
    <w:p/>
    <w:p>
      <w:r>
        <w:t>And that all falls in line with our state plan, so probably if I had to pick one thing that was absolutely critical, it would be our governor using the convening power that she has and that really only governors wield to put us in direct cooperation with each other through out workforce agencies, our WIOA staff, our career centers and the Department of Labor.</w:t>
      </w:r>
    </w:p>
    <w:p/>
    <w:p>
      <w:r>
        <w:t xml:space="preserve">All of us, we literally have – it's not even a meeting anymore.  </w:t>
      </w:r>
      <w:proofErr w:type="gramStart"/>
      <w:r>
        <w:t>We just kind of walk into each other's offices, because we've worked together that closely.</w:t>
      </w:r>
      <w:proofErr w:type="gramEnd"/>
      <w:r>
        <w:t xml:space="preserve">  </w:t>
      </w:r>
    </w:p>
    <w:p/>
    <w:p>
      <w:r>
        <w:t>So the policies that enabled that were spearheaded through our legislature and created some great tax incentives and all that, but really all of those are secondary to the – I'm not going to say forced collaboration, but the collaboration that occurred because the governor said thou shalt.</w:t>
      </w:r>
    </w:p>
    <w:p/>
    <w:p>
      <w:r>
        <w:t>And so I think if you can get that level of top level leadership to bring all of your partner agencies together with no question about whether we are or are not going to work together, we're going to work together and we're all working together towards a common mission.</w:t>
      </w:r>
    </w:p>
    <w:p/>
    <w:p>
      <w:r>
        <w:t>That's been the biggest turning point for us.</w:t>
      </w:r>
    </w:p>
    <w:p/>
    <w:p>
      <w:r>
        <w:t xml:space="preserve">MS. BURRS:  Yeah, that's great.  I love that.  </w:t>
      </w:r>
      <w:proofErr w:type="gramStart"/>
      <w:r>
        <w:t>New models, variety of occupations and new people.</w:t>
      </w:r>
      <w:proofErr w:type="gramEnd"/>
      <w:r>
        <w:t xml:space="preserve">  That's a great approach.  Let's shift a little bit.  We haven't spoken too much – a little bit, but not too much about the different types of educational partner models.</w:t>
      </w:r>
    </w:p>
    <w:p/>
    <w:p>
      <w:r>
        <w:t>So we heard from Lonnie on this kind of pulling together all these different training providers, even from internal to business and cohorts and we've heard from Jennifer on all this accelerated and front-loaded training, boot camps, but much more technical.</w:t>
      </w:r>
    </w:p>
    <w:p/>
    <w:p>
      <w:proofErr w:type="gramStart"/>
      <w:r>
        <w:t>Just all different kinds of educational models and partnerships working for apprenticeship and IT today.</w:t>
      </w:r>
      <w:proofErr w:type="gramEnd"/>
      <w:r>
        <w:t xml:space="preserve">  If you were to kind of pick a starting point for someone that may be starting from the beginning, not just in their state, but maybe in a certain city or location, like what models are proving to be effective for IT apprenticeship?</w:t>
      </w:r>
    </w:p>
    <w:p/>
    <w:p>
      <w:r>
        <w:t>And anyone can answer this.</w:t>
      </w:r>
    </w:p>
    <w:p/>
    <w:p>
      <w:r>
        <w:t xml:space="preserve">LONNIE:  Well, I'll start, and then I know Jennifer may be in a great position to expand on this, because I think one of the things that </w:t>
      </w:r>
      <w:proofErr w:type="gramStart"/>
      <w:r>
        <w:t>affords</w:t>
      </w:r>
      <w:proofErr w:type="gramEnd"/>
      <w:r>
        <w:t xml:space="preserve"> us an opportunity given technology and so forth, is the fact that Arkansas predominantly is a fairly rural state.</w:t>
      </w:r>
    </w:p>
    <w:p/>
    <w:p>
      <w:r>
        <w:t xml:space="preserve">And so when we did an asset mapping exercise, and Josh, in Alabama maybe you've done this, because we produced this for the state plan.  But we realized that the demographics of where the </w:t>
      </w:r>
      <w:r>
        <w:lastRenderedPageBreak/>
        <w:t>job opportunities physically show up and where they are, are kind of centralized in central Arkansas and northwest Arkansas, which is growing like crazy.</w:t>
      </w:r>
    </w:p>
    <w:p/>
    <w:p>
      <w:r>
        <w:t>But yet the population, being spread around, we had to figure out ways to reach a rural population and in our most recent grant submission, we talked about what would it look like to do a fully remote, or at least partially remote apprenticeship and certainly how to do the virtual delivery of some of the training.</w:t>
      </w:r>
    </w:p>
    <w:p/>
    <w:p>
      <w:r>
        <w:t xml:space="preserve">And I'll just say that that is a model that is not revolutionary by any means but is something that we certainly should take more advantage of.  </w:t>
      </w:r>
      <w:proofErr w:type="gramStart"/>
      <w:r>
        <w:t>There's</w:t>
      </w:r>
      <w:proofErr w:type="gramEnd"/>
      <w:r>
        <w:t xml:space="preserve"> plenty of tools to be able to do that facilitation.</w:t>
      </w:r>
    </w:p>
    <w:p/>
    <w:p>
      <w:r>
        <w:t xml:space="preserve">We know how to do that.  In fact, one program that's kicking off January 30 is a cyber security apprenticeship program that has 10 apprentices starting in Little Rock and 10 apprentices starting in northwest Arkansas.  </w:t>
      </w:r>
    </w:p>
    <w:p/>
    <w:p>
      <w:r>
        <w:t xml:space="preserve">Same training provider, but they're going to have instructors in both locations and when they're delivering content expertly to one </w:t>
      </w:r>
      <w:proofErr w:type="gramStart"/>
      <w:r>
        <w:t>group,</w:t>
      </w:r>
      <w:proofErr w:type="gramEnd"/>
      <w:r>
        <w:t xml:space="preserve"> it'll be virtually delivered to the other and vice versa.</w:t>
      </w:r>
    </w:p>
    <w:p/>
    <w:p>
      <w:r>
        <w:t>And it was a way for us to not look at two separate deliveries.  It really becomes more cost effective.  It works across the board and so it's an example of trying to change the mindset about exactly how that delivery needs to happen.</w:t>
      </w:r>
    </w:p>
    <w:p/>
    <w:p>
      <w:r>
        <w:t xml:space="preserve">It's </w:t>
      </w:r>
      <w:proofErr w:type="gramStart"/>
      <w:r>
        <w:t>very</w:t>
      </w:r>
      <w:proofErr w:type="gramEnd"/>
      <w:r>
        <w:t xml:space="preserve"> customized.  They're only going to class Mondays, Wednesdays and every other Fridays there's some very in-depth labs.  </w:t>
      </w:r>
    </w:p>
    <w:p/>
    <w:p>
      <w:r>
        <w:t>If you think about cyber security, most of the hacks and most of the things that happen are – can happen from around the world, so why can't all the skills that it takes to do the red team and various efforts that go on with cyber, you know, can't be done virtually as well.</w:t>
      </w:r>
    </w:p>
    <w:p/>
    <w:p>
      <w:r>
        <w:t>So I'll just throw that out there and I know Jennifer has got a great model that she can enhance what I just said.</w:t>
      </w:r>
    </w:p>
    <w:p/>
    <w:p>
      <w:r>
        <w:t>MS. CARLSON:  I agree, Lonnie.  I think there are some positions that are better suited and cyber is one that you can do a multi-market approach concurrently and do some virtual learning.</w:t>
      </w:r>
    </w:p>
    <w:p/>
    <w:p>
      <w:r>
        <w:t>However, and we've done this now on a couple of positions where we had a Chicago, Atlanta, Dallas remote learning, logging into a central classroom environment and we had the instructor move between the three markets during the term of classroom, which was about 20 weeks.</w:t>
      </w:r>
    </w:p>
    <w:p/>
    <w:p>
      <w:r>
        <w:t>The critical piece that we learned very quickly is that really it's a misnomer.  People think going into software development means that they're going to be heads down in a cubicle all day and they don't talk to anybody.</w:t>
      </w:r>
    </w:p>
    <w:p/>
    <w:p>
      <w:r>
        <w:lastRenderedPageBreak/>
        <w:t>The unfortunate thing to that is that they're really working in a scrum environment or an agile environment, so they're in teams and each person is a cog in a much bigger machine and each other cog is codependent on the completion of other parts of the work.</w:t>
      </w:r>
    </w:p>
    <w:p/>
    <w:p>
      <w:r>
        <w:t>So these are team environment jobs, not individual contributor jobs, by and large, and the single greatest challenge that companies had with the idea of remote learning or self-directed learning is that they're not learning how to work in the team environment that's actually going to be reality when they get to job and it's giving a false impression of how the structure of a company works.</w:t>
      </w:r>
    </w:p>
    <w:p/>
    <w:p>
      <w:r>
        <w:t>So we have not engaged in any just self-directed or online learning, with the exception of some basic business operation tutorials.  Everything is an in-person, classroom environment and we typically partner up apprentices so that they're working and supporting each other in a collaborative way.</w:t>
      </w:r>
    </w:p>
    <w:p/>
    <w:p>
      <w:r>
        <w:t>And that helps bring people over the finish line on the classroom side much more easily as well.  That doesn't mean that you can't do exactly what Lonnie is talking about and have multiple classrooms running concurrently.</w:t>
      </w:r>
    </w:p>
    <w:p/>
    <w:p>
      <w:r>
        <w:t>But when you look at the experience of the apprentice and their ability to get over the finish line of the classroom training that's needed and to get them competent for when they get to job, that team environment is really critical.</w:t>
      </w:r>
    </w:p>
    <w:p/>
    <w:p>
      <w:r>
        <w:t xml:space="preserve">LONNIE:  Yeah.  I guess, Jennifer, I would even further that to say that what I was trying to emphasize was that the delivery of content can take many forms.  </w:t>
      </w:r>
    </w:p>
    <w:p/>
    <w:p>
      <w:r>
        <w:t>The actual application from an apprenticeship, on the job, learning to be part of a team and actually being successful at delivering and demonstrating their competency, that's a local, that's a company, that's a team thing.  That's not a virtual thing.</w:t>
      </w:r>
    </w:p>
    <w:p/>
    <w:p>
      <w:r>
        <w:t>MS. CARLSON:  Totally agree.</w:t>
      </w:r>
    </w:p>
    <w:p/>
    <w:p>
      <w:r>
        <w:t xml:space="preserve">MS. BURRS:  Yep.  </w:t>
      </w:r>
      <w:proofErr w:type="gramStart"/>
      <w:r>
        <w:t>Yeah, terrific.</w:t>
      </w:r>
      <w:proofErr w:type="gramEnd"/>
      <w:r>
        <w:t xml:space="preserve">  So another really important part of apprenticeship is obviously the funding and the models, supportive services that folks – that the apprentices may benefit from to help them be successful in their apprenticeship.</w:t>
      </w:r>
    </w:p>
    <w:p/>
    <w:p>
      <w:r>
        <w:t xml:space="preserve">So let's think about IT and say, you </w:t>
      </w:r>
      <w:proofErr w:type="gramStart"/>
      <w:r>
        <w:t>know,</w:t>
      </w:r>
      <w:proofErr w:type="gramEnd"/>
      <w:r>
        <w:t xml:space="preserve"> are there any unique partners, funding models, really to ensure that programs do get funded, that support services are there and maybe we'll hear from each of you on this one, starting with you, Josh.</w:t>
      </w:r>
    </w:p>
    <w:p/>
    <w:p>
      <w:r>
        <w:t>So maybe talking about what partnerships boost apprentices' ability to complete these programs in IT so folks can get some – maybe some new ideas on how to build the ecosystem for IT apprenticeship in their market.</w:t>
      </w:r>
    </w:p>
    <w:p/>
    <w:p>
      <w:r>
        <w:t xml:space="preserve">MR. LANEY:  Okay, I'll give you the worst answer ever.  We don't have one.  We don't have anything that we have really laid hands on that is specific to the industry.  Now, we have a lot of </w:t>
      </w:r>
      <w:r>
        <w:lastRenderedPageBreak/>
        <w:t>support services, but as far as your question about specifically expanding IT, we haven't taken that route.</w:t>
      </w:r>
    </w:p>
    <w:p/>
    <w:p>
      <w:r>
        <w:t>We're still, as I mentioned, we're brand new and so we're still flushing out what kind of supporting services are going to be available, period, and what are we going to be able to offer in a long term basis and it's easy to get a grant and do a flash in the pan kind of RTI assistance so there's no cost to the apprentice or OJT money to help offset the cost for the employers, but it's just a known challenge for us, honestly, is where the long term – and it's not just for IT.</w:t>
      </w:r>
    </w:p>
    <w:p/>
    <w:p>
      <w:r>
        <w:t>But where are the long-term supports that can enhance any industry?  And I wish I could tell you I had a great answer for it, but I honestly don't.</w:t>
      </w:r>
    </w:p>
    <w:p/>
    <w:p>
      <w:r>
        <w:t>MS. BURRS:  Thanks.  That's a great answer, just because it's the truth and I think a lot of people are probably nodding their heads right now, so Jennifer, in all the markets that you've been operating in and working with over the past few years, have you seen anything unique to IT best practices that you can point people to?</w:t>
      </w:r>
    </w:p>
    <w:p/>
    <w:p>
      <w:r>
        <w:t>MS. CARLSON:  Yeah.  I mean, obviously we've piecemealed a lot of different funding systems together to make this work.  Like Josh, I think that there's a desire and a want for greater federal investment on a consistent basis to get companies comfortable with the model, specifically in the area of IT, but certainly in other non-traditional sectors as well.</w:t>
      </w:r>
    </w:p>
    <w:p/>
    <w:p>
      <w:r>
        <w:t xml:space="preserve">Just for the sake of giving it that infusion of support that it's going to need for a generation to get to a sustainable level of use.  For us, it has been a combination of state funding, federal funding.  </w:t>
      </w:r>
    </w:p>
    <w:p/>
    <w:p>
      <w:r>
        <w:t>So we have, much like the support that Alabama and Arkansas both have from their governors, Washington's governor has supported us with training dollars and subsidizes .50 on the dollar for all the classroom training in the state.</w:t>
      </w:r>
    </w:p>
    <w:p/>
    <w:p>
      <w:r>
        <w:t>And we have found similar pockets of resources in Massachusetts, in Ohio and in Arizona and Texas we have a combination of private philanthropy and philanthropic funds coming from nonprofit organizations that are helping to underwrite classroom training costs.</w:t>
      </w:r>
    </w:p>
    <w:p/>
    <w:p>
      <w:r>
        <w:t>And we're having to piecemeal all of that together and thread it to be what I call a braided funding model where the company is paying for part of the classroom training.  The nonprofit is paying for a part of the classroom training and then state or federal government is subsidizing the remaining value in order to keep that cost structure off the shoulder of the apprentices.</w:t>
      </w:r>
    </w:p>
    <w:p/>
    <w:p>
      <w:r>
        <w:t>Second to that is on the resource group outside of funding, we partner with local organizations such that if the apprentice has needs and they're qualified, we'll partner with a Workforce Development council to get them access to resource through WIOA.</w:t>
      </w:r>
    </w:p>
    <w:p/>
    <w:p>
      <w:r>
        <w:t>We'll partner with other nonprofit organizations that can support them.  We are VA certified in every market, so that we can access both the VA and ensure that the apprentice that might be a veteran can access their GI Bill benefits.</w:t>
      </w:r>
    </w:p>
    <w:p/>
    <w:p>
      <w:r>
        <w:lastRenderedPageBreak/>
        <w:t>Those are all processes we've had to work through in all of those states and we were partially the impetus for the most recent bill, the Valor Act, which allows us to manage the apprenticeship process across multiple states based on the original anchor state instead of having to meet every state's individual regulation around VA, which they're still trying to work through.</w:t>
      </w:r>
    </w:p>
    <w:p/>
    <w:p>
      <w:r>
        <w:t>But it has made it a little easier.  But yeah, unfortunately there isn't a clean and perfect solution.  It is a state by state, market by market discussion that has to be had.</w:t>
      </w:r>
    </w:p>
    <w:p/>
    <w:p>
      <w:r>
        <w:t xml:space="preserve">MS. BURRS:  That's great.  </w:t>
      </w:r>
      <w:proofErr w:type="gramStart"/>
      <w:r>
        <w:t>Lonnie, anything to add into that?</w:t>
      </w:r>
      <w:proofErr w:type="gramEnd"/>
      <w:r>
        <w:t xml:space="preserve">  Otherwise we'll shift to our final question.</w:t>
      </w:r>
    </w:p>
    <w:p/>
    <w:p>
      <w:r>
        <w:t xml:space="preserve">LONNIE:  Yeah, I would like to add, so ditto on everything that Jennifer just said.  But one thing that I found to be really somewhat magical right now, in Arkansas, is that the formation of the Arkansas Center for Data Sciences has this boots on the ground organization for all this.  </w:t>
      </w:r>
    </w:p>
    <w:p/>
    <w:p>
      <w:r>
        <w:t xml:space="preserve">We have basically made, at least for the next 18 months, </w:t>
      </w:r>
      <w:proofErr w:type="gramStart"/>
      <w:r>
        <w:t>a guarantee that while</w:t>
      </w:r>
      <w:proofErr w:type="gramEnd"/>
      <w:r>
        <w:t xml:space="preserve"> the employer – while the candidate, so the apprentice pays nothing, right?  We know that.  The company is taking on the wage.</w:t>
      </w:r>
    </w:p>
    <w:p/>
    <w:p>
      <w:r>
        <w:t xml:space="preserve">We are taking every one of these programs and basically making the cost of the educational component free to every employer.  </w:t>
      </w:r>
      <w:proofErr w:type="gramStart"/>
      <w:r>
        <w:t>Small, medium and large.</w:t>
      </w:r>
      <w:proofErr w:type="gramEnd"/>
      <w:r>
        <w:t xml:space="preserve">  Now, that can't go on forever and we don't want people to get involved in this only because we're dangling money in front of them.</w:t>
      </w:r>
    </w:p>
    <w:p/>
    <w:p>
      <w:r>
        <w:t>But to everybody else's comment, what this has done is created an energy around the fact that it's kind of hard to not take a look at this as a business strategy and realize that once we can prove that it's a sustainable business model and business strategy, we've already seen the evolution of, okay, that was great.</w:t>
      </w:r>
    </w:p>
    <w:p/>
    <w:p>
      <w:r>
        <w:t xml:space="preserve">We got federal funding.  We got some state funding.  We've got an OSD organization, office of skills </w:t>
      </w:r>
      <w:proofErr w:type="gramStart"/>
      <w:r>
        <w:t>development, that</w:t>
      </w:r>
      <w:proofErr w:type="gramEnd"/>
      <w:r>
        <w:t xml:space="preserve"> can create some continuation funding.  </w:t>
      </w:r>
    </w:p>
    <w:p/>
    <w:p>
      <w:r>
        <w:t>But in the end, the point was we needed companies to get started and to understand this as a very key talent acquisition, talent development and talent retention part of their business and that's working.</w:t>
      </w:r>
    </w:p>
    <w:p/>
    <w:p>
      <w:r>
        <w:t>And I admit, it's a big investment on the part of the state of Arkansas, but – and may not be replicated.  You know, it may not be able to be replicated, but it is certainly working right now and we don't foresee that that'll go on forever.</w:t>
      </w:r>
    </w:p>
    <w:p/>
    <w:p>
      <w:r>
        <w:t>But anyway, I wanted that to be clear.  That's made a real big impact.  So everybody wins.</w:t>
      </w:r>
    </w:p>
    <w:p/>
    <w:p>
      <w:r>
        <w:t>MS. BURRS:  Yeah, that's terrific.  Thank you for sharing that.  I'm sure folks really would like to replicate that.  So again, if you guys want to learn more about that, Lonnie would be able to share how they were able to get that done there in that state.</w:t>
      </w:r>
    </w:p>
    <w:p/>
    <w:p>
      <w:r>
        <w:lastRenderedPageBreak/>
        <w:t>So we're ending.  We're about at the top of the hour and what we wanted to do was close with just giving each of the speakers an opportunity to give us some – and give you, actually, the listeners, some of their final words of wisdom so that you can hopefully take what they're sharing with you and accelerate the activity that you have as far as expanding apprenticeship and IT.</w:t>
      </w:r>
    </w:p>
    <w:p/>
    <w:p>
      <w:r>
        <w:t>So with that, I'd love to hear from Jennifer and then Lonnie and then Josh.</w:t>
      </w:r>
    </w:p>
    <w:p/>
    <w:p>
      <w:r>
        <w:t>MS. CARLSON:  Great.  I think I would round out or finalize with just this one thought.  In our case, we're dealing with a lot of employers that are multi-market and the multi-market is multi-state.</w:t>
      </w:r>
    </w:p>
    <w:p/>
    <w:p>
      <w:r>
        <w:t>And they're looking for an apprenticeship model that is scalable and forces them from an operational perspective to only have to adopt it one way and whether we like it or not, as we look at the number of states, depth and breadth who are engaging in the call today, 25 states are independent and then you have a U.S. DOL.</w:t>
      </w:r>
    </w:p>
    <w:p/>
    <w:p>
      <w:r>
        <w:t xml:space="preserve">So there's a lot of variety in that system that the companies don't want to have to invest in trying to figure out for </w:t>
      </w:r>
      <w:proofErr w:type="gramStart"/>
      <w:r>
        <w:t>themselves</w:t>
      </w:r>
      <w:proofErr w:type="gramEnd"/>
      <w:r>
        <w:t>, which is part of the reason why Lonnie and I exist as intermediaries.</w:t>
      </w:r>
    </w:p>
    <w:p/>
    <w:p>
      <w:r>
        <w:t>But also means that they're pushing back on the apprenticeship model and system to adapt to the industry's needs and that is to create a holistic environment and there was a question up here from Nancy about how do they sign on to standards or who files those?</w:t>
      </w:r>
    </w:p>
    <w:p/>
    <w:p>
      <w:r>
        <w:t>In our case, we're the standards holder on behalf of all the companies and they sign on to one set of standards rather than each company having an independent way of looking at it and that gives them the consistency and the knowledge that the apprentices that are coming out of this have a portable skill set and it means the same thing across all sectors and all states.</w:t>
      </w:r>
    </w:p>
    <w:p/>
    <w:p>
      <w:r>
        <w:t>So that they know when they want to move talent or they look at it as portable, they can be assured that this person has the same level of competency, no matter where they came from.  So I would just encourage you to look at that as a way to respond to company needs.</w:t>
      </w:r>
    </w:p>
    <w:p/>
    <w:p>
      <w:r>
        <w:t xml:space="preserve">LONNIE:  I would say, this is Lonnie, that Jennifer, you know, we are on the same page.  </w:t>
      </w:r>
      <w:proofErr w:type="gramStart"/>
      <w:r>
        <w:t>So agreed that that's been that role.</w:t>
      </w:r>
      <w:proofErr w:type="gramEnd"/>
      <w:r>
        <w:t xml:space="preserve">  That's what an intermediary can do is provide that consistency of standard.</w:t>
      </w:r>
    </w:p>
    <w:p/>
    <w:p>
      <w:r>
        <w:t xml:space="preserve">The only thing I would add that I think is a little bit of </w:t>
      </w:r>
      <w:proofErr w:type="gramStart"/>
      <w:r>
        <w:t>a wisdom</w:t>
      </w:r>
      <w:proofErr w:type="gramEnd"/>
      <w:r>
        <w:t xml:space="preserve"> for all of us is that we ask within the project management plan, whether it's an individual company or a community cohort, in all of these things, what's the media and marketing and visibility plan?</w:t>
      </w:r>
    </w:p>
    <w:p/>
    <w:p>
      <w:r>
        <w:t>You know, are we sharing this enough?  Are we putting enough out on social media that this is happening?  Are we getting the kind of coverage within the Arkansas Economic Development commission?</w:t>
      </w:r>
    </w:p>
    <w:p/>
    <w:p>
      <w:r>
        <w:t xml:space="preserve">Is there an awareness that builds on itself that we can have a part of that by how we market?  Because then all of a sudden it's not just companies who start to do this me too kind of thing or </w:t>
      </w:r>
      <w:r>
        <w:lastRenderedPageBreak/>
        <w:t>don't want to be left out, but it's also the candidates across the state who see this buzz and see something going on that's different.</w:t>
      </w:r>
    </w:p>
    <w:p/>
    <w:p>
      <w:r>
        <w:t>And I think that can happen across any of these sectors, but we are competing for talent and I think we've got a great message and so we always want to make sure that we don't miss the idea of how do we market these truly great programs?</w:t>
      </w:r>
    </w:p>
    <w:p/>
    <w:p>
      <w:r>
        <w:t>So I would just advise everybody to consider that more seriously than maybe is done in the past.</w:t>
      </w:r>
    </w:p>
    <w:p/>
    <w:p>
      <w:r>
        <w:t>MS. BURRS:  Thank you.  Josh?</w:t>
      </w:r>
    </w:p>
    <w:p/>
    <w:p>
      <w:r>
        <w:t>MR. LANEY:  All right and I'll just pick up – I'll pick up on the theme of the consortium idea.  That is something that even though we're not talking about multi-state consortia, Lonnie mentioned earlier about being a rural state and a lot of times it's difficult for our employers who may be far flung out in the rural parts of our state.</w:t>
      </w:r>
    </w:p>
    <w:p/>
    <w:p>
      <w:r>
        <w:t>You know, they can't stand this up on their own.  So we've had tremendous success with bringing them together, particularly – and this is particularly with IT, because they're okay with working together remotely.</w:t>
      </w:r>
    </w:p>
    <w:p/>
    <w:p>
      <w:r>
        <w:t>They have no problem with holding web-based meetings to discuss standards or whatever.  It has been easier, in some cases, to build consortiums among those different groups of employers even though they may be distant from each other within our state.</w:t>
      </w:r>
    </w:p>
    <w:p/>
    <w:p>
      <w:r>
        <w:t>We even had one small group of employers that decided they wanted to stand up their own separate LLC to be the sponsor for this so that none of them individually owned it.  They all wanted to – which wasn't the only way to do it, but that's just – that's how organic it was.</w:t>
      </w:r>
    </w:p>
    <w:p/>
    <w:p>
      <w:r>
        <w:t xml:space="preserve">They did it completely on their own and decided that's the way they wanted to do it.  </w:t>
      </w:r>
      <w:proofErr w:type="gramStart"/>
      <w:r>
        <w:t>So consortiums have definitely been a big thing for us that have helped spread this.</w:t>
      </w:r>
      <w:proofErr w:type="gramEnd"/>
      <w:r>
        <w:t xml:space="preserve">  Marketing, of course, is also always </w:t>
      </w:r>
      <w:proofErr w:type="gramStart"/>
      <w:r>
        <w:t>key</w:t>
      </w:r>
      <w:proofErr w:type="gramEnd"/>
      <w:r>
        <w:t>.</w:t>
      </w:r>
    </w:p>
    <w:p/>
    <w:p>
      <w:r>
        <w:t>We're marketing heavily in all of our non-traditional industry sectors.  So that's something else that we're following up with too.</w:t>
      </w:r>
    </w:p>
    <w:p/>
    <w:p>
      <w:r>
        <w:t>MS. BURRS:  Okay.  Well, I wish everyone could hear all the clapping, but we're all clapping for you speakers and thank you very much for all the valuable information that you shared with us and taking time today.</w:t>
      </w:r>
    </w:p>
    <w:p/>
    <w:p>
      <w:r>
        <w:t xml:space="preserve">And thanks for the listeners for dialing in.  This has been recorded.  You'll be able to share it with others and we'll follow up with more information via email.  </w:t>
      </w:r>
      <w:proofErr w:type="gramStart"/>
      <w:r>
        <w:t>So goodbye.</w:t>
      </w:r>
      <w:proofErr w:type="gramEnd"/>
    </w:p>
    <w:p/>
    <w:p>
      <w:r>
        <w:t>(END)</w:t>
      </w:r>
    </w:p>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 xml:space="preserve">IT Industry Focus Call For Apprenticeship State Expansion and State Apprenticeship Expansion Grantees </w:t>
    </w:r>
  </w:p>
  <w:p>
    <w:pPr>
      <w:pStyle w:val="Footer"/>
      <w:rPr>
        <w:bCs/>
        <w:sz w:val="16"/>
        <w:szCs w:val="20"/>
      </w:rPr>
    </w:pPr>
    <w:r>
      <w:rPr>
        <w:bCs/>
        <w:sz w:val="16"/>
        <w:szCs w:val="20"/>
      </w:rPr>
      <w:t>Wednesday, January 15, 2020</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21</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C8EAF-45A3-4063-BDF2-E03D4A1E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21</Pages>
  <Words>8195</Words>
  <Characters>46718</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54804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2020-01-16T21:17:00Z</dcterms:created>
  <dcterms:modified xsi:type="dcterms:W3CDTF">2020-01-16T21:17:00Z</dcterms:modified>
</cp:coreProperties>
</file>