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7777777" w:rsidR="008243BC" w:rsidRDefault="003D1580">
      <w:pPr>
        <w:jc w:val="center"/>
        <w:rPr>
          <w:b/>
          <w:sz w:val="36"/>
        </w:rPr>
      </w:pPr>
      <w:r>
        <w:rPr>
          <w:b/>
          <w:sz w:val="36"/>
        </w:rPr>
        <w:t>WorkforceGPS</w:t>
      </w:r>
    </w:p>
    <w:p w14:paraId="0F176EE3" w14:textId="77777777" w:rsidR="008243BC" w:rsidRDefault="008243BC">
      <w:pPr>
        <w:jc w:val="center"/>
        <w:rPr>
          <w:b/>
        </w:rPr>
      </w:pPr>
    </w:p>
    <w:p w14:paraId="1105C2A0" w14:textId="77777777" w:rsidR="008243BC" w:rsidRDefault="003D1580">
      <w:pPr>
        <w:jc w:val="center"/>
        <w:rPr>
          <w:b/>
          <w:sz w:val="28"/>
        </w:rPr>
      </w:pPr>
      <w:r>
        <w:rPr>
          <w:b/>
          <w:sz w:val="28"/>
        </w:rPr>
        <w:t>Transcript of Webinar</w:t>
      </w:r>
    </w:p>
    <w:p w14:paraId="25082488" w14:textId="77777777" w:rsidR="008243BC" w:rsidRDefault="008243BC">
      <w:pPr>
        <w:jc w:val="center"/>
        <w:rPr>
          <w:b/>
          <w:sz w:val="28"/>
        </w:rPr>
      </w:pPr>
    </w:p>
    <w:p w14:paraId="7F05C1F7" w14:textId="42D31D9D" w:rsidR="00C92577" w:rsidRDefault="00253D3C">
      <w:pPr>
        <w:jc w:val="center"/>
        <w:rPr>
          <w:b/>
          <w:sz w:val="28"/>
        </w:rPr>
      </w:pPr>
      <w:r>
        <w:rPr>
          <w:b/>
          <w:sz w:val="28"/>
        </w:rPr>
        <w:t>Apprenticeship Business Strategies Boot Camp</w:t>
      </w:r>
    </w:p>
    <w:p w14:paraId="5378D5CC" w14:textId="77777777" w:rsidR="00BC7DA9" w:rsidRDefault="00BC7DA9">
      <w:pPr>
        <w:jc w:val="center"/>
        <w:rPr>
          <w:b/>
          <w:sz w:val="28"/>
        </w:rPr>
      </w:pPr>
    </w:p>
    <w:p w14:paraId="42FB794B" w14:textId="18598380" w:rsidR="008243BC" w:rsidRDefault="00253D3C">
      <w:pPr>
        <w:jc w:val="center"/>
        <w:rPr>
          <w:b/>
          <w:bCs/>
          <w:sz w:val="28"/>
        </w:rPr>
      </w:pPr>
      <w:r>
        <w:rPr>
          <w:b/>
          <w:sz w:val="28"/>
        </w:rPr>
        <w:t>Thursday</w:t>
      </w:r>
      <w:r w:rsidR="00D87051">
        <w:rPr>
          <w:b/>
          <w:sz w:val="28"/>
        </w:rPr>
        <w:t xml:space="preserve">, September </w:t>
      </w:r>
      <w:r>
        <w:rPr>
          <w:b/>
          <w:sz w:val="28"/>
        </w:rPr>
        <w:t>30</w:t>
      </w:r>
      <w:r w:rsidR="003D1580">
        <w:rPr>
          <w:b/>
          <w:sz w:val="28"/>
        </w:rPr>
        <w:t>, 2021</w:t>
      </w:r>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77777777" w:rsidR="008243BC" w:rsidRDefault="008243BC"/>
    <w:p w14:paraId="7B0364CD" w14:textId="77777777" w:rsidR="008243BC" w:rsidRDefault="008243BC">
      <w:pPr>
        <w:tabs>
          <w:tab w:val="left" w:pos="2920"/>
        </w:tabs>
      </w:pPr>
    </w:p>
    <w:p w14:paraId="4C3EFE97" w14:textId="77777777" w:rsidR="008243BC" w:rsidRDefault="008243BC">
      <w:pPr>
        <w:tabs>
          <w:tab w:val="left" w:pos="2920"/>
        </w:tabs>
      </w:pPr>
    </w:p>
    <w:p w14:paraId="27B9B2E9" w14:textId="77777777" w:rsidR="008243BC" w:rsidRDefault="008243BC">
      <w:pPr>
        <w:tabs>
          <w:tab w:val="left" w:pos="2920"/>
        </w:tabs>
      </w:pPr>
    </w:p>
    <w:p w14:paraId="1A115622" w14:textId="77777777" w:rsidR="008243BC" w:rsidRDefault="008243BC"/>
    <w:p w14:paraId="262226C0" w14:textId="77777777" w:rsidR="008243BC" w:rsidRDefault="008243BC"/>
    <w:p w14:paraId="073569C5" w14:textId="77777777" w:rsidR="008243BC" w:rsidRDefault="008243BC"/>
    <w:p w14:paraId="27277220" w14:textId="7C62934B" w:rsidR="008243BC" w:rsidRDefault="008243BC"/>
    <w:p w14:paraId="6CB9A618" w14:textId="77777777" w:rsidR="00C519F6" w:rsidRDefault="00C519F6"/>
    <w:p w14:paraId="2F51FB03" w14:textId="77777777" w:rsidR="008243BC" w:rsidRDefault="008243BC"/>
    <w:p w14:paraId="77175D35" w14:textId="0E34B2B6" w:rsidR="008243BC" w:rsidRDefault="008243BC"/>
    <w:p w14:paraId="16B8A0E6" w14:textId="77777777" w:rsidR="001C65C3" w:rsidRDefault="001C65C3"/>
    <w:p w14:paraId="565FA028" w14:textId="77777777" w:rsidR="008243BC" w:rsidRDefault="008243BC"/>
    <w:p w14:paraId="2D8FF992" w14:textId="77777777" w:rsidR="008243BC" w:rsidRDefault="008243BC"/>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07567BFF" w14:textId="77777777" w:rsidR="008243BC" w:rsidRDefault="008243BC"/>
    <w:p w14:paraId="2ED12FC8" w14:textId="6FCC32A0" w:rsidR="00253D3C" w:rsidRDefault="00253D3C" w:rsidP="00253D3C">
      <w:r>
        <w:lastRenderedPageBreak/>
        <w:t xml:space="preserve">GINA WELLS:  The skill and tools – the skills and tools that we're going to be discussing, how they've been using those skills and tools in their own work.  </w:t>
      </w:r>
    </w:p>
    <w:p w14:paraId="2A22D4DD" w14:textId="77777777" w:rsidR="00253D3C" w:rsidRDefault="00253D3C" w:rsidP="00253D3C"/>
    <w:p w14:paraId="154CE786" w14:textId="465DF040" w:rsidR="00253D3C" w:rsidRDefault="00253D3C" w:rsidP="00253D3C">
      <w:r>
        <w:t>So if you have questions at any time, we would love for you to ask them.  You can ask them in the chat and we will be monitoring that chat and we will get to it as we move through our discussion and raise your questions as we get to them.</w:t>
      </w:r>
    </w:p>
    <w:p w14:paraId="425AACDD" w14:textId="77777777" w:rsidR="00253D3C" w:rsidRDefault="00253D3C" w:rsidP="00253D3C"/>
    <w:p w14:paraId="2BA66211" w14:textId="370F3AE6" w:rsidR="00253D3C" w:rsidRDefault="00253D3C" w:rsidP="00253D3C">
      <w:r>
        <w:t xml:space="preserve">With that, welcome to everyone who's participating in the boot camp.  Hopefully, you're introducing yourself in the chat.  Here's a snapshot of all the states who have teams in this round of the boot camp.  This is the third or fourth time we've done it, and this is the biggest cohort yet.  So we're really excited to work with you all, and we're just really pleased to see how much interest there was in the boot camp.  We know that business engagement has been challenging, particularly in the last year and a half, and we know you all have good experiences to share with each other.  </w:t>
      </w:r>
    </w:p>
    <w:p w14:paraId="290D0077" w14:textId="77777777" w:rsidR="00253D3C" w:rsidRDefault="00253D3C" w:rsidP="00253D3C"/>
    <w:p w14:paraId="72D7AA59" w14:textId="4196E0BD" w:rsidR="00253D3C" w:rsidRDefault="00253D3C" w:rsidP="00253D3C">
      <w:r>
        <w:t>We could see through your registration information that many of you joining us have a lot of experience doing business engagement work.  Some of you are a little newer to it, but we know that you all have some successful strategies and information and experiences to share that your peers will benefit from.  So if something we talk about today reminds you of a strategy that works for you, please feel free to chime in and share it in the chat and we can add it into our conversation.</w:t>
      </w:r>
    </w:p>
    <w:p w14:paraId="56AEFF5B" w14:textId="77777777" w:rsidR="00253D3C" w:rsidRDefault="00253D3C" w:rsidP="00253D3C"/>
    <w:p w14:paraId="12873CF9" w14:textId="49A00714" w:rsidR="00253D3C" w:rsidRDefault="00253D3C" w:rsidP="00253D3C">
      <w:r>
        <w:t xml:space="preserve">So what I want to do next is just give you a little overview of the boot camp, talk a little bit about how it works, our goals.  So our goal for the boot camp is to help you develop your own skills as an apprenticeship consultant, as a business engagement professional, as part of that team, and talk about strategies to identify and reach out to business, to prepare for your first conversation, to use a consultative sales approach, and to help businesses get started on developing an apprenticeship program.  </w:t>
      </w:r>
    </w:p>
    <w:p w14:paraId="693ADA0C" w14:textId="77777777" w:rsidR="00253D3C" w:rsidRDefault="00253D3C" w:rsidP="00253D3C"/>
    <w:p w14:paraId="11CBE40A" w14:textId="39DA6F0F" w:rsidR="00253D3C" w:rsidRDefault="00253D3C" w:rsidP="00253D3C">
      <w:r>
        <w:t xml:space="preserve">So there are four phases to this boot camp.  So first, is an orientation call, which you already have completed with someone from the Maher AIR, team to provide some background information on your identified challenge and sort of talk through your goals and refine the approach, kind of what you want to bring into the conversation with your coach so that you can have really good focused conversations with them.  </w:t>
      </w:r>
    </w:p>
    <w:p w14:paraId="55F819C4" w14:textId="77777777" w:rsidR="00253D3C" w:rsidRDefault="00253D3C" w:rsidP="00253D3C"/>
    <w:p w14:paraId="2A014EA5" w14:textId="4451CD86" w:rsidR="00253D3C" w:rsidRDefault="00253D3C" w:rsidP="00253D3C">
      <w:r>
        <w:t xml:space="preserve">Then, second, is today's training where we're going to teach you skills and strategies for engaging business, particularly around apprenticeship.  There's also a toolkit, and we'll give you links and send them around to you that you can use that references everything we're going to talk about today.  </w:t>
      </w:r>
    </w:p>
    <w:p w14:paraId="2AE141A3" w14:textId="77777777" w:rsidR="00253D3C" w:rsidRDefault="00253D3C" w:rsidP="00253D3C"/>
    <w:p w14:paraId="1E9FDB71" w14:textId="77777777" w:rsidR="00253D3C" w:rsidRDefault="00253D3C" w:rsidP="00253D3C">
      <w:r>
        <w:t>And then after this kick off, you're going to have two coaching calls with your assigned business engagement coach, and that's where you're going to discuss how to apply what you learn today to the specific challenges that your team is bringing into those coaching conversations.</w:t>
      </w:r>
    </w:p>
    <w:p w14:paraId="75B22DA1" w14:textId="77777777" w:rsidR="00253D3C" w:rsidRDefault="00253D3C" w:rsidP="00253D3C"/>
    <w:p w14:paraId="4F8D6070" w14:textId="4096BDF1" w:rsidR="00253D3C" w:rsidRDefault="00253D3C" w:rsidP="00253D3C">
      <w:r>
        <w:t xml:space="preserve">Finally, and something that's really critical, is putting your skills to use.  So during your first one-on-one coaching call, you're going to receive a homework assignment from your coach that </w:t>
      </w:r>
      <w:r>
        <w:lastRenderedPageBreak/>
        <w:t xml:space="preserve">will be – you'll develop it sort of together based on that conversation that will let you practice the skills and strategies you discuss in that first coaching conversation.  </w:t>
      </w:r>
    </w:p>
    <w:p w14:paraId="7DB998B4" w14:textId="77777777" w:rsidR="00253D3C" w:rsidRDefault="00253D3C" w:rsidP="00253D3C"/>
    <w:p w14:paraId="5424206F" w14:textId="4BF16EFF" w:rsidR="00253D3C" w:rsidRDefault="00253D3C" w:rsidP="00253D3C">
      <w:r>
        <w:t xml:space="preserve">So you sort of have a chance to look closer at some of the challenges you're having, and your coach will advise you on maybe a step that you could do differently or something that you can put in place over the next couple of weeks to strengthen the work that you're doing.  So you'll do that homework assignment between your first and second conversation with your coach.  You'll have a chance to apply your skills.  </w:t>
      </w:r>
    </w:p>
    <w:p w14:paraId="08FD23A9" w14:textId="77777777" w:rsidR="00253D3C" w:rsidRDefault="00253D3C" w:rsidP="00253D3C"/>
    <w:p w14:paraId="724DBBFF" w14:textId="01360EFB" w:rsidR="00253D3C" w:rsidRDefault="00253D3C" w:rsidP="00253D3C">
      <w:r>
        <w:t xml:space="preserve">And then on that second call, you'll get to debrief with your coach on how it felt, if you did something a little differently, if you used a new technique or a new toolkit or a new approach, you can talk about it, and then discuss additional strategies that help your business engagement work.  </w:t>
      </w:r>
    </w:p>
    <w:p w14:paraId="2B3208EB" w14:textId="77777777" w:rsidR="00253D3C" w:rsidRDefault="00253D3C" w:rsidP="00253D3C"/>
    <w:p w14:paraId="398CECC6" w14:textId="5EA223EC" w:rsidR="00253D3C" w:rsidRDefault="00253D3C" w:rsidP="00253D3C">
      <w:r>
        <w:t xml:space="preserve">So I think almost all of you have signed up for your coaching calls.  If you haven't, if you still need to do that, please follow the links that were provided in your welcome email.  And if you're having trouble scheduling your call, reach out to Emily, who's handling all of our logistics for the boot camp.  And the coaching calls need to be completed by December 10th.  So we'll work with you, if you haven't scheduled those already, to get them scheduled and so that you can get started with those calls fairly soon.  </w:t>
      </w:r>
    </w:p>
    <w:p w14:paraId="6E6433C1" w14:textId="77777777" w:rsidR="00253D3C" w:rsidRDefault="00253D3C" w:rsidP="00253D3C"/>
    <w:p w14:paraId="15226C6D" w14:textId="5711F310" w:rsidR="00253D3C" w:rsidRDefault="00253D3C" w:rsidP="00253D3C">
      <w:r>
        <w:t xml:space="preserve">Any questions about how the boot camp works?  Just giving a quick check of the chat to see if there are any questions in there.  Okay.  I don't see any questions in here.  Thanks for introducing yourselves, and I will count on my colleagues to let me know if a question pops in.  </w:t>
      </w:r>
    </w:p>
    <w:p w14:paraId="64A64812" w14:textId="77777777" w:rsidR="00253D3C" w:rsidRDefault="00253D3C" w:rsidP="00253D3C"/>
    <w:p w14:paraId="5A27B666" w14:textId="78590A8E" w:rsidR="00253D3C" w:rsidRDefault="00253D3C" w:rsidP="00253D3C">
      <w:r>
        <w:t>All right.  So you can see this slide here, our boot camp rules.  Obviously, we don't have rules for our boot camp, but we just wanted to talk about a couple of ways that we hope that you'll engage with us.  So it's important to have fun.  It's important – we're all colleagues here together.  So please feel free to jump in with questions or comments at any time today.  If the chat doesn't work for you, if you want to just unmute or raise your hand, feel free to do any of those things.  We want to hear your voice.  We want to know what you're thinking.</w:t>
      </w:r>
    </w:p>
    <w:p w14:paraId="408D5B6B" w14:textId="77777777" w:rsidR="00253D3C" w:rsidRDefault="00253D3C" w:rsidP="00253D3C"/>
    <w:p w14:paraId="09F8F516" w14:textId="01101696" w:rsidR="00253D3C" w:rsidRDefault="00253D3C" w:rsidP="00253D3C">
      <w:r>
        <w:t xml:space="preserve">And I think also really important is that you're going to get out of this boot camp what you put into it.  So we really hope that your team will participate actively on the calls with your coaches, that you'll make time to talk with each other about what you learned, and that you'll do that homework assignment, that you'll apply some of the approaches and skills and techniques to your business engagement work between those two coaching calls so that you can really maximize the impact of the boot camp on your own work.  </w:t>
      </w:r>
    </w:p>
    <w:p w14:paraId="2EDEFEF9" w14:textId="77777777" w:rsidR="00253D3C" w:rsidRDefault="00253D3C" w:rsidP="00253D3C"/>
    <w:p w14:paraId="3BE84FDA" w14:textId="7C07DB10" w:rsidR="00253D3C" w:rsidRDefault="00253D3C" w:rsidP="00253D3C">
      <w:r>
        <w:t xml:space="preserve">Well, without further ado, let's meet our coaches.  You've seen them.  Hopefully, they're sort of towards the top of your group because we logged in early, but I want to introduce you to the three boot camp coaches.  If you've registered for your calls, then you already know which coach you'll be working with, and that information was in the email that you got confirming that you had registered.  </w:t>
      </w:r>
    </w:p>
    <w:p w14:paraId="5A4C3D47" w14:textId="77777777" w:rsidR="00253D3C" w:rsidRDefault="00253D3C" w:rsidP="00253D3C"/>
    <w:p w14:paraId="39D7B9E4" w14:textId="62D67B5E" w:rsidR="00253D3C" w:rsidRDefault="00253D3C" w:rsidP="00253D3C">
      <w:r>
        <w:lastRenderedPageBreak/>
        <w:t xml:space="preserve">So Amy Beller, she's our new project director for the State Apprenticeship Expansion Technical Assistance Project.  She comes to us as the apprenticeship – former apprenticeship coordinator for the Iowa apprenticeship expansion work, where she worked with many businesses and played a critical role in expanding apprenticeship in Ohio.  </w:t>
      </w:r>
    </w:p>
    <w:p w14:paraId="2403254A" w14:textId="77777777" w:rsidR="00253D3C" w:rsidRDefault="00253D3C" w:rsidP="00253D3C"/>
    <w:p w14:paraId="27BA49F9" w14:textId="1636F64D" w:rsidR="00253D3C" w:rsidRDefault="00253D3C" w:rsidP="00253D3C">
      <w:r>
        <w:t xml:space="preserve">Next, we have Chris Magyar, the project director for Maher's project with CompTIA to expand apprenticeships in the IT sector.  And Chris is the former chief apprenticeship officer for </w:t>
      </w:r>
      <w:proofErr w:type="spellStart"/>
      <w:r>
        <w:t>Techtonic</w:t>
      </w:r>
      <w:proofErr w:type="spellEnd"/>
      <w:r>
        <w:t xml:space="preserve"> in Boulder, Colorado.  Lots of first – experience himself as a business and lots of great business engagement experience with other firms.  </w:t>
      </w:r>
    </w:p>
    <w:p w14:paraId="30B490E0" w14:textId="77777777" w:rsidR="00253D3C" w:rsidRDefault="00253D3C" w:rsidP="00253D3C"/>
    <w:p w14:paraId="1A26BCCA" w14:textId="2A32F129" w:rsidR="00253D3C" w:rsidRDefault="00253D3C" w:rsidP="00253D3C">
      <w:r>
        <w:t xml:space="preserve">And, finally, we have Megan Scott, a senior analyst with Maher on our apprenticeship team and formerly the project manager for Oklahoma's apprenticeship expansion work.  Again, lots of experience working with businesses in Oklahoma to expand apprenticeship.  </w:t>
      </w:r>
    </w:p>
    <w:p w14:paraId="5B255BEF" w14:textId="77777777" w:rsidR="00253D3C" w:rsidRDefault="00253D3C" w:rsidP="00253D3C"/>
    <w:p w14:paraId="4344D5C3" w14:textId="3650B100" w:rsidR="00253D3C" w:rsidRDefault="00253D3C" w:rsidP="00253D3C">
      <w:r>
        <w:t xml:space="preserve">So you all are in great hands.  You're going to have fabulous conversations, and we have given some thought to the particular challenges that you all have in thinking through your assignments with coaches so we know you're going to have a great experience.  </w:t>
      </w:r>
    </w:p>
    <w:p w14:paraId="42C96FEF" w14:textId="77777777" w:rsidR="00253D3C" w:rsidRDefault="00253D3C" w:rsidP="00253D3C"/>
    <w:p w14:paraId="44D7F259" w14:textId="7EF0B026" w:rsidR="00253D3C" w:rsidRDefault="00253D3C" w:rsidP="00253D3C">
      <w:r>
        <w:t xml:space="preserve">Before we dive into our training, we want to hear from you.  So we know that the pandemic and the economy have changed the reality of the workplace.  They've changed the reality of how you do business engagement and of how your business customers are doing their work.  Some sectors of the economy slowed.  Others expanded rapidly.  </w:t>
      </w:r>
    </w:p>
    <w:p w14:paraId="2B7927F6" w14:textId="77777777" w:rsidR="00253D3C" w:rsidRDefault="00253D3C" w:rsidP="00253D3C"/>
    <w:p w14:paraId="61FEC3DC" w14:textId="21698EC7" w:rsidR="00253D3C" w:rsidRDefault="00253D3C" w:rsidP="00253D3C">
      <w:r>
        <w:t>So we want to hear from you how events in the last couple of years impacted your apprenticeship business engagement work.  You can type your answers in the chat box, or you can raise your hand or just give a wave, if you'd like to chime in over voice.  And we'd love to hear sort of where you've been challenged, maybe where you've had some successes, just what experiences you're bringing into our boot camp today.</w:t>
      </w:r>
    </w:p>
    <w:p w14:paraId="05ACB14E" w14:textId="77777777" w:rsidR="00253D3C" w:rsidRDefault="00253D3C" w:rsidP="00253D3C"/>
    <w:p w14:paraId="4D1AC3C5" w14:textId="355725EB" w:rsidR="00253D3C" w:rsidRDefault="00253D3C" w:rsidP="00253D3C">
      <w:r>
        <w:t xml:space="preserve">NATALIA:  Hi, good afternoon.  This is Natalia with Oklahoma State.  </w:t>
      </w:r>
    </w:p>
    <w:p w14:paraId="16D52C85" w14:textId="77777777" w:rsidR="00253D3C" w:rsidRDefault="00253D3C" w:rsidP="00253D3C"/>
    <w:p w14:paraId="0B199687" w14:textId="6D5D39C4" w:rsidR="00253D3C" w:rsidRDefault="00253D3C" w:rsidP="00253D3C">
      <w:r>
        <w:t>MS. WELLS:  Hi.</w:t>
      </w:r>
    </w:p>
    <w:p w14:paraId="6FB072F6" w14:textId="77777777" w:rsidR="00253D3C" w:rsidRDefault="00253D3C" w:rsidP="00253D3C"/>
    <w:p w14:paraId="5F3730DD" w14:textId="6F24B66D" w:rsidR="00253D3C" w:rsidRDefault="00253D3C" w:rsidP="00253D3C">
      <w:r>
        <w:t xml:space="preserve">NATALIA:  How are you?  </w:t>
      </w:r>
    </w:p>
    <w:p w14:paraId="635A84E5" w14:textId="77777777" w:rsidR="00253D3C" w:rsidRDefault="00253D3C" w:rsidP="00253D3C"/>
    <w:p w14:paraId="22A933A3" w14:textId="7A0A40BC" w:rsidR="00253D3C" w:rsidRDefault="00253D3C" w:rsidP="00253D3C">
      <w:r>
        <w:t xml:space="preserve">MS. WELLS:  Great.  </w:t>
      </w:r>
    </w:p>
    <w:p w14:paraId="502EC403" w14:textId="77777777" w:rsidR="00253D3C" w:rsidRDefault="00253D3C" w:rsidP="00253D3C"/>
    <w:p w14:paraId="2D229217" w14:textId="77015875" w:rsidR="00253D3C" w:rsidRDefault="00253D3C" w:rsidP="00253D3C">
      <w:r>
        <w:t xml:space="preserve">NATALIA:  So I just want to share our experience.  We are out there trying to promote registered apprenticeship programs widely, and we do have a lot of interest from businesses and, of course, a lot of interest from potential employees.  </w:t>
      </w:r>
    </w:p>
    <w:p w14:paraId="224B3E85" w14:textId="77777777" w:rsidR="00253D3C" w:rsidRDefault="00253D3C" w:rsidP="00253D3C"/>
    <w:p w14:paraId="3BAA36B4" w14:textId="7ED88112" w:rsidR="00253D3C" w:rsidRDefault="00253D3C" w:rsidP="00253D3C">
      <w:r>
        <w:t xml:space="preserve">The biggest challenge that we are encountering is that, once businesses realize that they have to go through a lot of – what they consider to be a lot of paperwork and a lot of work, their interest in the program dissolves.  So we have been having issues in trying to reengage them and having come back to the table to continue at least the conversations.  </w:t>
      </w:r>
    </w:p>
    <w:p w14:paraId="0C016EB0" w14:textId="77777777" w:rsidR="00253D3C" w:rsidRDefault="00253D3C" w:rsidP="00253D3C"/>
    <w:p w14:paraId="2DFFFA81" w14:textId="17255944" w:rsidR="00253D3C" w:rsidRDefault="00253D3C" w:rsidP="00253D3C">
      <w:r>
        <w:lastRenderedPageBreak/>
        <w:t>And it's surprising because right now, with the lack of or the difficulty in finding talent for many industries because of the pandemic and because of our current economic situation in the country, we think that there's no better time to launch registered apprenticeship programs for organizations and create a new and diverse pipeline of workforce.  But yes.  We are encountering those issues with employers who down a long conversation, their interest just dissolves once they realize the amount of work.</w:t>
      </w:r>
    </w:p>
    <w:p w14:paraId="5039F2EA" w14:textId="77777777" w:rsidR="00253D3C" w:rsidRDefault="00253D3C" w:rsidP="00253D3C"/>
    <w:p w14:paraId="5A28E2DB" w14:textId="37AFEA6B" w:rsidR="00253D3C" w:rsidRDefault="00253D3C" w:rsidP="00253D3C">
      <w:r>
        <w:t xml:space="preserve">MS. WELLS:  Thank you for going first and sharing that challenge.  I saw a lot of head nodding.  For those of you who have your videos on, I know you're not alone in experiencing that challenge, and we'll be able to have some conversations about that maybe a little bit today and then in your deeper coaching calls about how to engage with businesses in ways that help meet their needs while sort of reducing the amount of effort that they need to put into program development.  </w:t>
      </w:r>
    </w:p>
    <w:p w14:paraId="6D93E251" w14:textId="77777777" w:rsidR="00253D3C" w:rsidRDefault="00253D3C" w:rsidP="00253D3C"/>
    <w:p w14:paraId="5D5E39CE" w14:textId="02DBD0D4" w:rsidR="00253D3C" w:rsidRDefault="00253D3C" w:rsidP="00253D3C">
      <w:r>
        <w:t>Anyone else want to share?  I see in the chat some comments from Oregon and North Dakota around shifting to remote and electronic business engagement, kind of taking that to new platforms.  Cat, I see you have your hand up.  Do you want to share?</w:t>
      </w:r>
    </w:p>
    <w:p w14:paraId="02DC81C3" w14:textId="77777777" w:rsidR="00253D3C" w:rsidRDefault="00253D3C" w:rsidP="00253D3C"/>
    <w:p w14:paraId="606AB4DC" w14:textId="14896517" w:rsidR="00253D3C" w:rsidRDefault="00253D3C" w:rsidP="00253D3C">
      <w:r>
        <w:t xml:space="preserve">CAT:  Yeah.  So in Colorado, we have a little bit of a unique market right now in that we're transitioning to a state apprenticeship agency, and we're expanding rapidly.  Our staff is going from – so, there's currently one or two consultants within the workforce that's going up to six and then from one apprenticeship specialist at the state level up to, I believe, four.  </w:t>
      </w:r>
    </w:p>
    <w:p w14:paraId="78A93D67" w14:textId="77777777" w:rsidR="00253D3C" w:rsidRDefault="00253D3C" w:rsidP="00253D3C"/>
    <w:p w14:paraId="0FA59554" w14:textId="4708E45E" w:rsidR="00253D3C" w:rsidRDefault="00253D3C" w:rsidP="00253D3C">
      <w:r>
        <w:t xml:space="preserve">So we're growing – we're experiencing some upscaling and excited at how that's going to increase our capacity for outreach, but how we keep that also – our messaging succinct as we scale that up.  Obviously, there's – we haven't been – we've been generalists.  </w:t>
      </w:r>
    </w:p>
    <w:p w14:paraId="5E5E6333" w14:textId="77777777" w:rsidR="00253D3C" w:rsidRDefault="00253D3C" w:rsidP="00253D3C"/>
    <w:p w14:paraId="66107165" w14:textId="6A248476" w:rsidR="00253D3C" w:rsidRDefault="00253D3C" w:rsidP="00253D3C">
      <w:r>
        <w:t xml:space="preserve">And so, now, we're going to all be able to dig in a lot deeper but tightening up that message from all the different levels and what unified products for the state we can create as well as more succinctly being able to help employers realize when it's not the right fit for them.  So if they're putting in – because a lot of employers are reaching out to us and maybe it's not the right fit, if it's not </w:t>
      </w:r>
      <w:proofErr w:type="spellStart"/>
      <w:r>
        <w:t>apprenticeable</w:t>
      </w:r>
      <w:proofErr w:type="spellEnd"/>
      <w:r>
        <w:t xml:space="preserve"> and it's not </w:t>
      </w:r>
      <w:proofErr w:type="spellStart"/>
      <w:r>
        <w:t>apprenticeable</w:t>
      </w:r>
      <w:proofErr w:type="spellEnd"/>
      <w:r>
        <w:t xml:space="preserve"> for a reason, sometimes I think we might be going a little bit deeper down that conversation before we need to.  So tightening up that needs assessment as well.</w:t>
      </w:r>
    </w:p>
    <w:p w14:paraId="1FDB0FAD" w14:textId="77777777" w:rsidR="00253D3C" w:rsidRDefault="00253D3C" w:rsidP="00253D3C"/>
    <w:p w14:paraId="31F52D79" w14:textId="77777777" w:rsidR="00253D3C" w:rsidRDefault="00253D3C" w:rsidP="00253D3C">
      <w:r>
        <w:t>Our theme is tighten up is kind of what we're going on with our coach, whoever gets us.</w:t>
      </w:r>
    </w:p>
    <w:p w14:paraId="25DE5BB1" w14:textId="77777777" w:rsidR="00253D3C" w:rsidRDefault="00253D3C" w:rsidP="00253D3C"/>
    <w:p w14:paraId="5E705BE2" w14:textId="6D6EE7A6" w:rsidR="00253D3C" w:rsidRDefault="00253D3C" w:rsidP="00253D3C">
      <w:r>
        <w:t xml:space="preserve">MS. WELLS:  Thanks, Cat, for that snapshot.  And I loved to hear you talk about apprenticeship as a solution and really listening to your businesses and being open to the idea that apprenticeship isn't the right solution for them.  And I think sort of implied by that and what I know from Colorado, too, is making them a great referral to the folks who can build the right solution to them that builds trust.  And you never know down the road when someone who isn't – it's not the right time or it's not the right solution now, it might be the right solution later.  </w:t>
      </w:r>
    </w:p>
    <w:p w14:paraId="1781CAFD" w14:textId="77777777" w:rsidR="00253D3C" w:rsidRDefault="00253D3C" w:rsidP="00253D3C"/>
    <w:p w14:paraId="6955163D" w14:textId="6E884061" w:rsidR="00253D3C" w:rsidRDefault="00253D3C" w:rsidP="00253D3C">
      <w:r>
        <w:t xml:space="preserve">Anne, you mentioned a challenge here around sort of the mentorship ratios that are built into apprenticeship and working with businesses who might be short staffed and for whom that might </w:t>
      </w:r>
      <w:r>
        <w:lastRenderedPageBreak/>
        <w:t xml:space="preserve">feel like a barrier.  So that's something you can definitely work with your coach on and explore a little bit.  </w:t>
      </w:r>
    </w:p>
    <w:p w14:paraId="00430332" w14:textId="77777777" w:rsidR="00253D3C" w:rsidRDefault="00253D3C" w:rsidP="00253D3C"/>
    <w:p w14:paraId="25DE5142" w14:textId="4C7CAD18" w:rsidR="00253D3C" w:rsidRDefault="00253D3C" w:rsidP="00253D3C">
      <w:r>
        <w:t>I see some comments in here, too, around – from Tanya in New Mexico around incentives and sort of what do we have to offer business and how do we help businesses see the return on investment that's baked straight into apprenticeship?  And then how do we think about what other things we can offer them to complement that inherent return on investment or sweeten the pot a little bit, too.</w:t>
      </w:r>
    </w:p>
    <w:p w14:paraId="5CE01E61" w14:textId="77777777" w:rsidR="00253D3C" w:rsidRDefault="00253D3C" w:rsidP="00253D3C"/>
    <w:p w14:paraId="1CFA4974" w14:textId="77777777" w:rsidR="00253D3C" w:rsidRDefault="00253D3C" w:rsidP="00253D3C">
      <w:r>
        <w:t>Other challenges or experiences you all have had in the last year that you want to share?</w:t>
      </w:r>
    </w:p>
    <w:p w14:paraId="48E0B54A" w14:textId="77777777" w:rsidR="00253D3C" w:rsidRDefault="00253D3C" w:rsidP="00253D3C"/>
    <w:p w14:paraId="6F97C307" w14:textId="70CCDED9" w:rsidR="00253D3C" w:rsidRDefault="00253D3C" w:rsidP="00253D3C">
      <w:r>
        <w:t xml:space="preserve">Well, thank you for chiming in, for getting us started, for letting us hear your voices.  We love that.  We hope that we'll continue to hear from you over the course of the rest of this webinar.  </w:t>
      </w:r>
    </w:p>
    <w:p w14:paraId="2C21DA02" w14:textId="77777777" w:rsidR="00253D3C" w:rsidRDefault="00253D3C" w:rsidP="00253D3C"/>
    <w:p w14:paraId="29B538F3" w14:textId="79E67CBC" w:rsidR="00253D3C" w:rsidRDefault="00253D3C" w:rsidP="00253D3C">
      <w:r>
        <w:t xml:space="preserve">What I want to do now is move into the skills training part of our presentation today.  So when we talk about business engagement, I want to start with some mindsets.  So we're going to give you sort of a process that we see has worked for many apprenticeship business engagement specialists across the country.  But before we talk about what that process is or sort of what the skills and approaches are, we want to talk about some key mindsets that, in our experience, is really central to effective apprenticeship business engagement.  </w:t>
      </w:r>
    </w:p>
    <w:p w14:paraId="28567AED" w14:textId="77777777" w:rsidR="00253D3C" w:rsidRDefault="00253D3C" w:rsidP="00253D3C"/>
    <w:p w14:paraId="18B695DD" w14:textId="011A5B52" w:rsidR="00253D3C" w:rsidRDefault="00253D3C" w:rsidP="00253D3C">
      <w:r>
        <w:t xml:space="preserve">So the first is one I was just talking about in response to Cat, which is that apprenticeship is a workforce development tool.  It's a solution, and really to maximize the quality of your engagement with business, we want you to take a consultative sales approach.  You are not selling a product but, instead, working with business to understand their needs and to build a solution that's right for them.  </w:t>
      </w:r>
    </w:p>
    <w:p w14:paraId="2FA008DE" w14:textId="77777777" w:rsidR="00253D3C" w:rsidRDefault="00253D3C" w:rsidP="00253D3C"/>
    <w:p w14:paraId="2980EE5D" w14:textId="5E85964D" w:rsidR="00253D3C" w:rsidRDefault="00253D3C" w:rsidP="00253D3C">
      <w:r>
        <w:t xml:space="preserve">And you want to find ways to talk to businesses for whom – you want to spend most of your time talking to businesses for whom you're pretty sure apprenticeship could be a promising solution for them but you – that it's going to be a tool that relieves their pain points and challenges that they're having but also that you're very open to the idea that apprenticeship isn't the right solution, and you're ready to make that warm hand-off to your partners in other workforce development areas who can help that business.  </w:t>
      </w:r>
    </w:p>
    <w:p w14:paraId="524524B9" w14:textId="77777777" w:rsidR="00253D3C" w:rsidRDefault="00253D3C" w:rsidP="00253D3C"/>
    <w:p w14:paraId="419EBD3A" w14:textId="534C2F5F" w:rsidR="00253D3C" w:rsidRDefault="00253D3C" w:rsidP="00253D3C">
      <w:r>
        <w:t xml:space="preserve">So the first mindset is apprenticeship is a workforce development tool or solution.  </w:t>
      </w:r>
    </w:p>
    <w:p w14:paraId="01CE22C1" w14:textId="77777777" w:rsidR="00253D3C" w:rsidRDefault="00253D3C" w:rsidP="00253D3C"/>
    <w:p w14:paraId="5C1800EE" w14:textId="7816B6B4" w:rsidR="00253D3C" w:rsidRDefault="00253D3C" w:rsidP="00253D3C">
      <w:r>
        <w:t xml:space="preserve">The second mindset is that apprenticeship is a formalized approach to what businesses already do but one that ensures a more repeatable process with better results.  So rather than presenting apprenticeship as something outside the organization, very new, very different from what a business is doing, we're going to show you how to help businesses see that the components of apprenticeship are components they already have within their organization and that apprenticeship can help them formalize those components into something that's stronger, that's more effective, that they can use over and over again to produce a high quality team within their organization.  </w:t>
      </w:r>
    </w:p>
    <w:p w14:paraId="1FE89ADC" w14:textId="77777777" w:rsidR="00253D3C" w:rsidRDefault="00253D3C" w:rsidP="00253D3C"/>
    <w:p w14:paraId="39899FB9" w14:textId="4175A116" w:rsidR="00253D3C" w:rsidRDefault="00253D3C" w:rsidP="00253D3C">
      <w:r>
        <w:t>So we'll talk more about that later.  But second mindset is that apprenticeship is a formalized approach to what businesses already do.</w:t>
      </w:r>
    </w:p>
    <w:p w14:paraId="6FC13FB7" w14:textId="77777777" w:rsidR="00253D3C" w:rsidRDefault="00253D3C" w:rsidP="00253D3C"/>
    <w:p w14:paraId="63B64292" w14:textId="53E579D4" w:rsidR="00253D3C" w:rsidRDefault="00253D3C" w:rsidP="00253D3C">
      <w:r>
        <w:t>And the last mindset we want you to to bring into this work is that your pitch around apprenticeship, your conversation with business, your – and when you get to that place where you're presenting a solution, your work is only as good as the actual program that is designed and delivered with that business and partnership after they agree to move forward.</w:t>
      </w:r>
    </w:p>
    <w:p w14:paraId="6224B4E0" w14:textId="77777777" w:rsidR="00253D3C" w:rsidRDefault="00253D3C" w:rsidP="00253D3C"/>
    <w:p w14:paraId="353BED69" w14:textId="2ECC9911" w:rsidR="00253D3C" w:rsidRDefault="00253D3C" w:rsidP="00253D3C">
      <w:r>
        <w:t xml:space="preserve">So if you can't – and I don't mean you, but if your partners, if the people together who are building the apprenticeship solution, if they can't deliver the solutions and partnerships that you kind of craft and discuss with business, then you're not going to have a repeat customer.  </w:t>
      </w:r>
    </w:p>
    <w:p w14:paraId="570FAE88" w14:textId="77777777" w:rsidR="00253D3C" w:rsidRDefault="00253D3C" w:rsidP="00253D3C"/>
    <w:p w14:paraId="0FA78BFF" w14:textId="4E1E43AC" w:rsidR="00253D3C" w:rsidRDefault="00253D3C" w:rsidP="00253D3C">
      <w:r>
        <w:t xml:space="preserve">So you can't do this apprenticeship business engagement alone.  You need to have trusted relationships with the other partners and individuals and stakeholders who come together to create that effective apprenticeship solution so that you have some trust that you're working with the business to develop something that you know is going to be of quality and that they're going to be proud of and that they're going to want to tell their competitors about and their peers and their colleagues.  </w:t>
      </w:r>
    </w:p>
    <w:p w14:paraId="29B28164" w14:textId="77777777" w:rsidR="00253D3C" w:rsidRDefault="00253D3C" w:rsidP="00253D3C"/>
    <w:p w14:paraId="401AA54E" w14:textId="730D404B" w:rsidR="00253D3C" w:rsidRDefault="00253D3C" w:rsidP="00253D3C">
      <w:r>
        <w:t xml:space="preserve">So those are the three mindsets we want you to keep in mind.  And with that, we can go into sort of the process we'll be talking about, the phases of business engagement as we like to think about them, and we're going to start hearing from our coaches, which I know you're looking forward to doing.  </w:t>
      </w:r>
    </w:p>
    <w:p w14:paraId="59448238" w14:textId="77777777" w:rsidR="00253D3C" w:rsidRDefault="00253D3C" w:rsidP="00253D3C"/>
    <w:p w14:paraId="344472DD" w14:textId="0496D028" w:rsidR="00253D3C" w:rsidRDefault="00253D3C" w:rsidP="00253D3C">
      <w:r>
        <w:t xml:space="preserve">So we're going to talk about business engagement in three phases.  And then at the end of the call, we're going to give you links to the toolkit that captures all of this information that we're going to go over today.  And you'll also get a copy of this presentation, but the toolkit is nice because it's kind of all in there in a small number of pages.  </w:t>
      </w:r>
    </w:p>
    <w:p w14:paraId="40F75DEE" w14:textId="77777777" w:rsidR="00253D3C" w:rsidRDefault="00253D3C" w:rsidP="00253D3C"/>
    <w:p w14:paraId="6CDB3E89" w14:textId="32913602" w:rsidR="00253D3C" w:rsidRDefault="00253D3C" w:rsidP="00253D3C">
      <w:r>
        <w:t xml:space="preserve">So the three phases of business engagement that you can see here on the slide rely heavily on research and preparation, knowing how to find businesses, planning for your initial conversations, and then building trust to help you close the deal.  So those are the three phases that we're going to be talking about today, and let's talk about phase one first.  </w:t>
      </w:r>
    </w:p>
    <w:p w14:paraId="31FB0E1F" w14:textId="77777777" w:rsidR="00253D3C" w:rsidRDefault="00253D3C" w:rsidP="00253D3C"/>
    <w:p w14:paraId="07599AF3" w14:textId="48E1257D" w:rsidR="00253D3C" w:rsidRDefault="00253D3C" w:rsidP="00253D3C">
      <w:r>
        <w:t xml:space="preserve">So phase one includes all the work you do before you ever start talking to a business to ensure that you're well prepared for those initial meetings and to start that consultative conversation with business.  So we first want to recognize pain points that apprenticeship can address and how to spot them in the labor market and in your conversations.  And we're going to talk about how to do research to identify businesses that have those kinds of pain points and some helpful tools in preparing for the conversation.  </w:t>
      </w:r>
    </w:p>
    <w:p w14:paraId="139A0E08" w14:textId="77777777" w:rsidR="00253D3C" w:rsidRDefault="00253D3C" w:rsidP="00253D3C"/>
    <w:p w14:paraId="181913C3" w14:textId="31D5D626" w:rsidR="00253D3C" w:rsidRDefault="00253D3C" w:rsidP="00253D3C">
      <w:r>
        <w:t>So let's talk more about recognizing challenges, and I'm going to turn things over to Amy Beller.  Amy, can you talk a little bit about the kinds of challenges that businesses face that you found are well suited to a registered apprenticeship solution?</w:t>
      </w:r>
    </w:p>
    <w:p w14:paraId="1517E4ED" w14:textId="77777777" w:rsidR="00253D3C" w:rsidRDefault="00253D3C" w:rsidP="00253D3C"/>
    <w:p w14:paraId="50B61DB5" w14:textId="3F27A47E" w:rsidR="00253D3C" w:rsidRDefault="00253D3C" w:rsidP="00253D3C">
      <w:r>
        <w:t xml:space="preserve">AMY BELLER:  Thank you so much, Gina.  It's so exciting to see all the grantees on this call today.  </w:t>
      </w:r>
    </w:p>
    <w:p w14:paraId="759E78C6" w14:textId="77777777" w:rsidR="00253D3C" w:rsidRDefault="00253D3C" w:rsidP="00253D3C"/>
    <w:p w14:paraId="5B8C43D5" w14:textId="28139589" w:rsidR="00253D3C" w:rsidRDefault="00253D3C" w:rsidP="00253D3C">
      <w:r>
        <w:t xml:space="preserve">Early in the preparation process, teams should always be looking at scanning job postings.  These job postings could be on local business's websites.  It could be on your state job boards or even anywhere that you can find job postings located.  </w:t>
      </w:r>
    </w:p>
    <w:p w14:paraId="2F131E9E" w14:textId="77777777" w:rsidR="00253D3C" w:rsidRDefault="00253D3C" w:rsidP="00253D3C"/>
    <w:p w14:paraId="0B8A5DE1" w14:textId="4DC9BF5B" w:rsidR="00253D3C" w:rsidRDefault="00253D3C" w:rsidP="00253D3C">
      <w:r>
        <w:t xml:space="preserve">You're looking at these job postings to see who is hiring and what occupations are they hiring for.  And these – this information can really help you get a glimpse of what the industries are needing and your local employers.  </w:t>
      </w:r>
    </w:p>
    <w:p w14:paraId="56404958" w14:textId="77777777" w:rsidR="00253D3C" w:rsidRDefault="00253D3C" w:rsidP="00253D3C"/>
    <w:p w14:paraId="7B4A8F2E" w14:textId="5AFA8A84" w:rsidR="00253D3C" w:rsidRDefault="00253D3C" w:rsidP="00253D3C">
      <w:r>
        <w:t>So what are we looking at in the job postings?  Are we just reading through them?  Well, there's some certain key challenges that should jump off the page when you're looking at the job postings.  One, if you see postings that are – have been posted for an extended period of time, there may not be enough skilled workers available in the labor market, or there's some skills gaps in the candidates that are applying for these positions.</w:t>
      </w:r>
    </w:p>
    <w:p w14:paraId="7663CC39" w14:textId="77777777" w:rsidR="00253D3C" w:rsidRDefault="00253D3C" w:rsidP="00253D3C"/>
    <w:p w14:paraId="6D9E91ED" w14:textId="67F81368" w:rsidR="00253D3C" w:rsidRDefault="00253D3C" w:rsidP="00253D3C">
      <w:r>
        <w:t xml:space="preserve">Two, if you see multiple openings for mid-level professionals, this may indicate that businesses have a challenge in developing their current employees, which registered apprenticeship could help with that solution.  </w:t>
      </w:r>
    </w:p>
    <w:p w14:paraId="77512E99" w14:textId="77777777" w:rsidR="00253D3C" w:rsidRDefault="00253D3C" w:rsidP="00253D3C"/>
    <w:p w14:paraId="0075AD61" w14:textId="25055DCD" w:rsidR="00253D3C" w:rsidRDefault="00253D3C" w:rsidP="00253D3C">
      <w:r>
        <w:t xml:space="preserve">Three, jobs that are posted and reposted consistently may mean that a company is unable to attract or retain employees.  </w:t>
      </w:r>
    </w:p>
    <w:p w14:paraId="3D891737" w14:textId="77777777" w:rsidR="00253D3C" w:rsidRDefault="00253D3C" w:rsidP="00253D3C"/>
    <w:p w14:paraId="4F4C5C91" w14:textId="59E84FB6" w:rsidR="00253D3C" w:rsidRDefault="00253D3C" w:rsidP="00253D3C">
      <w:r>
        <w:t xml:space="preserve">Fourth, you can look specifically at industry reports or labor market information to find short- to mid-range retirements, indicating that maybe retirements are having an influence on the job market.  </w:t>
      </w:r>
    </w:p>
    <w:p w14:paraId="3F8805D6" w14:textId="77777777" w:rsidR="00253D3C" w:rsidRDefault="00253D3C" w:rsidP="00253D3C"/>
    <w:p w14:paraId="6054B071" w14:textId="77A1F7FA" w:rsidR="00253D3C" w:rsidRDefault="00253D3C" w:rsidP="00253D3C">
      <w:r>
        <w:t>And, lastly, the last challenge would be advancing technology.  Businesses may be looking at customized or technical training that could help – that apprenticeship could actually help to supplement through these training opportunities.</w:t>
      </w:r>
    </w:p>
    <w:p w14:paraId="2C01C6C1" w14:textId="77777777" w:rsidR="00253D3C" w:rsidRDefault="00253D3C" w:rsidP="00253D3C"/>
    <w:p w14:paraId="5B329C93" w14:textId="3A31A976" w:rsidR="00253D3C" w:rsidRDefault="00253D3C" w:rsidP="00253D3C">
      <w:r>
        <w:t xml:space="preserve">MS. WELLS:  Thanks, Amy.  So that's a glimpse at some of the real time labor market information that you can find that can point you to specific challenges that real employers are having in your state or in your region that can point to registered apprenticeship as a good solution.  </w:t>
      </w:r>
    </w:p>
    <w:p w14:paraId="3FAD91AA" w14:textId="77777777" w:rsidR="00253D3C" w:rsidRDefault="00253D3C" w:rsidP="00253D3C"/>
    <w:p w14:paraId="00B9ED92" w14:textId="77777777" w:rsidR="00253D3C" w:rsidRDefault="00253D3C" w:rsidP="00253D3C">
      <w:r>
        <w:t>Megan, can you talk about the approaches that you use to identify businesses that are having new challenges or having these kinds of challenges?</w:t>
      </w:r>
    </w:p>
    <w:p w14:paraId="77DBA019" w14:textId="77777777" w:rsidR="00253D3C" w:rsidRDefault="00253D3C" w:rsidP="00253D3C"/>
    <w:p w14:paraId="3F99E9C7" w14:textId="6B043B23" w:rsidR="00253D3C" w:rsidRDefault="00253D3C" w:rsidP="00253D3C">
      <w:r>
        <w:t xml:space="preserve">MEGAN SCOTT:  Yeah.  Thanks, Gina.  I will fully admit that I am a bit of a data nerd, and so, this is actually my favorite part of business engagement.  So there are a lot of tools that you can use.  Some are free.  You can always look at job boards and Indeed and Monster, and their great free resources to really find companies that are posting openings over and over and over again.  </w:t>
      </w:r>
    </w:p>
    <w:p w14:paraId="0EAA3EB4" w14:textId="77777777" w:rsidR="00253D3C" w:rsidRDefault="00253D3C" w:rsidP="00253D3C"/>
    <w:p w14:paraId="343436D7" w14:textId="43576B16" w:rsidR="00253D3C" w:rsidRDefault="00253D3C" w:rsidP="00253D3C">
      <w:r>
        <w:t>But also, think strategically about where you want to go.  Identifying important and growing industry sectors in your regional economy can really help you pinpoint where you want to focus your business engagement work.  The labor market information is a really necessary tool to thinking strategically about targeting their outreach so you're not spreading yourself too thin.</w:t>
      </w:r>
    </w:p>
    <w:p w14:paraId="52289977" w14:textId="77777777" w:rsidR="00253D3C" w:rsidRDefault="00253D3C" w:rsidP="00253D3C"/>
    <w:p w14:paraId="7A944F61" w14:textId="49408E57" w:rsidR="00253D3C" w:rsidRDefault="00253D3C" w:rsidP="00253D3C">
      <w:r>
        <w:t xml:space="preserve">I really like to use MC and Dun and Bradstreet to target a specific industry or area to see where the most industry growth is happening.  And some of those tools will also let you look specifically at an individual business in order to see if they're growing or have seen growth over the last year, because, obviously, you don't want to target companies that are struggling right now.  </w:t>
      </w:r>
    </w:p>
    <w:p w14:paraId="26B644AF" w14:textId="77777777" w:rsidR="00253D3C" w:rsidRDefault="00253D3C" w:rsidP="00253D3C"/>
    <w:p w14:paraId="3975BE93" w14:textId="4B69B570" w:rsidR="00253D3C" w:rsidRDefault="00253D3C" w:rsidP="00253D3C">
      <w:r>
        <w:t xml:space="preserve">Burning Glass Data actually will help you – let you see what jobs are currently in demand and the companies that are posting those jobs.  And then – and this is a very expensive solution, but if you can have access to it by a partner or something, Zoom Info will let you identify C-Suite level and HR contacts with their contact information so that you can actually call those people up using their email and phone number versus trying to find it on LinkedIn or on their website.  But it is a very expensive solution.  So if you can access it for free, that's the ideal situation.  </w:t>
      </w:r>
    </w:p>
    <w:p w14:paraId="751CCE70" w14:textId="77777777" w:rsidR="00253D3C" w:rsidRDefault="00253D3C" w:rsidP="00253D3C"/>
    <w:p w14:paraId="6D289200" w14:textId="222651A0" w:rsidR="00253D3C" w:rsidRDefault="00253D3C" w:rsidP="00253D3C">
      <w:r>
        <w:t xml:space="preserve">So using that data, I look for businesses in those industries experiencing growth with openings that really indicate the challenges that Amy just talked about.  And so, after you identify those businesses, do some digging.  Do some legwork, and look on their website, review their job descriptions, and really take notes and keep track of what you learn.  </w:t>
      </w:r>
    </w:p>
    <w:p w14:paraId="4875F8D2" w14:textId="77777777" w:rsidR="00253D3C" w:rsidRDefault="00253D3C" w:rsidP="00253D3C"/>
    <w:p w14:paraId="70D75CA3" w14:textId="56FC525D" w:rsidR="00253D3C" w:rsidRDefault="00253D3C" w:rsidP="00253D3C">
      <w:r>
        <w:t xml:space="preserve">What are they posting on their website?  What do the job descriptions look like?  I like to keep a OneNote on every company that I am talking to or that I want to talk to.  I just put some information on their background, kind of what their jobs openings are like, if I have a connection potentially to them, or if I know someone who has a connection to them, who their C-level and HR staff are, and if I have contact information for them as well and then any potential challenges that I think they might be happening based on their job openings.  </w:t>
      </w:r>
    </w:p>
    <w:p w14:paraId="1109DCF1" w14:textId="77777777" w:rsidR="00253D3C" w:rsidRDefault="00253D3C" w:rsidP="00253D3C"/>
    <w:p w14:paraId="426DC99D" w14:textId="7DCC3EF6" w:rsidR="00253D3C" w:rsidRDefault="00253D3C" w:rsidP="00253D3C">
      <w:r>
        <w:t>And I keep that OneNote.  Any time I go have a conversation with that employer, I add to that OneNote the date.  Any emails, I add that as well, just to keep it all in one kind of file for me to be able to keep track.</w:t>
      </w:r>
    </w:p>
    <w:p w14:paraId="08DC717E" w14:textId="77777777" w:rsidR="00253D3C" w:rsidRDefault="00253D3C" w:rsidP="00253D3C"/>
    <w:p w14:paraId="0BFAA001" w14:textId="6D40C0CC" w:rsidR="00253D3C" w:rsidRDefault="00253D3C" w:rsidP="00253D3C">
      <w:r>
        <w:t xml:space="preserve">MS. WELLS:  That's fantastic.  Thanks, Megan, for giving us some insights into your process, and I know OneNote and tools like that are great if you're sort of an online computer person.  We have colleagues who keep the old-fashioned binder or the file folders and handwritten notes about these things.  So lots of different ways you can do it.  </w:t>
      </w:r>
    </w:p>
    <w:p w14:paraId="28D906CE" w14:textId="77777777" w:rsidR="00253D3C" w:rsidRDefault="00253D3C" w:rsidP="00253D3C"/>
    <w:p w14:paraId="28E6C868" w14:textId="5D03DAFF" w:rsidR="00253D3C" w:rsidRDefault="00253D3C" w:rsidP="00253D3C">
      <w:r>
        <w:t xml:space="preserve">And I was thinking, Megan, if you wouldn't mind throwing into the chat – I put in there MC and Dun and Bradstreet just so that, if you all want to look it up, but maybe if you could pop Burning Glass and Zoom Info into the chat so folks can check those resources out, that would be great.  </w:t>
      </w:r>
    </w:p>
    <w:p w14:paraId="38A300C5" w14:textId="77777777" w:rsidR="00253D3C" w:rsidRDefault="00253D3C" w:rsidP="00253D3C"/>
    <w:p w14:paraId="606147E0" w14:textId="67DD9E80" w:rsidR="00253D3C" w:rsidRDefault="00253D3C" w:rsidP="00253D3C">
      <w:r>
        <w:t xml:space="preserve">Another really important part of the work to do before you start talking to business is understanding the value you can bring to business through apprenticeship.  So you want to have that information really front of mind before you start talking to business.  You want to know the inherent value of apprenticeship, as well as any additional resources that you can bring to the table, whether it's because you have access to grant funding to cover related technical instruction or because your state has other resources.  </w:t>
      </w:r>
    </w:p>
    <w:p w14:paraId="0F0F5311" w14:textId="77777777" w:rsidR="00253D3C" w:rsidRDefault="00253D3C" w:rsidP="00253D3C"/>
    <w:p w14:paraId="59F25BDC" w14:textId="77777777" w:rsidR="00253D3C" w:rsidRDefault="00253D3C" w:rsidP="00253D3C">
      <w:r>
        <w:t>So Chris, can you talk a little bit about what you need to know to understand the return on investment apprenticeship offers to business within a local, state, or region?</w:t>
      </w:r>
    </w:p>
    <w:p w14:paraId="41BAF8F7" w14:textId="77777777" w:rsidR="00253D3C" w:rsidRDefault="00253D3C" w:rsidP="00253D3C"/>
    <w:p w14:paraId="3CEDE0BD" w14:textId="74068BF8" w:rsidR="00253D3C" w:rsidRDefault="00253D3C" w:rsidP="00253D3C">
      <w:r>
        <w:t xml:space="preserve">CHRIS MAGYAR:  Yeah.  Thank you, Megan.  I think the most important thing to realize when you're talking about apprenticeship and the value of apprenticeship to a company's talent development strategy is that you look at this through the eyes of the employer.  As I see in the chat, there's all different levels of experience with apprenticeship, but you live and breathe apprenticeship.  Let's make sure you put on your employer glasses when working with employers around the benefits of apprenticeship.  </w:t>
      </w:r>
    </w:p>
    <w:p w14:paraId="0CD397AB" w14:textId="77777777" w:rsidR="00253D3C" w:rsidRDefault="00253D3C" w:rsidP="00253D3C"/>
    <w:p w14:paraId="2C6E28E7" w14:textId="1F663B90" w:rsidR="00253D3C" w:rsidRDefault="00253D3C" w:rsidP="00253D3C">
      <w:r>
        <w:t>So again, taking a look at the value benefits that are inherent to the apprenticeship framework that will resonate with employers.  I think number one, as was mentioned earlier, they're already doing a lot of these activities already and there are in process.  But moving to an apprenticeship framework will secure the foundation for those – that recruitment, hiring, and training and growing talent within the organization.</w:t>
      </w:r>
    </w:p>
    <w:p w14:paraId="1923FF16" w14:textId="77777777" w:rsidR="00253D3C" w:rsidRDefault="00253D3C" w:rsidP="00253D3C"/>
    <w:p w14:paraId="14FDA851" w14:textId="003EB299" w:rsidR="00253D3C" w:rsidRDefault="00253D3C" w:rsidP="00253D3C">
      <w:r>
        <w:t xml:space="preserve">As was mentioned earlier, well, apprenticeship, it's this rigid framework.  Make sure the employer understands that there is flexibility and customization to meet the unique demands of each business.  And I think most importantly, especially in a fast-growing company or an existing company, the apprenticeship framework is repeatable.  They don't have to reinvent the process because the framework provides a constant mechanism to hire and train new talent.  </w:t>
      </w:r>
    </w:p>
    <w:p w14:paraId="622EDD2D" w14:textId="77777777" w:rsidR="00253D3C" w:rsidRDefault="00253D3C" w:rsidP="00253D3C"/>
    <w:p w14:paraId="3AE7F891" w14:textId="0E6D5BFF" w:rsidR="00253D3C" w:rsidRDefault="00253D3C" w:rsidP="00253D3C">
      <w:r>
        <w:t xml:space="preserve">Another thing, especially in Colorado, probably most of your cities, is that there's a high, high demand for workers in all different industries, and apprenticeship framework can be used to create a consistent pipeline of talent that can be trained to meet their needs.  Employers can use apprenticeship to build that constant pipeline of candidates who are waiting to join the apprenticeship.  This can help with the ebb and flow of finding candidates to meet the demands within a business.  </w:t>
      </w:r>
    </w:p>
    <w:p w14:paraId="703797C2" w14:textId="77777777" w:rsidR="00253D3C" w:rsidRDefault="00253D3C" w:rsidP="00253D3C"/>
    <w:p w14:paraId="1FC5D973" w14:textId="2F3CBFBB" w:rsidR="00253D3C" w:rsidRDefault="00253D3C" w:rsidP="00253D3C">
      <w:r>
        <w:t xml:space="preserve">Wages; right?  The cost of employment, apprenticeship establishes that the wage increases for apprentices are comparable or moved along as the apprentice's competencies or skills grow and develop.  This will help drive consistency of wage growth, which is a benefit to the company in terms of budgeting and not overpaying or having to pay full wage for workers who don't have all the skills.  </w:t>
      </w:r>
    </w:p>
    <w:p w14:paraId="0433E0E1" w14:textId="77777777" w:rsidR="00253D3C" w:rsidRDefault="00253D3C" w:rsidP="00253D3C"/>
    <w:p w14:paraId="5546D1E2" w14:textId="0E6F2146" w:rsidR="00253D3C" w:rsidRDefault="00253D3C" w:rsidP="00253D3C">
      <w:r>
        <w:t xml:space="preserve">Also, the wage schedule within an apprenticeship can help eliminate real or perceived subjectivity in wage growth by their employees.  And as a benefit to an apprentice who could be part of their program, it's a benefit because they understand that wage growth is based on growing their skills, which can be a motivator for an apprentice in an apprenticeship program to move quickly to attain those competencies.  </w:t>
      </w:r>
    </w:p>
    <w:p w14:paraId="18EEA325" w14:textId="77777777" w:rsidR="00253D3C" w:rsidRDefault="00253D3C" w:rsidP="00253D3C"/>
    <w:p w14:paraId="15F58654" w14:textId="638FE87D" w:rsidR="00253D3C" w:rsidRDefault="00253D3C" w:rsidP="00253D3C">
      <w:r>
        <w:t xml:space="preserve">Apprenticeship can also be used to develop existing employees, incumbent workers within a business, which leads to increased skills and wages for existing employers.  Right.  The old adage, if you don't train them, someone else will.  </w:t>
      </w:r>
    </w:p>
    <w:p w14:paraId="072F0DB9" w14:textId="77777777" w:rsidR="00253D3C" w:rsidRDefault="00253D3C" w:rsidP="00253D3C"/>
    <w:p w14:paraId="332E3771" w14:textId="29E9BB4B" w:rsidR="00253D3C" w:rsidRDefault="00253D3C" w:rsidP="00253D3C">
      <w:r>
        <w:t xml:space="preserve">As technology has changed the roles of different occupations around companies, skills have fallen short, and apprenticeship can help rebuild the skills and wages of those existing employees.  </w:t>
      </w:r>
    </w:p>
    <w:p w14:paraId="0F11BD99" w14:textId="77777777" w:rsidR="00253D3C" w:rsidRDefault="00253D3C" w:rsidP="00253D3C"/>
    <w:p w14:paraId="36A35E5D" w14:textId="7E246155" w:rsidR="00253D3C" w:rsidRDefault="00253D3C" w:rsidP="00253D3C">
      <w:r>
        <w:t>And what's key there, as employee skills have diminished or haven't kept up, apprenticeship can help stop the loss of intellectual property by employees being – by employees leaving a company who have strong company and industry skills, but they're being forced to leave the company because of outdated skills.  This is another way apprenticeship can be used internally, not just for bringing on new talent.</w:t>
      </w:r>
    </w:p>
    <w:p w14:paraId="3467F013" w14:textId="77777777" w:rsidR="00253D3C" w:rsidRDefault="00253D3C" w:rsidP="00253D3C"/>
    <w:p w14:paraId="1271DE06" w14:textId="06A8D2DD" w:rsidR="00253D3C" w:rsidRDefault="00253D3C" w:rsidP="00253D3C">
      <w:r>
        <w:t xml:space="preserve">Oftentimes, too, in industry I've seen where employers are using over qualified employees to do entry-level tasks.  By starting an apprenticeship program, these senior level employees can be mentors to the apprentices, which can be an issue, where are the mentors going to come from.  But as they bring in apprentices, those apprentices can assume those lower-level tasks, allowing those highly skilled employees to perform at the appropriate level for the wages they're being paid.  </w:t>
      </w:r>
    </w:p>
    <w:p w14:paraId="355F4CD8" w14:textId="77777777" w:rsidR="00253D3C" w:rsidRDefault="00253D3C" w:rsidP="00253D3C"/>
    <w:p w14:paraId="2413CAF2" w14:textId="5543444D" w:rsidR="00253D3C" w:rsidRDefault="00253D3C" w:rsidP="00253D3C">
      <w:r>
        <w:t>And I think the other thing, too, to reiterate back to a potential employer is that the DOL reports that there's a 94 percent retention rate for all apprentices who complete an apprenticeship with an employer.  So again, looking back to return on investment, this saves on sourcing, finding, recruiting, hiring, and most importantly, training new employees within a company.</w:t>
      </w:r>
    </w:p>
    <w:p w14:paraId="265D5C8A" w14:textId="77777777" w:rsidR="00253D3C" w:rsidRDefault="00253D3C" w:rsidP="00253D3C"/>
    <w:p w14:paraId="66B3DD91" w14:textId="7C9AD2AE" w:rsidR="00253D3C" w:rsidRDefault="00253D3C" w:rsidP="00253D3C">
      <w:r>
        <w:t xml:space="preserve">In terms of the programs that you have within your state or local agency, make sure you sell and they understand the value adds of these benefits.  Make sure you articulate to those potential employers the incentives that you can offer, tax credits, WIOA training grants, OJT funds.  Don't assume that the employers that you're working with who are trying to engage in apprenticeship know or understand what is available to them, especially around funding of apprentices and apprenticeships.  </w:t>
      </w:r>
    </w:p>
    <w:p w14:paraId="1D47EFCD" w14:textId="77777777" w:rsidR="00253D3C" w:rsidRDefault="00253D3C" w:rsidP="00253D3C"/>
    <w:p w14:paraId="6BC74311" w14:textId="14052D07" w:rsidR="00253D3C" w:rsidRDefault="00253D3C" w:rsidP="00253D3C">
      <w:r>
        <w:t>Also, reiterate the value that local workforce centers can be a great source of apprenticeship – apprentice candidates by referring the workforce customers to employer apprenticeships, by proactively sharing the employer's apprenticeship on their website, job fairs, et cetera, and also by facilitating connections to nonprofit and sector partnerships that the workforce is working with, which can help drive diverse candidates to the employer's apprenticeship.</w:t>
      </w:r>
    </w:p>
    <w:p w14:paraId="5664DAD6" w14:textId="77777777" w:rsidR="00253D3C" w:rsidRDefault="00253D3C" w:rsidP="00253D3C"/>
    <w:p w14:paraId="762C20BA" w14:textId="12AE803B" w:rsidR="00253D3C" w:rsidRDefault="00253D3C" w:rsidP="00253D3C">
      <w:r>
        <w:t xml:space="preserve">Again, I think it's really important to know that the employer knows all of the services your organization can offer around apprenticeship and how to access these services.  </w:t>
      </w:r>
    </w:p>
    <w:p w14:paraId="15F0695F" w14:textId="77777777" w:rsidR="00253D3C" w:rsidRDefault="00253D3C" w:rsidP="00253D3C"/>
    <w:p w14:paraId="43072745" w14:textId="5D187EF0" w:rsidR="00253D3C" w:rsidRDefault="00253D3C" w:rsidP="00253D3C">
      <w:r>
        <w:t xml:space="preserve">And I know, as was mentioned earlier in the meeting, make sure you communicate to your employer that they aren't alone, that there is support, an ecosystem to answer their questions, help them through the apprenticeship process.  We don't want them or expect them to become apprenticeship experts.  That's where you come in.  </w:t>
      </w:r>
    </w:p>
    <w:p w14:paraId="047A6008" w14:textId="77777777" w:rsidR="00253D3C" w:rsidRDefault="00253D3C" w:rsidP="00253D3C"/>
    <w:p w14:paraId="65C2BDD7" w14:textId="6DF06C98" w:rsidR="00253D3C" w:rsidRDefault="00253D3C" w:rsidP="00253D3C">
      <w:r>
        <w:t>So again, just some other points to look at.  Make sure you've got your employer glasses on when you're looking at these benefits of apprenticeship to make sure that they understand the value and the potential return on investment of apprenticeship.</w:t>
      </w:r>
    </w:p>
    <w:p w14:paraId="7AF9BE03" w14:textId="77777777" w:rsidR="00253D3C" w:rsidRDefault="00253D3C" w:rsidP="00253D3C"/>
    <w:p w14:paraId="59FB8248" w14:textId="44BA150F" w:rsidR="00253D3C" w:rsidRDefault="00253D3C" w:rsidP="00253D3C">
      <w:r>
        <w:t xml:space="preserve">MS. WELLS:  Thanks, Chris.  That was incredible.  It's so wonderful to learn from your experience and really think about everything to bring into that preparation around the value that is inherent in registered apprenticeship and might be layered in with other grants and opportunities to improve the ROI for business.  </w:t>
      </w:r>
    </w:p>
    <w:p w14:paraId="20C1F47A" w14:textId="77777777" w:rsidR="00253D3C" w:rsidRDefault="00253D3C" w:rsidP="00253D3C"/>
    <w:p w14:paraId="4BCCAA83" w14:textId="1673EAE3" w:rsidR="00253D3C" w:rsidRDefault="00253D3C" w:rsidP="00253D3C">
      <w:r>
        <w:t>So here in this first phase of your business engagement, you are getting smart about where you're focusing your attention and your – which businesses are getting your attention based on the real time labor market information and the data you're using so that you can feel good about your limited time and how you're using it and hopefully getting a higher sort of yield based on the time you spend in contact with business.</w:t>
      </w:r>
    </w:p>
    <w:p w14:paraId="05B6344B" w14:textId="77777777" w:rsidR="00253D3C" w:rsidRDefault="00253D3C" w:rsidP="00253D3C"/>
    <w:p w14:paraId="3A00C669" w14:textId="420D1CFF" w:rsidR="00253D3C" w:rsidRDefault="00253D3C" w:rsidP="00253D3C">
      <w:r>
        <w:t xml:space="preserve">You're researching the businesses that you plan to reach out to so that you have – you're coming really informed into those conversations, and then you're building a really strong foundation in the apprenticeship solution that you can help them to build.  </w:t>
      </w:r>
    </w:p>
    <w:p w14:paraId="4AC88794" w14:textId="77777777" w:rsidR="00253D3C" w:rsidRDefault="00253D3C" w:rsidP="00253D3C"/>
    <w:p w14:paraId="0A062604" w14:textId="7C53E4E6" w:rsidR="00253D3C" w:rsidRDefault="00253D3C" w:rsidP="00253D3C">
      <w:r>
        <w:t xml:space="preserve">So now, we want to move into phase two, which is those initial conversations with business where you begin to build a relationship, learn their business culture, and introduce apprenticeship in the context of their existing business practices.  </w:t>
      </w:r>
    </w:p>
    <w:p w14:paraId="28ED147D" w14:textId="77777777" w:rsidR="00253D3C" w:rsidRDefault="00253D3C" w:rsidP="00253D3C"/>
    <w:p w14:paraId="2A37B942" w14:textId="2E52D9AC" w:rsidR="00253D3C" w:rsidRDefault="00253D3C" w:rsidP="00253D3C">
      <w:r>
        <w:t>So I want to talk a little bit about validating pain points and learning a business's culture.  And, Megan, can you just talk us through the process of having that initial conversation with business?</w:t>
      </w:r>
    </w:p>
    <w:p w14:paraId="36CAD525" w14:textId="77777777" w:rsidR="00253D3C" w:rsidRDefault="00253D3C" w:rsidP="00253D3C"/>
    <w:p w14:paraId="1E5FC0D0" w14:textId="4F92B161" w:rsidR="00253D3C" w:rsidRDefault="00253D3C" w:rsidP="00253D3C">
      <w:r>
        <w:t>MS. SCOTT:  Yeah.  Absolutely.  Emily, you can move to the next slide, if you like.</w:t>
      </w:r>
    </w:p>
    <w:p w14:paraId="5A74B345" w14:textId="77777777" w:rsidR="00253D3C" w:rsidRDefault="00253D3C" w:rsidP="00253D3C"/>
    <w:p w14:paraId="4A0E3163" w14:textId="1B248630" w:rsidR="00253D3C" w:rsidRDefault="00253D3C" w:rsidP="00253D3C">
      <w:r>
        <w:t xml:space="preserve">The key to the initial conversation is to really use that information that you have gathered from your research and – but don't go in there saying, I've solved all your problems.  Ask questions.  Actually understand what their problems are.  You've made kind of a hypothesis of what you think is going on, but now, it's time you talk to them and figure out what truly is going on within their organization and gain an understanding of any workforce development challenges that they are having.  </w:t>
      </w:r>
    </w:p>
    <w:p w14:paraId="1D897C35" w14:textId="77777777" w:rsidR="00253D3C" w:rsidRDefault="00253D3C" w:rsidP="00253D3C"/>
    <w:p w14:paraId="3E6EBD8B" w14:textId="55C305E7" w:rsidR="00253D3C" w:rsidRDefault="00253D3C" w:rsidP="00253D3C">
      <w:r>
        <w:t xml:space="preserve">This is where that consultative sales approach really comes into play, and you're not providing a solution as soon as you walk in the door.  You're asking questions to really understand what their needs are.  So those questions can sound like, are you having trouble hiring?  Which positions?  How many applicants can you get for these positions, and are they qualified?  What do you do with applicants who aren't qualified?  How are you moving people up into management positions or mid-level positions?  Ask them how they've solved their challenges in the past.  </w:t>
      </w:r>
    </w:p>
    <w:p w14:paraId="396A517E" w14:textId="77777777" w:rsidR="00253D3C" w:rsidRDefault="00253D3C" w:rsidP="00253D3C"/>
    <w:p w14:paraId="3EC51A00" w14:textId="072F5B13" w:rsidR="00253D3C" w:rsidRDefault="00253D3C" w:rsidP="00253D3C">
      <w:r>
        <w:t xml:space="preserve">And going in and asking these questions and taking the time to really listen to that employer builds a relationship that also gives you the opportunity to understand how apprenticeship can really fit within their current business model and business needs.  </w:t>
      </w:r>
    </w:p>
    <w:p w14:paraId="2A8359ED" w14:textId="77777777" w:rsidR="00253D3C" w:rsidRDefault="00253D3C" w:rsidP="00253D3C"/>
    <w:p w14:paraId="0C1DB078" w14:textId="39401F22" w:rsidR="00253D3C" w:rsidRDefault="00253D3C" w:rsidP="00253D3C">
      <w:r>
        <w:t xml:space="preserve">Then, after you've had that conversation, you're still talking to them, you can begin to introduce a really high-level concept of registered apprenticeship using the five components of an apprenticeship and how it relates to their current business practices.  Emily, if you can switch over to the next slide, please.  </w:t>
      </w:r>
    </w:p>
    <w:p w14:paraId="6A079720" w14:textId="77777777" w:rsidR="00253D3C" w:rsidRDefault="00253D3C" w:rsidP="00253D3C"/>
    <w:p w14:paraId="403D94EB" w14:textId="07B0F392" w:rsidR="00253D3C" w:rsidRDefault="00253D3C" w:rsidP="00253D3C">
      <w:r>
        <w:t xml:space="preserve">So remembering what Gina was talking about earlier, one of our key mindsets is that apprenticeship is a formalized approach to what businesses already do.  It's only that it ensures more repeatable and better results.  </w:t>
      </w:r>
    </w:p>
    <w:p w14:paraId="1586E399" w14:textId="77777777" w:rsidR="00253D3C" w:rsidRDefault="00253D3C" w:rsidP="00253D3C"/>
    <w:p w14:paraId="72D63175" w14:textId="15C9E86D" w:rsidR="00253D3C" w:rsidRDefault="00253D3C" w:rsidP="00253D3C">
      <w:r>
        <w:t xml:space="preserve">So to make this work for you, you really need to think about how to relate the components of apprenticeship to the practices that businesses already use, and you need to have to listen to what their concerns are in order to be able to do that.  </w:t>
      </w:r>
    </w:p>
    <w:p w14:paraId="1E343D48" w14:textId="77777777" w:rsidR="00253D3C" w:rsidRDefault="00253D3C" w:rsidP="00253D3C"/>
    <w:p w14:paraId="551FBCA9" w14:textId="49776D4A" w:rsidR="00253D3C" w:rsidRDefault="00253D3C" w:rsidP="00253D3C">
      <w:r>
        <w:t xml:space="preserve">And so, when we talk about the the five elements of apprenticeship, I think we all have them burned into our brain by this point.  We always start with business about involvement.  Businesses need to hire and promote staff, and we, as apprenticeship expansion grantees, well, formerly, need to – need an employer for apprenticeship programs.  </w:t>
      </w:r>
    </w:p>
    <w:p w14:paraId="3D958081" w14:textId="77777777" w:rsidR="00253D3C" w:rsidRDefault="00253D3C" w:rsidP="00253D3C"/>
    <w:p w14:paraId="2B6F97ED" w14:textId="72731E59" w:rsidR="00253D3C" w:rsidRDefault="00253D3C" w:rsidP="00253D3C">
      <w:r>
        <w:t xml:space="preserve">In regards to related instruction, businesses already have onboarding processes for new hires to help them learn the organization's approach to work and professional development opportunities to help their staff fill their knowledge gaps.  And apprenticeship offers a formal related instruction plan to really fulfill the same exact function.  </w:t>
      </w:r>
    </w:p>
    <w:p w14:paraId="73242860" w14:textId="77777777" w:rsidR="00253D3C" w:rsidRDefault="00253D3C" w:rsidP="00253D3C"/>
    <w:p w14:paraId="4D2DDD71" w14:textId="6819C0A0" w:rsidR="00253D3C" w:rsidRDefault="00253D3C" w:rsidP="00253D3C">
      <w:r>
        <w:t>Structured on-the-job training, all organizations have to support new staff in some way.  It could be a formal mentoring program or just informal.  Apprenticeship creates a formal strategic plan for and structure that ensures new hires get the support they need for the – to form their best.</w:t>
      </w:r>
    </w:p>
    <w:p w14:paraId="7395078C" w14:textId="77777777" w:rsidR="00253D3C" w:rsidRDefault="00253D3C" w:rsidP="00253D3C"/>
    <w:p w14:paraId="374F7B59" w14:textId="6171081B" w:rsidR="00253D3C" w:rsidRDefault="00253D3C" w:rsidP="00253D3C">
      <w:r>
        <w:t xml:space="preserve">And then you have rewards for skills gains.  All organizations conduct performance reviews and reward staff with merit-based pay increases, very similar to wage progression in apprenticeship.  </w:t>
      </w:r>
    </w:p>
    <w:p w14:paraId="7F3BD7F9" w14:textId="77777777" w:rsidR="00253D3C" w:rsidRDefault="00253D3C" w:rsidP="00253D3C"/>
    <w:p w14:paraId="35D97913" w14:textId="76990422" w:rsidR="00253D3C" w:rsidRDefault="00253D3C" w:rsidP="00253D3C">
      <w:r>
        <w:t xml:space="preserve">And then there's a national occupational credential.  They promote staff to new levels or positions, and with apprenticeship they have that national credential to kind of show that performance increase and that promotion.  </w:t>
      </w:r>
    </w:p>
    <w:p w14:paraId="73068D10" w14:textId="77777777" w:rsidR="00253D3C" w:rsidRDefault="00253D3C" w:rsidP="00253D3C"/>
    <w:p w14:paraId="5D5EA3BC" w14:textId="2040F692" w:rsidR="00253D3C" w:rsidRDefault="00253D3C" w:rsidP="00253D3C">
      <w:r>
        <w:t xml:space="preserve">So relating the formal elements of apprenticeship to current business practices helps businesses recognize apprenticeship as an enhancement to their current approaches rather than something new.  And so, when you present apprenticeship as a strategy for strengthening what they already do, enhancing their culture and their current practices, then businesses actually listen to you.  But it's really important to speak their language and not use terms like RTI and OJT, which can be really, really confusing to employers.  </w:t>
      </w:r>
    </w:p>
    <w:p w14:paraId="12BC4621" w14:textId="77777777" w:rsidR="00253D3C" w:rsidRDefault="00253D3C" w:rsidP="00253D3C"/>
    <w:p w14:paraId="5BDB29DE" w14:textId="4E68922A" w:rsidR="00253D3C" w:rsidRDefault="00253D3C" w:rsidP="00253D3C">
      <w:r>
        <w:t xml:space="preserve">So everyone on the call today I know speaks apprenticeship, and so, we throw around words like RTI, OJT all the time.  Businesses don't understand what we're talking about, though.  So rather than using words like related technical instruction, discuss it in terms of internal or external education or onboarding.  Work processes and competencies are just job descriptions and position requirements or responsibilities.  Stepped-up wages are merit-based increases and performance increases.  </w:t>
      </w:r>
    </w:p>
    <w:p w14:paraId="01E2073D" w14:textId="77777777" w:rsidR="00253D3C" w:rsidRDefault="00253D3C" w:rsidP="00253D3C"/>
    <w:p w14:paraId="573C5D9D" w14:textId="77777777" w:rsidR="00253D3C" w:rsidRDefault="00253D3C" w:rsidP="00253D3C">
      <w:r>
        <w:t>And framing apprenticeship in the context of what a business is already doing is really key to creating that buy in and helping a business understand that it can be a solution to some of their workforce challenges.</w:t>
      </w:r>
    </w:p>
    <w:p w14:paraId="41E0418E" w14:textId="77777777" w:rsidR="00253D3C" w:rsidRDefault="00253D3C" w:rsidP="00253D3C"/>
    <w:p w14:paraId="533FB62F" w14:textId="796AAF22" w:rsidR="00253D3C" w:rsidRDefault="00253D3C" w:rsidP="00253D3C">
      <w:r>
        <w:t xml:space="preserve">So we talked – or Chris talked about understanding the ROI of apprenticeship, and what I want to emphasize is that when you talk to businesses about that, you want to help them understand the comparison of their current and traditional model versus registered apprenticeship hiring models.  </w:t>
      </w:r>
    </w:p>
    <w:p w14:paraId="4E3CFB7F" w14:textId="77777777" w:rsidR="00253D3C" w:rsidRDefault="00253D3C" w:rsidP="00253D3C"/>
    <w:p w14:paraId="1489097C" w14:textId="144972FD" w:rsidR="00253D3C" w:rsidRDefault="00253D3C" w:rsidP="00253D3C">
      <w:r>
        <w:t xml:space="preserve">How much is their traditional model costing them in terms of turnover, training, marketing, et cetera?  And speak to how registered apprenticeship can potentially lower some of those costs because there are resources – Chris listed a number of them – to support them locally or statewide.  </w:t>
      </w:r>
    </w:p>
    <w:p w14:paraId="683DA56C" w14:textId="77777777" w:rsidR="00253D3C" w:rsidRDefault="00253D3C" w:rsidP="00253D3C"/>
    <w:p w14:paraId="20001619" w14:textId="401C2F0C" w:rsidR="00253D3C" w:rsidRDefault="00253D3C" w:rsidP="00253D3C">
      <w:r>
        <w:t xml:space="preserve">And then, lastly, I want to emphasize that this is probably one of the most important keys is to build that relationship by always following up.  I know it's hard.  We're all understaffed, but this is really important.  So before leaving, make sure you really understand the employer's pain points so that you can reiterate – sorry – their potential solutions for how you can help solve some of their challenges.  </w:t>
      </w:r>
    </w:p>
    <w:p w14:paraId="3E5C8C35" w14:textId="77777777" w:rsidR="00253D3C" w:rsidRDefault="00253D3C" w:rsidP="00253D3C"/>
    <w:p w14:paraId="7F7B9FE5" w14:textId="77777777" w:rsidR="00253D3C" w:rsidRDefault="00253D3C" w:rsidP="00253D3C">
      <w:r>
        <w:t>Set up your next call before you leave or before you end your first meeting, and really encourage them to bring in additional staff to find out or ask questions because you know you're going to have to have more staff on board in a company in order to seal that deal.</w:t>
      </w:r>
    </w:p>
    <w:p w14:paraId="44B221CE" w14:textId="77777777" w:rsidR="00253D3C" w:rsidRDefault="00253D3C" w:rsidP="00253D3C"/>
    <w:p w14:paraId="00C7C15E" w14:textId="52770458" w:rsidR="00253D3C" w:rsidRDefault="00253D3C" w:rsidP="00253D3C">
      <w:r>
        <w:t>Create an incentive for meeting with you again.  So that might be connecting them to other resources or presenting an apprenticeship strategy tailored to their current challenges or providing them additional information on what you've already talked about.</w:t>
      </w:r>
    </w:p>
    <w:p w14:paraId="0A51EB59" w14:textId="77777777" w:rsidR="00253D3C" w:rsidRDefault="00253D3C" w:rsidP="00253D3C"/>
    <w:p w14:paraId="03BE71A8" w14:textId="2D19BAC2" w:rsidR="00253D3C" w:rsidRDefault="00253D3C" w:rsidP="00253D3C">
      <w:r>
        <w:t xml:space="preserve">MS. WELLS:  That was amazing.  Thank you, Megan.  I always love looking at the apprenticeship business speak translation chart.  For a while, I had it printed out by my desk.  It's always good to really think and bring the perspective of the business into that conversation and think about how to use words and talk about apprenticeship in ways that really connect to what businesses know and what they feel comfortable in.  </w:t>
      </w:r>
    </w:p>
    <w:p w14:paraId="3C1ADB1D" w14:textId="77777777" w:rsidR="00253D3C" w:rsidRDefault="00253D3C" w:rsidP="00253D3C"/>
    <w:p w14:paraId="6D54B5A5" w14:textId="5223AA83" w:rsidR="00253D3C" w:rsidRDefault="00253D3C" w:rsidP="00253D3C">
      <w:r>
        <w:t>Megan, you were sort of leaving us with this conversation of building trust, and I wanted to build on that a little bit.  Amy, could you talk about how you've built trust with businesses as you've sort of developed and matured your relationship with them?</w:t>
      </w:r>
    </w:p>
    <w:p w14:paraId="65C975D2" w14:textId="77777777" w:rsidR="00253D3C" w:rsidRDefault="00253D3C" w:rsidP="00253D3C"/>
    <w:p w14:paraId="7CB9F54B" w14:textId="60A9D6D4" w:rsidR="00253D3C" w:rsidRDefault="00253D3C" w:rsidP="00253D3C">
      <w:r>
        <w:t xml:space="preserve">MS. BELLER:  Of course.  Trust has always been my most important factor, when I was going in and talking to businesses, jobseekers, or anybody.  You want to make sure that people trust the information that you are providing to them by having meaningful conversations.  </w:t>
      </w:r>
    </w:p>
    <w:p w14:paraId="05042FB1" w14:textId="77777777" w:rsidR="00253D3C" w:rsidRDefault="00253D3C" w:rsidP="00253D3C"/>
    <w:p w14:paraId="0CA64D14" w14:textId="390BF1A7" w:rsidR="00253D3C" w:rsidRDefault="00253D3C" w:rsidP="00253D3C">
      <w:r>
        <w:t xml:space="preserve">As we mentioned before, maybe apprenticeship isn't the first thing to go to and we had conversations on other work-based learning initiatives and then you're going to come back to this conversation maybe six months to a year later and you want that person to trust you.  You want them to know that you are listening.  You are understanding, and you are going to build the best program with the best – their interest in mind.  </w:t>
      </w:r>
    </w:p>
    <w:p w14:paraId="62E7BF72" w14:textId="77777777" w:rsidR="00253D3C" w:rsidRDefault="00253D3C" w:rsidP="00253D3C"/>
    <w:p w14:paraId="6FA867AE" w14:textId="367E5D2B" w:rsidR="00253D3C" w:rsidRDefault="00253D3C" w:rsidP="00253D3C">
      <w:r>
        <w:t xml:space="preserve">We build a trust with the meaningful conversations, but we also feel we provide it with our quality of work.  So what are some ways we can build trust?  One way that I've always decided to build trust is to show examples of companies actually doing apprenticeship to other companies.  </w:t>
      </w:r>
    </w:p>
    <w:p w14:paraId="2A9E744D" w14:textId="77777777" w:rsidR="00253D3C" w:rsidRDefault="00253D3C" w:rsidP="00253D3C"/>
    <w:p w14:paraId="1BE06BA4" w14:textId="4608BA31" w:rsidR="00253D3C" w:rsidRDefault="00253D3C" w:rsidP="00253D3C">
      <w:r>
        <w:t>So I would always go into a meeting and I would say, well, did you know that X, Y, or Z company in the region has the same exact program or a like program within the industry?  If I didn't have something within the state, I looked nationwide to say, do you know this big company or the smaller company, depending on what size a company we're looking at, they have this specific program for this specific occupation as well?</w:t>
      </w:r>
    </w:p>
    <w:p w14:paraId="0B8E38DD" w14:textId="77777777" w:rsidR="00253D3C" w:rsidRDefault="00253D3C" w:rsidP="00253D3C"/>
    <w:p w14:paraId="6A28384B" w14:textId="2731E221" w:rsidR="00253D3C" w:rsidRDefault="00253D3C" w:rsidP="00253D3C">
      <w:r>
        <w:t xml:space="preserve">And if I didn't really know before going into the meeting, as we mentioned before, do your research.  Ask your Maher coaches for examples of who else is doing this either occupation or industry?  </w:t>
      </w:r>
    </w:p>
    <w:p w14:paraId="2404966D" w14:textId="77777777" w:rsidR="00253D3C" w:rsidRDefault="00253D3C" w:rsidP="00253D3C"/>
    <w:p w14:paraId="5F0B8CC4" w14:textId="48B376C3" w:rsidR="00253D3C" w:rsidRDefault="00253D3C" w:rsidP="00253D3C">
      <w:r>
        <w:t xml:space="preserve">The second way to always – to build trust is to connect employers to their peers.  Who better can tell them about apprenticeship than their competitors or their peers themselves?  Sometimes I was able to even connect businesses that had like questions or comments or even struggles to show apprenticeship is the solution, and this is how that company did it.  </w:t>
      </w:r>
    </w:p>
    <w:p w14:paraId="59242BBF" w14:textId="77777777" w:rsidR="00253D3C" w:rsidRDefault="00253D3C" w:rsidP="00253D3C"/>
    <w:p w14:paraId="5BAF117B" w14:textId="3DE7C875" w:rsidR="00253D3C" w:rsidRDefault="00253D3C" w:rsidP="00253D3C">
      <w:r>
        <w:t xml:space="preserve">We always also created an apprenticeship solution proposal.  We showed them what we could do for the business.  The business never knew that they had to do this themselves.  It was always what we were going to do to help them with the solution.  </w:t>
      </w:r>
    </w:p>
    <w:p w14:paraId="663E8661" w14:textId="77777777" w:rsidR="00253D3C" w:rsidRDefault="00253D3C" w:rsidP="00253D3C"/>
    <w:p w14:paraId="07B62A42" w14:textId="6F168DFB" w:rsidR="00253D3C" w:rsidRDefault="00253D3C" w:rsidP="00253D3C">
      <w:r>
        <w:t>And lastly, we mentioned a little bit on return on investment calculations.  Always go in to the meetings with that analysis in the back of your head.  There are some great examples of return on investment calculators that we're going to be putting into the chat here, but be thinking about what that benefit is with how much an apprenticeship would cost versus how much it would cost for turnover and using a staffing agency.  But, again, trust is the major component that you want to make sure you have every time you leave the room.</w:t>
      </w:r>
    </w:p>
    <w:p w14:paraId="727FD27B" w14:textId="77777777" w:rsidR="00253D3C" w:rsidRDefault="00253D3C" w:rsidP="00253D3C"/>
    <w:p w14:paraId="2CBAB4D7" w14:textId="5E5CAC8E" w:rsidR="00253D3C" w:rsidRDefault="00253D3C" w:rsidP="00253D3C">
      <w:r>
        <w:t xml:space="preserve">MS. WELLS:  Thank you so much, Amy.  And we've got those ROI calculator tools popped into the chat here.  You can grab them, or you might need to follow them and pull them up on your browser.  </w:t>
      </w:r>
    </w:p>
    <w:p w14:paraId="11B87533" w14:textId="77777777" w:rsidR="00253D3C" w:rsidRDefault="00253D3C" w:rsidP="00253D3C"/>
    <w:p w14:paraId="6C74D7E0" w14:textId="77777777" w:rsidR="00253D3C" w:rsidRDefault="00253D3C" w:rsidP="00253D3C">
      <w:r>
        <w:t>We're going to move into phase three now, but I just wanted to say, if you've had some questions pop up for you about phase one or phase two or maybe you've tried some of these techniques and hit a roadblock, you can put your questions in the chat now so we can start to see them coming up, and we'll get to them as we wrap up with this final phase.</w:t>
      </w:r>
    </w:p>
    <w:p w14:paraId="598AAEF9" w14:textId="77777777" w:rsidR="00253D3C" w:rsidRDefault="00253D3C" w:rsidP="00253D3C"/>
    <w:p w14:paraId="38677760" w14:textId="3DB3C21D" w:rsidR="00253D3C" w:rsidRDefault="00253D3C" w:rsidP="00253D3C">
      <w:r>
        <w:t xml:space="preserve">So in phase three we're getting to commitment.  You've done your research.  You've targeted, you've focused your effort on businesses that are likely to have the challenges that apprenticeship can help to address.  You've learned culture.  You've gone in and listened.  You're starting to develop a relationship, and now, we're going to talk about getting to commitment, what – and we're going to address concerns about creating that buy in and bringing the right partners to the table.  </w:t>
      </w:r>
    </w:p>
    <w:p w14:paraId="745B6D72" w14:textId="77777777" w:rsidR="00253D3C" w:rsidRDefault="00253D3C" w:rsidP="00253D3C"/>
    <w:p w14:paraId="7282AADE" w14:textId="3C545159" w:rsidR="00253D3C" w:rsidRDefault="00253D3C" w:rsidP="00253D3C">
      <w:r>
        <w:t xml:space="preserve">And we don't have time today to talk about everything that's in the toolkit and here in phase three.  So do make sure to take a look at that toolkit as we get the links to you.  </w:t>
      </w:r>
    </w:p>
    <w:p w14:paraId="19E1FB9D" w14:textId="77777777" w:rsidR="00253D3C" w:rsidRDefault="00253D3C" w:rsidP="00253D3C"/>
    <w:p w14:paraId="0D7E7E58" w14:textId="77777777" w:rsidR="00253D3C" w:rsidRDefault="00253D3C" w:rsidP="00253D3C">
      <w:r>
        <w:t>So Chris, can you talk just briefly about some of the strategies that you use to move from a promising relationship into commitment with a business?</w:t>
      </w:r>
    </w:p>
    <w:p w14:paraId="48C1B44F" w14:textId="77777777" w:rsidR="00253D3C" w:rsidRDefault="00253D3C" w:rsidP="00253D3C"/>
    <w:p w14:paraId="4A2F1955" w14:textId="4B39078E" w:rsidR="00253D3C" w:rsidRDefault="00253D3C" w:rsidP="00253D3C">
      <w:r>
        <w:t xml:space="preserve">MR. MAGYAR:  Yeah.  The most important thing, you've had several cycles with this employer.  Everything seems right.  The next and final step is, how do you get commitment from that employer to move forward with the apprenticeship?  It's always the hardest step in any sales cycle.  </w:t>
      </w:r>
    </w:p>
    <w:p w14:paraId="0BEBBB88" w14:textId="77777777" w:rsidR="00253D3C" w:rsidRDefault="00253D3C" w:rsidP="00253D3C"/>
    <w:p w14:paraId="6D86083A" w14:textId="4C5F1A12" w:rsidR="00253D3C" w:rsidRDefault="00253D3C" w:rsidP="00253D3C">
      <w:r>
        <w:t xml:space="preserve">So a couple different strategies to move them from a high level of interest to formalizing or giving you a commitment for a registered apprenticeship is to ensure that you understand all of their pain points.  As you've met with them several times, you're understanding their business.  You've done some research.  You've heard from your lead there.  </w:t>
      </w:r>
    </w:p>
    <w:p w14:paraId="49F67F46" w14:textId="77777777" w:rsidR="00253D3C" w:rsidRDefault="00253D3C" w:rsidP="00253D3C"/>
    <w:p w14:paraId="107D70FB" w14:textId="529D12F1" w:rsidR="00253D3C" w:rsidRDefault="00253D3C" w:rsidP="00253D3C">
      <w:r>
        <w:t>Revisit those pain points by potentially walking through all the components of the apprenticeship that we've been talking about, which are defined in Appendix A.  It's a good way to map for that employer their pain point and how apprenticeship can solve that pain point and, as we've talked about, the return on investment.</w:t>
      </w:r>
    </w:p>
    <w:p w14:paraId="37640AC7" w14:textId="77777777" w:rsidR="00253D3C" w:rsidRDefault="00253D3C" w:rsidP="00253D3C"/>
    <w:p w14:paraId="13FE339C" w14:textId="2EF24AD9" w:rsidR="00253D3C" w:rsidRDefault="00253D3C" w:rsidP="00253D3C">
      <w:r>
        <w:t xml:space="preserve">One of the biggies is RTI, the related instruction.  Make sure that they understand that they've been doing some training, but this is a formalized way to create that roadmap to take someone without the skills for the job, to create the skills with the job, that the related instruction, the apprenticeship will define the curriculum, the outcomes, the hours of instruction, and most importantly, the cost.  </w:t>
      </w:r>
    </w:p>
    <w:p w14:paraId="1A0EADCF" w14:textId="77777777" w:rsidR="00253D3C" w:rsidRDefault="00253D3C" w:rsidP="00253D3C"/>
    <w:p w14:paraId="402E9246" w14:textId="29CA1447" w:rsidR="00253D3C" w:rsidRDefault="00253D3C" w:rsidP="00253D3C">
      <w:r>
        <w:t xml:space="preserve">Some of the other benefits or other things to look at with – in terms of training, make sure they understand that there are several options to satisfy the training for the apprenticeship, in-house training, outside training, online training, or a hybrid thereof.  </w:t>
      </w:r>
    </w:p>
    <w:p w14:paraId="55AE6A7C" w14:textId="77777777" w:rsidR="00253D3C" w:rsidRDefault="00253D3C" w:rsidP="00253D3C"/>
    <w:p w14:paraId="1F37F5D5" w14:textId="5A50450B" w:rsidR="00253D3C" w:rsidRDefault="00253D3C" w:rsidP="00253D3C">
      <w:r>
        <w:t xml:space="preserve">Another huge benefit, if someone's looking at their return on investment, is they don't have to build this training from scratch, that there are resources, training materials, curriculum that may fit or probably will need to be customized for their apprenticeship.  </w:t>
      </w:r>
    </w:p>
    <w:p w14:paraId="40DEBD9A" w14:textId="77777777" w:rsidR="00253D3C" w:rsidRDefault="00253D3C" w:rsidP="00253D3C"/>
    <w:p w14:paraId="3C1C92E3" w14:textId="3C8FFB6F" w:rsidR="00253D3C" w:rsidRDefault="00253D3C" w:rsidP="00253D3C">
      <w:r>
        <w:t xml:space="preserve">Again, the RTI – understanding the RTI and how it can map and create the right skill sets so that apprentice can be doing on-the-job learning where, from the training, from the mentoring, now, they're actually doing on-the-job work, adding value to the employer throughout the apprenticeship cycle.  </w:t>
      </w:r>
    </w:p>
    <w:p w14:paraId="2F3BF56B" w14:textId="77777777" w:rsidR="00253D3C" w:rsidRDefault="00253D3C" w:rsidP="00253D3C"/>
    <w:p w14:paraId="2A42D361" w14:textId="21822C9D" w:rsidR="00253D3C" w:rsidRDefault="00253D3C" w:rsidP="00253D3C">
      <w:r>
        <w:t xml:space="preserve">And, again, it's a way to ensure that the training for new employees in a role are documented and standardized.  I'm sure we've seen in different businesses where a new employee comes in.  Chris trains the employee one way.  Gina trains the employee the other way.  There isn't that consistency of training for those new hires.  </w:t>
      </w:r>
    </w:p>
    <w:p w14:paraId="60B3EAFB" w14:textId="77777777" w:rsidR="00253D3C" w:rsidRDefault="00253D3C" w:rsidP="00253D3C"/>
    <w:p w14:paraId="714A889B" w14:textId="7B314F20" w:rsidR="00253D3C" w:rsidRDefault="00253D3C" w:rsidP="00253D3C">
      <w:r>
        <w:t xml:space="preserve">And also, in terms of the other key component is the work process.  So again, this is going to provide the roadmap for growing talent within the organization through apprenticeship, that it'll help standardize and – the processes so those individuals, those apprentices get the most important skills and timing of training of those skills, and it sets the cadence for training apprentices.  </w:t>
      </w:r>
    </w:p>
    <w:p w14:paraId="536791F3" w14:textId="77777777" w:rsidR="00253D3C" w:rsidRDefault="00253D3C" w:rsidP="00253D3C"/>
    <w:p w14:paraId="475709FE" w14:textId="3199E9ED" w:rsidR="00253D3C" w:rsidRDefault="00253D3C" w:rsidP="00253D3C">
      <w:r>
        <w:t xml:space="preserve">The work processes are flexible to meet the needs of the employer.  If there's a spike or a change in the work that needs to be done with that apprentice, things can be shifted around, but there is a schedule that will map to ensure that that apprentice gets all of the skills necessary to complete the apprenticeship.  </w:t>
      </w:r>
    </w:p>
    <w:p w14:paraId="712732A2" w14:textId="77777777" w:rsidR="00253D3C" w:rsidRDefault="00253D3C" w:rsidP="00253D3C"/>
    <w:p w14:paraId="07CE5722" w14:textId="7AE99C59" w:rsidR="00253D3C" w:rsidRDefault="00253D3C" w:rsidP="00253D3C">
      <w:r>
        <w:t xml:space="preserve">And again, repeating again that the apprenticeship framework is repeatable.  They don't have to reinvent the wheel every time.  </w:t>
      </w:r>
    </w:p>
    <w:p w14:paraId="11F16495" w14:textId="77777777" w:rsidR="00253D3C" w:rsidRDefault="00253D3C" w:rsidP="00253D3C"/>
    <w:p w14:paraId="74AC6890" w14:textId="1FE4AE7A" w:rsidR="00253D3C" w:rsidRDefault="00253D3C" w:rsidP="00253D3C">
      <w:r>
        <w:t xml:space="preserve">Real quickly on the wage structure, as we talked about, ensures fair compensation to pay for the occupation across the employer.  It helps set the expectation of wage growth for that apprentice.  The apprentice will become aware once they sign up as an apprentice of what their wage schedule can be.  </w:t>
      </w:r>
    </w:p>
    <w:p w14:paraId="1534649C" w14:textId="77777777" w:rsidR="00253D3C" w:rsidRDefault="00253D3C" w:rsidP="00253D3C"/>
    <w:p w14:paraId="160477BC" w14:textId="28291373" w:rsidR="00253D3C" w:rsidRDefault="00253D3C" w:rsidP="00253D3C">
      <w:r>
        <w:t xml:space="preserve">So the apprentice will see, as their competencies grow, their wages will grow.  So it helps set that expectation with the employer.  And again, the employer won't overpay for skills that the apprentice has not yet proven or met.  Again, it's a real motivator for the apprentice to gain those skills, and it helps supply retention.  </w:t>
      </w:r>
    </w:p>
    <w:p w14:paraId="44723094" w14:textId="77777777" w:rsidR="00253D3C" w:rsidRDefault="00253D3C" w:rsidP="00253D3C"/>
    <w:p w14:paraId="6BBE69F7" w14:textId="735D57BE" w:rsidR="00253D3C" w:rsidRDefault="00253D3C" w:rsidP="00253D3C">
      <w:r>
        <w:t xml:space="preserve">So again, taking those pain points, mapping them to what is in the framework of the apprenticeship will help potentially move them across the line.  </w:t>
      </w:r>
    </w:p>
    <w:p w14:paraId="02F41E86" w14:textId="77777777" w:rsidR="00253D3C" w:rsidRDefault="00253D3C" w:rsidP="00253D3C"/>
    <w:p w14:paraId="6A439C78" w14:textId="30B54854" w:rsidR="00253D3C" w:rsidRDefault="00253D3C" w:rsidP="00253D3C">
      <w:r>
        <w:t xml:space="preserve">As was mentioned earlier, if you're sensing that creating a registered apprenticeship is too big a lift for the employer or they don't know how they're going to get them done, make sure you let them know that there are options out there to leverage intermediaries who can either, A, help them through the entire process or, B, can be the sponsor for the employer's apprenticeship.  So it can remove that burden of, oh, my god, how am I going to tackle this inside?  </w:t>
      </w:r>
    </w:p>
    <w:p w14:paraId="3ED6A4BA" w14:textId="77777777" w:rsidR="00253D3C" w:rsidRDefault="00253D3C" w:rsidP="00253D3C"/>
    <w:p w14:paraId="4B7A4B16" w14:textId="48914D45" w:rsidR="00253D3C" w:rsidRDefault="00253D3C" w:rsidP="00253D3C">
      <w:r>
        <w:t xml:space="preserve">And one other thing to remember and I'm sure you've seen this, this can take multiple, multiple iterations, multiple meetings.  So please make sure that, when you leave each meeting, you follow up with what happened in the meeting and the action steps to continue to move this forward.  </w:t>
      </w:r>
    </w:p>
    <w:p w14:paraId="2D9F6AD4" w14:textId="77777777" w:rsidR="00253D3C" w:rsidRDefault="00253D3C" w:rsidP="00253D3C"/>
    <w:p w14:paraId="57D206B4" w14:textId="031193CA" w:rsidR="00253D3C" w:rsidRDefault="00253D3C" w:rsidP="00253D3C">
      <w:r>
        <w:t>A couple other quick questions to make sure you're at the right spot in terms of trying to get a commitment for apprenticeship is, is the person who is your contact the one who can make the decision?  You could be spending all this time and energy selling the value proposition, and, oh, I've got to move this up the chain a bit.  So always make sure you know who has the approval process, the approval for the apprenticeship.  Are they the decision maker?</w:t>
      </w:r>
    </w:p>
    <w:p w14:paraId="2F58105E" w14:textId="77777777" w:rsidR="00253D3C" w:rsidRDefault="00253D3C" w:rsidP="00253D3C"/>
    <w:p w14:paraId="6078ABFB" w14:textId="2A495FCE" w:rsidR="00253D3C" w:rsidRDefault="00253D3C" w:rsidP="00253D3C">
      <w:r>
        <w:t xml:space="preserve">Also, what other groups may need to be brought in?  What other resources may need to be brought from the employer to move this forward?  Hey, HR talent acquisition loves this.  We've got to pull in IT or whoever, wherever that occupation is going to sit.  </w:t>
      </w:r>
    </w:p>
    <w:p w14:paraId="106AA11D" w14:textId="77777777" w:rsidR="00253D3C" w:rsidRDefault="00253D3C" w:rsidP="00253D3C"/>
    <w:p w14:paraId="65B3A2B6" w14:textId="77777777" w:rsidR="00253D3C" w:rsidRDefault="00253D3C" w:rsidP="00253D3C">
      <w:r>
        <w:t>So again, just some of these things of making sure you map their pain points to the value proposition by documenting everything that's going to be required to the apprenticeship will help solidify and close the deal.</w:t>
      </w:r>
    </w:p>
    <w:p w14:paraId="3775FD67" w14:textId="77777777" w:rsidR="00253D3C" w:rsidRDefault="00253D3C" w:rsidP="00253D3C"/>
    <w:p w14:paraId="448737BA" w14:textId="5FF9AFCF" w:rsidR="00253D3C" w:rsidRDefault="00253D3C" w:rsidP="00253D3C">
      <w:r>
        <w:t xml:space="preserve">MS. WELLS:  Thank you, Chris.  Love learning from your expertise in this.  And there are so many small things that you can do along the way to show that value, and I really appreciate, Chris, the way that you lifted up how it's that – it's the follow up.  It's not just having the right words and the good conversations but showing the business that you're moving the process forward in between your meetings and conversations can make a big difference.  </w:t>
      </w:r>
    </w:p>
    <w:p w14:paraId="1271B636" w14:textId="77777777" w:rsidR="00253D3C" w:rsidRDefault="00253D3C" w:rsidP="00253D3C"/>
    <w:p w14:paraId="2F67EEB7" w14:textId="49D45006" w:rsidR="00253D3C" w:rsidRDefault="00253D3C" w:rsidP="00253D3C">
      <w:r>
        <w:t xml:space="preserve">So we want to talk – we're running a little bit behind.  So what I want to say is we put together some thoughts on sort of the unique times in which we're all doing this business engagement work and some strategies that can help us navigate this very shifting landscape.  And I want to say, in the interest of time, that this is something that you can cover with your coaches during your coaching call, and they can bring a little more nuance to that conversation about some of these ideas and help you select the right ones for the particular challenges you all are having.  But I want to make sure that we have some good time for questions.  </w:t>
      </w:r>
    </w:p>
    <w:p w14:paraId="413DA5B1" w14:textId="77777777" w:rsidR="00253D3C" w:rsidRDefault="00253D3C" w:rsidP="00253D3C"/>
    <w:p w14:paraId="750A4E84" w14:textId="51699BD6" w:rsidR="00253D3C" w:rsidRDefault="00253D3C" w:rsidP="00253D3C">
      <w:r>
        <w:t xml:space="preserve">I do want to highlight the three tools that we mentioned that complement this conversation and include more information and resources on these topics.  So you can see they really do a deeper dive into the strategies we've been discussing today.  So you'll get a copy of the PowerPoint after this, and we'll send as well the links to these three resources, as well as a recording of the webinar.  And we encourage you to spend a little bit of time with the toolkit.  </w:t>
      </w:r>
    </w:p>
    <w:p w14:paraId="27730847" w14:textId="77777777" w:rsidR="00253D3C" w:rsidRDefault="00253D3C" w:rsidP="00253D3C"/>
    <w:p w14:paraId="03115C0C" w14:textId="4DE61D10" w:rsidR="00253D3C" w:rsidRDefault="00253D3C" w:rsidP="00253D3C">
      <w:r>
        <w:t xml:space="preserve">The strategies and action kind of showcase how your peers have used some of the tools and techniques that we've been talking about today to solve specific types of challenges that you might be encountering as well.  And then there's also the handy tip sheet talking to business about apprenticeship, that I mentioned I used to keep right next to my desk, that helps you translate apprenticeship talk into business speak.  So great resources that will support your effort and reinforce the things that we've been talking about today.  </w:t>
      </w:r>
    </w:p>
    <w:p w14:paraId="4C04DA14" w14:textId="77777777" w:rsidR="00253D3C" w:rsidRDefault="00253D3C" w:rsidP="00253D3C"/>
    <w:p w14:paraId="712F0110" w14:textId="1BBF4284" w:rsidR="00253D3C" w:rsidRDefault="00253D3C" w:rsidP="00253D3C">
      <w:r>
        <w:t xml:space="preserve">So I want to encourage you to ask questions that you might have right now.  Of course, you'll have time with your coach to kind of apply what you've learned to your specific challenges, but we've got a great question in here.  </w:t>
      </w:r>
    </w:p>
    <w:p w14:paraId="3348C4D0" w14:textId="77777777" w:rsidR="00253D3C" w:rsidRDefault="00253D3C" w:rsidP="00253D3C"/>
    <w:p w14:paraId="09B33F1A" w14:textId="3272C5D0" w:rsidR="00253D3C" w:rsidRDefault="00253D3C" w:rsidP="00253D3C">
      <w:r>
        <w:t xml:space="preserve">I'm having trouble scrolling up in the chat to get to it, but I think the gist of the question is – from Vanessa is really, how do you balance the fact that developing a registered apprenticeship takes time?  And how do you help a potential business partner understand that investment of time as being worth it, given the value that they get, especially when they need to hire someone, like, yesterday?  </w:t>
      </w:r>
    </w:p>
    <w:p w14:paraId="3C886C43" w14:textId="77777777" w:rsidR="00253D3C" w:rsidRDefault="00253D3C" w:rsidP="00253D3C"/>
    <w:p w14:paraId="58AE196F" w14:textId="02F40FEE" w:rsidR="00253D3C" w:rsidRDefault="00253D3C" w:rsidP="00253D3C">
      <w:r>
        <w:t>I don't know.  Amy or Megan, do you have any thoughts about that?</w:t>
      </w:r>
    </w:p>
    <w:p w14:paraId="2A12A206" w14:textId="77777777" w:rsidR="00253D3C" w:rsidRDefault="00253D3C" w:rsidP="00253D3C"/>
    <w:p w14:paraId="27DE8CD5" w14:textId="0D7B803B" w:rsidR="00253D3C" w:rsidRDefault="00253D3C" w:rsidP="00253D3C">
      <w:r>
        <w:t xml:space="preserve">MS. BELLER:  So this was always a common question that we came about in – when we were creating programs, and what we always explained to them was, the time that you're going to invest now will help actually be able to take it off the shelf, the planning documents, the structure of the program, and actually implement it cohort after cohort or applicant after applicant.  </w:t>
      </w:r>
    </w:p>
    <w:p w14:paraId="1FCD9A40" w14:textId="77777777" w:rsidR="00253D3C" w:rsidRDefault="00253D3C" w:rsidP="00253D3C"/>
    <w:p w14:paraId="2DA35F0B" w14:textId="39912E73" w:rsidR="00253D3C" w:rsidRDefault="00253D3C" w:rsidP="00253D3C">
      <w:r>
        <w:t xml:space="preserve">Yes.  It's going to take a little bit of time, energy, and effort up front, but it's really going to benefit you because registered apprenticeship really doesn't change all that much after each person that you're hiring, and you can utilize the outlines that we're creating now.  </w:t>
      </w:r>
    </w:p>
    <w:p w14:paraId="6F820202" w14:textId="77777777" w:rsidR="00253D3C" w:rsidRDefault="00253D3C" w:rsidP="00253D3C"/>
    <w:p w14:paraId="6993FED6" w14:textId="6213B5B6" w:rsidR="00253D3C" w:rsidRDefault="00253D3C" w:rsidP="00253D3C">
      <w:r>
        <w:t xml:space="preserve">We're also – what I also told them is, I'm going to take the burden on most of the information for you.  I'm going to give you drafts.  I'm going to give you information that I just need you to eyeball and edit.  You don't have to do it yourself.  I always wanted to make sure that whatever I gave to the employers were – they're easy to read, easy to understand, and small in length that they would just have to look over maybe five minutes and then be able to give me their edits.  </w:t>
      </w:r>
    </w:p>
    <w:p w14:paraId="6DA4382C" w14:textId="77777777" w:rsidR="00253D3C" w:rsidRDefault="00253D3C" w:rsidP="00253D3C"/>
    <w:p w14:paraId="500BE76B" w14:textId="77777777" w:rsidR="00253D3C" w:rsidRDefault="00253D3C" w:rsidP="00253D3C">
      <w:r>
        <w:t>So anything that you can help with that prep time to make it show that it's not that much time away from them is going to be helpful to minimize the amount of time that they're going to take.</w:t>
      </w:r>
    </w:p>
    <w:p w14:paraId="73B9E263" w14:textId="77777777" w:rsidR="00253D3C" w:rsidRDefault="00253D3C" w:rsidP="00253D3C"/>
    <w:p w14:paraId="3D2EED18" w14:textId="3F7B19A0" w:rsidR="00253D3C" w:rsidRDefault="00253D3C" w:rsidP="00253D3C">
      <w:r>
        <w:t>MS. WELLS:  Thanks.  Megan or Chris, anything to add?</w:t>
      </w:r>
    </w:p>
    <w:p w14:paraId="4C4A98BF" w14:textId="77777777" w:rsidR="00253D3C" w:rsidRDefault="00253D3C" w:rsidP="00253D3C"/>
    <w:p w14:paraId="64D2A7DC" w14:textId="59ABAB27" w:rsidR="00253D3C" w:rsidRDefault="00253D3C" w:rsidP="00253D3C">
      <w:r>
        <w:t xml:space="preserve">MS. SCOTT:  I would just add that they don't necessarily have to create a program themselves.  They can always join one with an intermediary.  There's so many options now, so many more than, I think, several years – just a couple years ago of joining a national program intermediary or working with someone who already has national guideline standards, which also speeds up the process because you just take it off the shelf and you register it and you're done.  </w:t>
      </w:r>
    </w:p>
    <w:p w14:paraId="007E7FE9" w14:textId="77777777" w:rsidR="00253D3C" w:rsidRDefault="00253D3C" w:rsidP="00253D3C"/>
    <w:p w14:paraId="0FFDD115" w14:textId="2565D64B" w:rsidR="00253D3C" w:rsidRDefault="00253D3C" w:rsidP="00253D3C">
      <w:r>
        <w:t>So maybe creating their own is not the solution for them.  Maybe it's connecting them to an intermediary where it's already created, and then they are just hiring people really quick to be their apprentice.  So there's a lot of flexibility in apprenticeship.  We always say that.  So think about strategically what fits the employer's needs the best.</w:t>
      </w:r>
    </w:p>
    <w:p w14:paraId="174AD864" w14:textId="77777777" w:rsidR="00253D3C" w:rsidRDefault="00253D3C" w:rsidP="00253D3C"/>
    <w:p w14:paraId="2D5C376E" w14:textId="4CA7586E" w:rsidR="00253D3C" w:rsidRDefault="00253D3C" w:rsidP="00253D3C">
      <w:r>
        <w:t xml:space="preserve">MS. WELLS:  Thanks again.  I wonder if – do we – we have time for maybe one more question.  Does anyone have a question they want to offer verbally or pop into the chat?  All right.  If not, I mean, feel free if you're typing, keep typing.  </w:t>
      </w:r>
    </w:p>
    <w:p w14:paraId="45C7308B" w14:textId="77777777" w:rsidR="00253D3C" w:rsidRDefault="00253D3C" w:rsidP="00253D3C"/>
    <w:p w14:paraId="059E21D3" w14:textId="317F5F55" w:rsidR="00253D3C" w:rsidRDefault="00253D3C" w:rsidP="00253D3C">
      <w:r>
        <w:t>But if not, I'm going to say that we are so grateful that you've taken time out of your day to join us for today's webinar.  We love having these conversations with you all.  If you haven't scheduled your coaching calls yet, please do that right away, and Emily will be in touch to make sure you have the links that you need to do that.  I definitely want to make sure you get them scheduled so that you can plan for them and get them on your calendar.</w:t>
      </w:r>
    </w:p>
    <w:p w14:paraId="1E8444DE" w14:textId="77777777" w:rsidR="00253D3C" w:rsidRDefault="00253D3C" w:rsidP="00253D3C"/>
    <w:p w14:paraId="5352A860" w14:textId="3D503BF0" w:rsidR="00253D3C" w:rsidRDefault="00253D3C" w:rsidP="00253D3C">
      <w:r>
        <w:t>And then really hone in on the particular challenges that you want to focus on with your coach.  We have briefed them on the prep call that you've had so that you all can hit the ground running on that first call.  But give some thought so that you can take advantage of that first call and really focus in on some particular challenges that you want to address.</w:t>
      </w:r>
    </w:p>
    <w:p w14:paraId="25125FC4" w14:textId="77777777" w:rsidR="00253D3C" w:rsidRDefault="00253D3C" w:rsidP="00253D3C"/>
    <w:p w14:paraId="4CF0A377" w14:textId="1C0484C2" w:rsidR="00253D3C" w:rsidRDefault="00253D3C" w:rsidP="00253D3C">
      <w:r>
        <w:t>And then do plan on some homework between the calls, and when we say homework, of course, we don't mean writing an essay or doing something abstract, but plan on an opportunity to fold what you've learned into your day-to-day work of business engagement so that you can reflect on maybe making some adjustments to your technique or layering something on top of what's already working for you.  And you can share those reflections and talk in greater detail on your second coaching call with your coach.</w:t>
      </w:r>
    </w:p>
    <w:p w14:paraId="46BBEE16" w14:textId="77777777" w:rsidR="00253D3C" w:rsidRDefault="00253D3C" w:rsidP="00253D3C"/>
    <w:p w14:paraId="32A9A460" w14:textId="7018179A" w:rsidR="00253D3C" w:rsidRDefault="00253D3C" w:rsidP="00253D3C">
      <w:r>
        <w:t xml:space="preserve">If you have additional questions about the boot camp or if you're having trouble scheduling your calls or you scheduled your call but you need to change it to a different time, Emily and Megan are your go-to people.  So reach out to them.  Please don't hesitate.  We're here to help you, and we want this to be a really successful opportunity.  </w:t>
      </w:r>
    </w:p>
    <w:p w14:paraId="3113BD4F" w14:textId="77777777" w:rsidR="00253D3C" w:rsidRDefault="00253D3C" w:rsidP="00253D3C"/>
    <w:p w14:paraId="225BEC8C" w14:textId="6767C724" w:rsidR="00952CCF" w:rsidRDefault="00253D3C" w:rsidP="00253D3C">
      <w:r>
        <w:t>So I'm checking the chat.  I don't see any other questions.  On behalf of the coaches, I know we're all looking forward to these calls and to working with you.  We wish you the best and we will – some of us will see you all very soon.  Thank you so much.  Take care.</w:t>
      </w:r>
    </w:p>
    <w:p w14:paraId="0B3F22A9" w14:textId="10217089" w:rsidR="00253D3C" w:rsidRDefault="00253D3C" w:rsidP="00253D3C"/>
    <w:p w14:paraId="6DE6E1A7" w14:textId="65E3AA2D" w:rsidR="00253D3C" w:rsidRDefault="00253D3C" w:rsidP="00253D3C">
      <w:r>
        <w:t>(END)</w:t>
      </w:r>
    </w:p>
    <w:p w14:paraId="6A046726" w14:textId="77777777" w:rsidR="00253D3C" w:rsidRDefault="00253D3C" w:rsidP="00253D3C"/>
    <w:p w14:paraId="5FEFFA3A" w14:textId="77777777" w:rsidR="00253D3C" w:rsidRDefault="00253D3C" w:rsidP="00253D3C"/>
    <w:sectPr w:rsidR="00253D3C">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66AF6" w14:textId="77777777" w:rsidR="002D4A70" w:rsidRDefault="002D4A70">
      <w:r>
        <w:separator/>
      </w:r>
    </w:p>
  </w:endnote>
  <w:endnote w:type="continuationSeparator" w:id="0">
    <w:p w14:paraId="1D61DD60" w14:textId="77777777" w:rsidR="002D4A70" w:rsidRDefault="002D4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12347" w14:textId="77777777" w:rsidR="00253D3C" w:rsidRPr="00253D3C" w:rsidRDefault="00253D3C" w:rsidP="00253D3C">
    <w:pPr>
      <w:pStyle w:val="Footer"/>
      <w:rPr>
        <w:bCs/>
        <w:sz w:val="16"/>
        <w:szCs w:val="20"/>
      </w:rPr>
    </w:pPr>
    <w:r w:rsidRPr="00253D3C">
      <w:rPr>
        <w:bCs/>
        <w:sz w:val="16"/>
        <w:szCs w:val="20"/>
      </w:rPr>
      <w:t>Apprenticeship Business Strategies Boot Camp</w:t>
    </w:r>
  </w:p>
  <w:p w14:paraId="028C532E" w14:textId="6488B820" w:rsidR="008243BC" w:rsidRDefault="00253D3C" w:rsidP="00253D3C">
    <w:pPr>
      <w:pStyle w:val="Footer"/>
      <w:rPr>
        <w:bCs/>
        <w:sz w:val="16"/>
        <w:szCs w:val="20"/>
      </w:rPr>
    </w:pPr>
    <w:r w:rsidRPr="00253D3C">
      <w:rPr>
        <w:bCs/>
        <w:sz w:val="16"/>
        <w:szCs w:val="20"/>
      </w:rPr>
      <w:t>Thursday, September 30, 2021</w:t>
    </w:r>
    <w:r w:rsidR="003D1580">
      <w:rPr>
        <w:sz w:val="16"/>
        <w:szCs w:val="20"/>
      </w:rPr>
      <w:tab/>
    </w:r>
    <w:r w:rsidR="003D1580">
      <w:rPr>
        <w:sz w:val="16"/>
        <w:szCs w:val="20"/>
      </w:rPr>
      <w:tab/>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9214D" w14:textId="77777777" w:rsidR="002D4A70" w:rsidRDefault="002D4A70">
      <w:r>
        <w:separator/>
      </w:r>
    </w:p>
  </w:footnote>
  <w:footnote w:type="continuationSeparator" w:id="0">
    <w:p w14:paraId="6D794819" w14:textId="77777777" w:rsidR="002D4A70" w:rsidRDefault="002D4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26743"/>
    <w:rsid w:val="00080D87"/>
    <w:rsid w:val="000B6CE2"/>
    <w:rsid w:val="000C21AC"/>
    <w:rsid w:val="000F159B"/>
    <w:rsid w:val="000F4B78"/>
    <w:rsid w:val="00141AFB"/>
    <w:rsid w:val="00143B14"/>
    <w:rsid w:val="001C44F6"/>
    <w:rsid w:val="001C65C3"/>
    <w:rsid w:val="00242B4A"/>
    <w:rsid w:val="00253D3C"/>
    <w:rsid w:val="00293F9B"/>
    <w:rsid w:val="002A595C"/>
    <w:rsid w:val="002C05BC"/>
    <w:rsid w:val="002D4A70"/>
    <w:rsid w:val="003373D7"/>
    <w:rsid w:val="003A74F4"/>
    <w:rsid w:val="003B2813"/>
    <w:rsid w:val="003C7CEE"/>
    <w:rsid w:val="003D1580"/>
    <w:rsid w:val="004107CB"/>
    <w:rsid w:val="004879D7"/>
    <w:rsid w:val="004D34ED"/>
    <w:rsid w:val="00527F35"/>
    <w:rsid w:val="00535362"/>
    <w:rsid w:val="00550B7D"/>
    <w:rsid w:val="00583829"/>
    <w:rsid w:val="005A5979"/>
    <w:rsid w:val="005B4997"/>
    <w:rsid w:val="005D3009"/>
    <w:rsid w:val="006C5E57"/>
    <w:rsid w:val="006D7BB8"/>
    <w:rsid w:val="0072233A"/>
    <w:rsid w:val="00764401"/>
    <w:rsid w:val="00767D94"/>
    <w:rsid w:val="008243BC"/>
    <w:rsid w:val="00952CCF"/>
    <w:rsid w:val="00960877"/>
    <w:rsid w:val="009C2CDA"/>
    <w:rsid w:val="00A06807"/>
    <w:rsid w:val="00A320C9"/>
    <w:rsid w:val="00A42C79"/>
    <w:rsid w:val="00AF6B1E"/>
    <w:rsid w:val="00B309F5"/>
    <w:rsid w:val="00B8647C"/>
    <w:rsid w:val="00BC7DA9"/>
    <w:rsid w:val="00C519F6"/>
    <w:rsid w:val="00C92577"/>
    <w:rsid w:val="00C9487D"/>
    <w:rsid w:val="00D15FEB"/>
    <w:rsid w:val="00D67F4C"/>
    <w:rsid w:val="00D87051"/>
    <w:rsid w:val="00DD0707"/>
    <w:rsid w:val="00DD6601"/>
    <w:rsid w:val="00E00E97"/>
    <w:rsid w:val="00E24B0F"/>
    <w:rsid w:val="00E309DC"/>
    <w:rsid w:val="00E67343"/>
    <w:rsid w:val="00E77A87"/>
    <w:rsid w:val="00EB14AB"/>
    <w:rsid w:val="00F47BF3"/>
    <w:rsid w:val="00F75115"/>
    <w:rsid w:val="00FD3984"/>
    <w:rsid w:val="00FE3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0</TotalTime>
  <Pages>6</Pages>
  <Words>8496</Words>
  <Characters>48428</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PUA Program, Updated Operating Instructions and Reporting Changes, 9-21-21</vt:lpstr>
    </vt:vector>
  </TitlesOfParts>
  <Company>Noble Transcription Services</Company>
  <LinksUpToDate>false</LinksUpToDate>
  <CharactersWithSpaces>56811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Apprenticeship Business Strategies Boot Camp, 9-30-21</dc:title>
  <dc:creator>Owner</dc:creator>
  <cp:lastModifiedBy>Noelle Poirier</cp:lastModifiedBy>
  <cp:revision>2</cp:revision>
  <dcterms:created xsi:type="dcterms:W3CDTF">2021-10-04T21:33:00Z</dcterms:created>
  <dcterms:modified xsi:type="dcterms:W3CDTF">2021-10-04T21:33:00Z</dcterms:modified>
</cp:coreProperties>
</file>