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rPr>
      </w:pPr>
    </w:p>
    <w:p>
      <w:pPr>
        <w:jc w:val="center"/>
        <w:rPr>
          <w:b/>
          <w:sz w:val="28"/>
        </w:rPr>
      </w:pPr>
      <w:r>
        <w:rPr>
          <w:b/>
          <w:sz w:val="28"/>
        </w:rPr>
        <w:t>Transcript of Webinar</w:t>
      </w:r>
    </w:p>
    <w:p>
      <w:pPr>
        <w:jc w:val="center"/>
        <w:rPr>
          <w:b/>
          <w:sz w:val="28"/>
        </w:rPr>
      </w:pPr>
    </w:p>
    <w:p>
      <w:pPr>
        <w:jc w:val="center"/>
        <w:rPr>
          <w:b/>
          <w:sz w:val="28"/>
        </w:rPr>
      </w:pPr>
      <w:r>
        <w:rPr>
          <w:b/>
          <w:sz w:val="28"/>
        </w:rPr>
        <w:t>Customer Centered Design Peer Learning Group Call</w:t>
      </w:r>
    </w:p>
    <w:p>
      <w:pPr>
        <w:jc w:val="center"/>
        <w:rPr>
          <w:b/>
          <w:bCs/>
          <w:sz w:val="28"/>
        </w:rPr>
      </w:pPr>
    </w:p>
    <w:p>
      <w:pPr>
        <w:jc w:val="center"/>
        <w:rPr>
          <w:b/>
          <w:bCs/>
          <w:sz w:val="28"/>
        </w:rPr>
      </w:pPr>
      <w:r>
        <w:rPr>
          <w:b/>
          <w:bCs/>
          <w:sz w:val="28"/>
        </w:rPr>
        <w:t>Monday</w:t>
      </w:r>
      <w:bookmarkStart w:id="0" w:name="_GoBack"/>
      <w:bookmarkEnd w:id="0"/>
      <w:r>
        <w:rPr>
          <w:b/>
          <w:bCs/>
          <w:sz w:val="28"/>
        </w:rPr>
        <w:t>, June 13, 2016</w:t>
      </w:r>
    </w:p>
    <w:p>
      <w:pPr>
        <w:jc w:val="center"/>
      </w:pPr>
    </w:p>
    <w:p/>
    <w:p/>
    <w:p/>
    <w:p/>
    <w:p/>
    <w:p/>
    <w:p/>
    <w:p>
      <w:pPr>
        <w:tabs>
          <w:tab w:val="left" w:pos="2920"/>
        </w:tabs>
      </w:pPr>
      <w:r>
        <w:tab/>
      </w:r>
    </w:p>
    <w:p>
      <w:pPr>
        <w:tabs>
          <w:tab w:val="left" w:pos="2920"/>
        </w:tabs>
      </w:pPr>
    </w:p>
    <w:p/>
    <w:p/>
    <w:p/>
    <w:p/>
    <w:p/>
    <w:p/>
    <w:p/>
    <w:p/>
    <w:p/>
    <w:p/>
    <w:p>
      <w:pPr>
        <w:jc w:val="center"/>
        <w:rPr>
          <w:i/>
        </w:rPr>
      </w:pPr>
      <w:r>
        <w:rPr>
          <w:i/>
        </w:rPr>
        <w:t>Transcript by</w:t>
      </w:r>
    </w:p>
    <w:p>
      <w:pPr>
        <w:jc w:val="center"/>
        <w:rPr>
          <w:i/>
        </w:rPr>
      </w:pPr>
      <w:r>
        <w:rPr>
          <w:i/>
        </w:rPr>
        <w:t>Noble Transcription Services</w:t>
      </w:r>
    </w:p>
    <w:p>
      <w:pPr>
        <w:jc w:val="center"/>
        <w:rPr>
          <w:i/>
        </w:rPr>
      </w:pPr>
      <w:r>
        <w:rPr>
          <w:i/>
        </w:rPr>
        <w:t>Murrieta, CA</w:t>
      </w:r>
    </w:p>
    <w:p/>
    <w:p>
      <w:r>
        <w:lastRenderedPageBreak/>
        <w:t xml:space="preserve">CHRISTY:  (In progress) – going to be interactive.  We have excellent panelists we're really excited about.  The WIOA peer learning groups are designed to be collaborative learning communities that involve you working together in topical groups to discuss key WIOA implementation concepts, sharing promising practices, and finding solutions to challenges.  </w:t>
      </w:r>
    </w:p>
    <w:p/>
    <w:p>
      <w:r>
        <w:t xml:space="preserve">These calls are really a way for kind of creating peer learning communities across the nation.  Hopefully you guys will be able to share ideas, share contact information, and things.  We can kind of grow from this.  We also can kind of hear what your technical assistance needs are.  So we're going to be listening today to this call.  We're going to have a great robust conversation.  We hope that it will be very interactive.  </w:t>
      </w:r>
    </w:p>
    <w:p/>
    <w:p>
      <w:r>
        <w:t>I know our panelists are hoping for that as well and also just sort of hearing from you what are the challenges you're facing.  It may even be something about when you think about hearing something like we're asking you to be creative and innovative.  Sometimes people don't really understand what that means, what the expectation is, or really how to get started.  S</w:t>
      </w:r>
      <w:r>
        <w:t xml:space="preserve">o </w:t>
      </w:r>
      <w:proofErr w:type="gramStart"/>
      <w:r>
        <w:t>there's no wrong questions</w:t>
      </w:r>
      <w:proofErr w:type="gramEnd"/>
      <w:r>
        <w:t>; t</w:t>
      </w:r>
      <w:r>
        <w:t xml:space="preserve">here's no wrong statements.  We really encourage you to just sort of share what you're feeling and what you're experiencing.  </w:t>
      </w:r>
    </w:p>
    <w:p/>
    <w:p>
      <w:r>
        <w:t xml:space="preserve">The other thing is we are recording these calls, and the recording will be available for download from the WorkforceGPS ION site.  That is where all of the WIOA technical assistance implementation tools and resources are housed.  </w:t>
      </w:r>
    </w:p>
    <w:p/>
    <w:p>
      <w:r>
        <w:t xml:space="preserve">At present all participants are muted.  Initially our guest speakers will engage in a lively discussion.  We're going to provide some background information on our effective partnerships and our real-world examples of how they're implementing customer-centered design across the workforce system.  And then we're going to want to hear from you.  You can ask questions.  You can share your experiences.  </w:t>
      </w:r>
    </w:p>
    <w:p/>
    <w:p>
      <w:r>
        <w:t xml:space="preserve">I'm going to go ahead and get started first and just kind of give you guys an overview of what customer-centered design is.  I know one of the reasons I wanted to hear people introducing themselves, the ones who were able to join a few minutes before the call started, was to kind of get a sense of where you are geographically located but also the different types of organizations that you're representing today.  </w:t>
      </w:r>
    </w:p>
    <w:p/>
    <w:p>
      <w:r>
        <w:t xml:space="preserve">I heard some really great organizations that I recognized either your name or your organization as those who have already currently been involved in ETA's customer-centered design initiative, which is really great.  You have some background in this, but we also have some people that this may be new.  </w:t>
      </w:r>
    </w:p>
    <w:p/>
    <w:p>
      <w:r>
        <w:t xml:space="preserve">One of the things about customer-centered design is that it really focuses on putting people in the center of our design services.  We still think about those business regulations, those policy pieces, those fiscal and technology pieces.  We focus on those.  Those are still a part of the design, but by focusing on the customer that we're trying to serve first, it really ensures that we're creating programs and services that meet their needs.  Ricardo and Gus are going to give some really great on-the-ground hands-on experiences that they've had, but I'm going to just sort of shortly go over what this means.  </w:t>
      </w:r>
    </w:p>
    <w:p/>
    <w:p>
      <w:r>
        <w:t xml:space="preserve">Customer-centered design, sometimes you're going to hear it referred to as human-centered design, design thinking.  Sometimes it's service design.  Sometimes it's also called user experience.  This is a method and technique that's a change management method that has a lot of the core change management pieces built in, building a team, pulling together a team of diverse people from all levels of your organization to get buy-in.  Those are key principles that are really embedded in customer-centered design.  </w:t>
      </w:r>
    </w:p>
    <w:p/>
    <w:p>
      <w:r>
        <w:t xml:space="preserve">But the key difference is it really focuses on that very first initial step of really researching your customer, immersing yourself in their environment, engaging with them, looking for inspiration in what your service design should be based off of hearing directly from your customer and their needs and not just when they come in the door and you ask them what they need but really looking at their life as a whole.  A lot of technology companies utilize this.  </w:t>
      </w:r>
    </w:p>
    <w:p/>
    <w:p>
      <w:r>
        <w:t>If you have a smartphone today, the apps you use always say, if we all signed up and we all decided we wanted to lose weight and get in better health and fitness and we all signed up on the same app that's there to sort of help encourage that, it really wouldn't be a very good service if it gave us all the same diet plan and it gave us all the same exercise routine.  We might have different goals.  We may have different things going on in our life.  We may have different levels of ability.  So really they create those apps to really meet the user where they are, and this is kind of a new approach sometimes for the workforce system.</w:t>
      </w:r>
    </w:p>
    <w:p/>
    <w:p>
      <w:r>
        <w:t xml:space="preserve">I think there's a really long history of workforce boards being innovative and really trying to meet the customer need because I think that's why most of us are in this business is we really care about helping people and impacting their lives.  This method just gives us a process to go through that.  </w:t>
      </w:r>
    </w:p>
    <w:p/>
    <w:p>
      <w:r>
        <w:t xml:space="preserve">The first step in the process is oftentimes called research, or it could be called inspiration.  The second step is synthesis.  The next step is </w:t>
      </w:r>
      <w:proofErr w:type="gramStart"/>
      <w:r>
        <w:t>ideate</w:t>
      </w:r>
      <w:proofErr w:type="gramEnd"/>
      <w:r>
        <w:t xml:space="preserve">.  Then you're going to prototype, and then you're going to test.  So I've just said that fairly quickly.  That's a five-step process.  Every now and then you'll see it as a three-step process where some of the steps have been combined.  </w:t>
      </w:r>
    </w:p>
    <w:p/>
    <w:p>
      <w:r>
        <w:t xml:space="preserve">But really what it's asking you to do as an organization, as a team is research your customers.  Engage with them.  You start by listening to the people to get new ideas and to design for them.  Then you're going to synthesize.  You're going to look at that research, look at your feedback.  You're going to identify patterns.  </w:t>
      </w:r>
    </w:p>
    <w:p/>
    <w:p>
      <w:r>
        <w:t xml:space="preserve">You're going to really find key things that maybe you haven't thought of before, and you're going to find some common things across customers that really need to be some of the focus areas of your design.  Ideate, that really just means to brainstorm, and the difference in this method and others is we're really – whenever we ideate, we want to come up with a quantity of ideas.  We really want to kind of get this information flowing.  </w:t>
      </w:r>
    </w:p>
    <w:p/>
    <w:p>
      <w:r>
        <w:t xml:space="preserve">There's been some research done on where good ideas come from.  Steven Johnson is someone that if you YouTube him, you can find some really great short videos that he's done in – (inaudible) – forums and other platforms where he talks about his research of where good ideas </w:t>
      </w:r>
      <w:r>
        <w:lastRenderedPageBreak/>
        <w:t xml:space="preserve">come from.  We found that it's very rare for someone to have this eureka moment of inspiration.  Oftentimes what happens is people are in different places.  </w:t>
      </w:r>
    </w:p>
    <w:p/>
    <w:p>
      <w:r>
        <w:t xml:space="preserve">They're kind of having slow hunches.  They're starting to put things together, and then when you bring those people together and they share </w:t>
      </w:r>
      <w:proofErr w:type="gramStart"/>
      <w:r>
        <w:t>their ideas, that's</w:t>
      </w:r>
      <w:proofErr w:type="gramEnd"/>
      <w:r>
        <w:t xml:space="preserve"> when a really good idea is inspired.  So this is about bringing our teams together, and one of the pieces that Steven Johnson focuses on – feel free to YouTube that – is if you look at the enlightenment area, if you look at the renaissance period, there were lots of times where those great philosophers were hanging out together in tea shops and coffee shops and beer gardens sharing their ideas.  </w:t>
      </w:r>
    </w:p>
    <w:p/>
    <w:p>
      <w:r>
        <w:t xml:space="preserve">So we really want to create environments where your staff or your teams are able to come together to sort of come up with a quantity of ideas, and when we say quantity of ideas versus quality, we're not saying we don't want those to be good ideas.  What we're saying is we want to focus on you inspiring your team to come up with as many ideas as possible versus having a conversation each time someone comes up with an idea of whether it's a good idea, what are the pros and cons, because when we do that, it really sort of sometimes stifles the creative ability and it kind of makes people fearful to share their ideas.  </w:t>
      </w:r>
    </w:p>
    <w:p/>
    <w:p>
      <w:r>
        <w:t xml:space="preserve">Gus and Ricardo are going to talk a little bit more about their experiences with that, and then the fourth phase that's one of the most important things of this is this is about prototyping these ideas and not spending a year in research and development and spending $100,000 on a project before we really tried it out.  This is about very cost-effective, simple ways to prototype things.  You can draw these ideas out.  You can build models but then you take those ideas back to your customer and you ask them for their feedback before you start to implement it.  </w:t>
      </w:r>
    </w:p>
    <w:p/>
    <w:p>
      <w:r>
        <w:t xml:space="preserve">A large part of customer-centered design is really focusing on failing fast.  What does failing fast mean?  Failing fast is simply the fact that – not that failure is necessarily a good thing.  You're not trying to fail, but you're creating an organization where you have a culture where failure is not necessarily something that's going to be career ending for someone where they're afraid to take risks.  </w:t>
      </w:r>
    </w:p>
    <w:p/>
    <w:p>
      <w:r>
        <w:t xml:space="preserve">You really want to create a culture where people feel like they can take risks.  They can work with their team to try to make sure everything's going to go right in the beginning, and then when something doesn't go wrong, you quickly modify it.  But you stop and you learn from that failure and you look at what went wrong and you use those as learning tools.  </w:t>
      </w:r>
    </w:p>
    <w:p/>
    <w:p>
      <w:r>
        <w:t xml:space="preserve">And a lot of times that's one of the key pieces to this project that we've worked on in the last couple months and last year with ETA is giving people the ability to create these cultures, these environments, these teams within their organization where they really feel like they have support and they feel like they can have the ability to try something new.  </w:t>
      </w:r>
    </w:p>
    <w:p/>
    <w:p>
      <w:r>
        <w:t xml:space="preserve">And if it doesn't work, they still have support in their team and in their leaders to modify it and to sort of figure out a way on the fly to make it work, to make it edited, to make it adjusted so that it does meet the customer need.  And in the end we also know we won't – meeting the customer need means that there will be positive outcomes.  </w:t>
      </w:r>
    </w:p>
    <w:p/>
    <w:p>
      <w:r>
        <w:lastRenderedPageBreak/>
        <w:t xml:space="preserve">So I'm going to stop right there, and I've kind of given you an overview.  If this is something that's new to you, I apologize that that overview was fairly quick.  I think whenever Gus and Ricardo talk to you </w:t>
      </w:r>
      <w:proofErr w:type="gramStart"/>
      <w:r>
        <w:t>today,</w:t>
      </w:r>
      <w:proofErr w:type="gramEnd"/>
      <w:r>
        <w:t xml:space="preserve"> you're going to hear a little bit more in depth about the process.  I want to give them time to talk about their personal experience with this project because I think that will be a lot more meaningful to you, and it will sort of tie back to the overview that I just gave.  </w:t>
      </w:r>
    </w:p>
    <w:p/>
    <w:p>
      <w:r>
        <w:t xml:space="preserve">We have Gus and Ricardo on the line with us.  Guys, I think your lines may be muted.  If you need to unmute them, you can go ahead and do that.  They actually participated in the first round of what the Employment and Training Administration had as a customer-centered design challenge.  The first round we had about 80 teams sign up.  They focused on three challenge areas.  One was putting the employer in the center of your sector strategies and career pathways.  The second area of focus, which their team focused on, was sharing – improving the experience and engaging your One-Stop shared customer.  And we also had an out-of-school youth challenge.  </w:t>
      </w:r>
    </w:p>
    <w:p/>
    <w:p>
      <w:r>
        <w:t xml:space="preserve">They were a team who really excelled.  They took on this process.  Their team had a lot of energy, and in the end they were selected to go to the White House.  Right now – and I know a lot of people on the call, you guys are participating in round two of the process.  We had 102 teams sign up, and they were able to expand the challenge into six areas, which also includes serving formerly incarcerated, focusing services on individuals with disabilities, and then also on our English language learners.  </w:t>
      </w:r>
    </w:p>
    <w:p/>
    <w:p>
      <w:r>
        <w:t xml:space="preserve">So Gus and Ricardo, I'm going to turn this over to you.  Just as a way of introduction, at the time that they went through this challenge, Gus was the manager of a One-Stop center.  He has now been promoted to a staff analyst in the administrative office.  And Ricardo is a workforce development specialist.  So he really does a lot of one-on-one coaching with the customer and has a lot of great insights about what they have to say.  But gentlemen, I'm going to turn this over to you.  </w:t>
      </w:r>
    </w:p>
    <w:p/>
    <w:p>
      <w:r>
        <w:t xml:space="preserve">RICARDO:  All right.  How are you guys </w:t>
      </w:r>
      <w:r>
        <w:t>doing?  Good morning</w:t>
      </w:r>
      <w:r>
        <w:t xml:space="preserve"> and good afternoon.  Yeah.  So I'm Ricardo, and I'm here with my coworker Gus, and we're from San Bernardino County, part of the workforce devel</w:t>
      </w:r>
      <w:r>
        <w:t>opment board here.  And yeah, j</w:t>
      </w:r>
      <w:r>
        <w:t xml:space="preserve">ust like Christy was saying and all because you did a great job on this bringing it all together was that it really – customer-centered design is really a great idea, and I love that you brought up the whole fail fast.  I actually watched that </w:t>
      </w:r>
      <w:r>
        <w:t>TED</w:t>
      </w:r>
      <w:r>
        <w:t xml:space="preserve"> video as well.  And that's really what we did with our idea and just with the challenge in general.  </w:t>
      </w:r>
    </w:p>
    <w:p/>
    <w:p>
      <w:r>
        <w:t xml:space="preserve">And first things first for – I mean, wherever you're at within your process, what we needed to do first and what we would always recommend was just coming together as a team.  So we had our partners together.  So although Gus and I are coworkers, we also had other partners in our group, and just with that being said, I mean, you have to just break down the barriers and just become one.  So I don't know exactly the dynamics of all of your groups, but for us Gus would have been a manager to me.  </w:t>
      </w:r>
    </w:p>
    <w:p/>
    <w:p>
      <w:r>
        <w:lastRenderedPageBreak/>
        <w:t xml:space="preserve">And just coming out the gate we, as the leaders, just said, look, yeah, we may have different titles but in the end, I mean, for this group we want to be one and we're going to leave those titles at the door.  And that really kind of gave us the freedom to breathe and really start doing our inspiration phase of the whole thing, just really asking the questions who </w:t>
      </w:r>
      <w:proofErr w:type="gramStart"/>
      <w:r>
        <w:t>do we</w:t>
      </w:r>
      <w:proofErr w:type="gramEnd"/>
      <w:r>
        <w:t xml:space="preserve"> want to help.  And we kind of did some surveys and really started to get into the process of all right.  Yeah.  We obviously want to help our customers, but what do we need to help?  </w:t>
      </w:r>
    </w:p>
    <w:p/>
    <w:p>
      <w:r>
        <w:t xml:space="preserve">We all had our own previous ideas of, look.  I can – we need this.  We need that and the other thing, but we wanted to leave those ideas outside as well and say, look.  Let's not do what we think is best, but let's talk to our customers and really find out where they're struggling because, as we've learned throughout life and just working in our offices, we've always had an idea of, oh, look.  This is what this person needs.  But in reality what they needed was something completely different, and we could have figured that out by just talking to them or just observing them.  So that was definitely our big inspiration phase was just trying to find out what people needed.  </w:t>
      </w:r>
    </w:p>
    <w:p/>
    <w:p>
      <w:r>
        <w:t xml:space="preserve">And then the next section was our insight statements, and really </w:t>
      </w:r>
      <w:proofErr w:type="gramStart"/>
      <w:r>
        <w:t>that was just coming together and finding out, look</w:t>
      </w:r>
      <w:proofErr w:type="gramEnd"/>
      <w:r>
        <w:t xml:space="preserve">.  Yeah.  We found out that we're struggling in this area, that area, and the other area, and these people, we're missing them by this mark or that mark.  So a couple of our insight statements were in the areas of service, outreach, communication, and outcomes.  So we really started breaking those areas down on how can we really – or where are we lacking in service?  Where are we lacking in communication?  </w:t>
      </w:r>
    </w:p>
    <w:p/>
    <w:p>
      <w:r>
        <w:t xml:space="preserve">Then we found out that our lack of communication within our department or within our offices really cut down the service that we could give to our customers because they weren't able to receive everything that we wanted to give them because we didn't know or somebody didn't know that we offered those types of services.  So we did learn different things, and it's vitally important to pick those things up.  </w:t>
      </w:r>
    </w:p>
    <w:p/>
    <w:p>
      <w:r>
        <w:t xml:space="preserve">And so we always kept in mind the whole fail fast mentality or culture of let's not be afraid to fail because even throughout these things I can tell you that certain – I mean, even including myself, as a team member we always had an idea of, oh, why are you going to put that idea down because we would never be able to fix it?  Or that's too much.  That can never happen.  And that's something that you want to constantly stay away from because, although it's very adamant in the beginning of this process, it stays throughout.  </w:t>
      </w:r>
    </w:p>
    <w:p/>
    <w:p>
      <w:r>
        <w:t xml:space="preserve">So if you're the leader or just a part of the team, always keep that in mind, and always encourage everybody else to not be afraid to fail.  And if you do fail, fine.  That's great.  You've learned that that idea didn't work and maybe you can revisit it in the future but for now you have to put it away.  </w:t>
      </w:r>
    </w:p>
    <w:p/>
    <w:p>
      <w:r>
        <w:t xml:space="preserve">And then after that we decided to do – or we came to our how might we question and we created three of them and we got those from our insight statements.  And again, it was really pretty democratic on just putting some sticky notes on a board and then voting on which ones we would choose.  So we made it fun, and try to make it fun.  I've spoken with other teams before, and it kind of gets stale sometimes.  So make it as fun as possible because then people really start getting the buy-in.  </w:t>
      </w:r>
    </w:p>
    <w:p/>
    <w:p>
      <w:r>
        <w:t xml:space="preserve">CHRISTY:  Ricardo, I have a question real quick.  You were discussing the sticky notes and that's sort of how you came up with the democratic process.  And so this is really talking about the synthesize phase, sort of taking that customer feedback and then looking for insight, looking for those common patterns.  </w:t>
      </w:r>
    </w:p>
    <w:p/>
    <w:p>
      <w:r>
        <w:t>Can you tell me about your experience?  Do you think this helped sort of let some of those good ideas rise to the top because sometimes what we see is an organization's people feel like they can't speak unless they're given permission by their leaders or someone has a really dominant personality and they really think their idea is great and that ends up being the focus of conversations?  How did going through this process of using sticky notes and putting those on the wall help your team come to consensus and everyone feel like they had their sort of buy-in and input?</w:t>
      </w:r>
    </w:p>
    <w:p/>
    <w:p>
      <w:r>
        <w:t xml:space="preserve">GUS:  Hey.  I'm Gus (inaudible).  Like I said, I'm a staff analyst.  No.  This was really a great idea of coming together as a team, and from the get-go we did set some ground rules.  Everyone participating have an equal voice on decision making.  </w:t>
      </w:r>
    </w:p>
    <w:p/>
    <w:p>
      <w:r>
        <w:t xml:space="preserve">It was a great idea of putting </w:t>
      </w:r>
      <w:proofErr w:type="spellStart"/>
      <w:r>
        <w:t>stickies</w:t>
      </w:r>
      <w:proofErr w:type="spellEnd"/>
      <w:r>
        <w:t xml:space="preserve">, of putting your ideas on paper, visualizing your ideas, and taking picture of those </w:t>
      </w:r>
      <w:proofErr w:type="spellStart"/>
      <w:r>
        <w:t>stickies</w:t>
      </w:r>
      <w:proofErr w:type="spellEnd"/>
      <w:r>
        <w:t xml:space="preserve"> and then going home at night, reviewing those pictures, and making – coming with ideas.  I think it helped the team realize that we have people that are creative, people that are innovative, people that really are in tune with the needs of the customer, and taking in consideration the culture of your organization.  So it opened up the gates to be more creative, not to be afraid to share ideas.  </w:t>
      </w:r>
    </w:p>
    <w:p/>
    <w:p>
      <w:r>
        <w:t xml:space="preserve">Some people sometimes are afraid to share an idea because they might think that it's not a good idea, but put it on paper.  Put it on a sticky on a wall.  It kind of helped visualize all the options and alternatives we had, and just sitting there and looking at those </w:t>
      </w:r>
      <w:proofErr w:type="spellStart"/>
      <w:r>
        <w:t>stickies</w:t>
      </w:r>
      <w:proofErr w:type="spellEnd"/>
      <w:r>
        <w:t xml:space="preserve">, it kind of made us realize that </w:t>
      </w:r>
      <w:proofErr w:type="gramStart"/>
      <w:r>
        <w:t>there's</w:t>
      </w:r>
      <w:proofErr w:type="gramEnd"/>
      <w:r>
        <w:t xml:space="preserve"> a lot of possibilities.  So for me personally – and I can speak for the rest of the team – it actually really helped come together and work more as a team instead of having this silos or – (inaudible) – individuals because they're unable to speak or unable to share an idea.  </w:t>
      </w:r>
    </w:p>
    <w:p/>
    <w:p>
      <w:r>
        <w:t xml:space="preserve">Writing those down and seeing those, then it made it possible for all of us to be realistic about certain ideas and also about passionate about certain ideas and also </w:t>
      </w:r>
      <w:proofErr w:type="gramStart"/>
      <w:r>
        <w:t>innovate</w:t>
      </w:r>
      <w:proofErr w:type="gramEnd"/>
      <w:r>
        <w:t xml:space="preserve"> and see that from a different perspective.</w:t>
      </w:r>
    </w:p>
    <w:p/>
    <w:p>
      <w:r>
        <w:t xml:space="preserve">RICARDO:  Yeah.  And if I may add onto that just real quick, like Gus was saying, we had managers in there on both sides.  We had lower level and everything in between in our group, and me, I'm not a manager.  And sometimes you can feel intimidated by just like, oh, wow, Gus is my manager or what have you.  </w:t>
      </w:r>
    </w:p>
    <w:p/>
    <w:p>
      <w:r>
        <w:t xml:space="preserve">But I think I felt like with the </w:t>
      </w:r>
      <w:proofErr w:type="spellStart"/>
      <w:r>
        <w:t>stickies</w:t>
      </w:r>
      <w:proofErr w:type="spellEnd"/>
      <w:r>
        <w:t xml:space="preserve">, I was able to have a voice, if you will, because it's not that anybody said, oh, you can't speak or anything, but sometimes people are talking and when it's like, all right.  It's time to vote.  Put ideas down on this board and write down whatever you want.  Here's a sticky note or however many sticky notes you want.  Nobody's going to say, oh, wait.  No.  Listen to me first.  You have as much time as you want to put down your ideas however you </w:t>
      </w:r>
      <w:r>
        <w:lastRenderedPageBreak/>
        <w:t xml:space="preserve">want to write them, and it really gives people a different way to communicate and say what they want.  </w:t>
      </w:r>
    </w:p>
    <w:p/>
    <w:p>
      <w:r>
        <w:t xml:space="preserve">GUS:  You got to come across as part of your team that the reason we're talking about voting is because you can have a lot of ideas, a lot of great ideas that sometimes you – it is difficult to narrow it down to just one idea or begin your prototype and your implementation phase.  </w:t>
      </w:r>
      <w:proofErr w:type="gramStart"/>
      <w:r>
        <w:t>So yeah.</w:t>
      </w:r>
      <w:proofErr w:type="gramEnd"/>
      <w:r>
        <w:t xml:space="preserve">  It was difficult at times because all the ideas that we developed and created, they were so great that we needed to just focus on something that can benefit our organization and our customers.  </w:t>
      </w:r>
    </w:p>
    <w:p/>
    <w:p>
      <w:r>
        <w:t xml:space="preserve">RICARDO:  </w:t>
      </w:r>
      <w:proofErr w:type="gramStart"/>
      <w:r>
        <w:t>That answer</w:t>
      </w:r>
      <w:proofErr w:type="gramEnd"/>
      <w:r>
        <w:t xml:space="preserve"> your question?</w:t>
      </w:r>
    </w:p>
    <w:p/>
    <w:p>
      <w:r>
        <w:t xml:space="preserve">CHRISTY:  That does.  Thanks.  And I didn't mean to cut you off.  So Gus, if you had something that you wanted to share or, Ricardo, if you needed to finish, feel free to do that as well.  </w:t>
      </w:r>
    </w:p>
    <w:p/>
    <w:p>
      <w:r>
        <w:t xml:space="preserve">GUS:  Oh, no.  </w:t>
      </w:r>
      <w:proofErr w:type="gramStart"/>
      <w:r>
        <w:t>Just the fact that going back to this human-centered design model, I then involving different other sessions where our – talking about different models, but this particular one, it kind of helps.</w:t>
      </w:r>
      <w:proofErr w:type="gramEnd"/>
      <w:r>
        <w:t xml:space="preserve">  It kind of suits our services.  At times, like Ricardo mentioned before, we tend to decide for the customer what's best for them, and looking at this model, it made us have the customers or people in the middle, design our services, streamline our services, provide better services by asking simple questions.  What are your expectations?  What are your needs coming to the center for the first time?  What do you expect to get from us?  You know where our services are located or certain offices?  So all those questions we went about asking people from – (inaudible).  Sorry.  </w:t>
      </w:r>
      <w:proofErr w:type="gramStart"/>
      <w:r>
        <w:t>(Inaudible).</w:t>
      </w:r>
      <w:proofErr w:type="gramEnd"/>
    </w:p>
    <w:p/>
    <w:p>
      <w:r>
        <w:t xml:space="preserve">MORGAN:  Hold on.  Gus, this is Morgan.  I'm going to mute all lines again, and then when I do that, you're going to have to unmute yours.  </w:t>
      </w:r>
    </w:p>
    <w:p/>
    <w:p>
      <w:r>
        <w:t>GUS:  Okay.</w:t>
      </w:r>
    </w:p>
    <w:p/>
    <w:p>
      <w:r>
        <w:t xml:space="preserve">MORGAN:  And Christy and Ricardo.  </w:t>
      </w:r>
      <w:proofErr w:type="gramStart"/>
      <w:r>
        <w:t>So just one moment.</w:t>
      </w:r>
      <w:proofErr w:type="gramEnd"/>
      <w:r>
        <w:t xml:space="preserve">  I'm going to mute everybody.  </w:t>
      </w:r>
    </w:p>
    <w:p/>
    <w:p>
      <w:r>
        <w:t>OPERATOR:  The leader has muted your line.  To unmute your line, press #6.</w:t>
      </w:r>
    </w:p>
    <w:p/>
    <w:p>
      <w:r>
        <w:t>MORGAN:  All right.  Now, you should be able to unmute yourself by pressing *6 or –</w:t>
      </w:r>
    </w:p>
    <w:p/>
    <w:p>
      <w:r>
        <w:t>GUS:  Can you hear my now?</w:t>
      </w:r>
    </w:p>
    <w:p/>
    <w:p>
      <w:r>
        <w:t xml:space="preserve">MORGAN:  Yes.  </w:t>
      </w:r>
    </w:p>
    <w:p/>
    <w:p>
      <w:r>
        <w:t>GUS:  Excellent.  So with that in mind, it kind of helped us do the research, and it was a great way for us to look into our organization and improve ourselves.  I always say there's always room for improvement, and this icing on the cake gave us an opportunity to experiment, to be creative, and to start a prototype.  A part that I liked, start developing prototype, test something within your offices or within your organization, see if it's going to work, and then implement your ideas.</w:t>
      </w:r>
    </w:p>
    <w:p/>
    <w:p>
      <w:r>
        <w:lastRenderedPageBreak/>
        <w:t xml:space="preserve">We did develop some kind of a prototype.  Our biggest idea was create cross-functional teams, make the customer feel that they're entering the One-Stop system, and from there develop a welcoming team.  We did a storyboard, and it was really beneficial for us.  We saw our process from beginning to end, our prototype, how it was becoming a reality.  We decided to do that because we – talking to our customers, we noticed that our customers were not feeling the full effect of our services, did not know what to expect.  </w:t>
      </w:r>
    </w:p>
    <w:p/>
    <w:p>
      <w:r>
        <w:t xml:space="preserve">So we created this welcoming team idea where we have our partners involved.  One of the major partners was the Employment Development Department, EDD.  As you know, we're </w:t>
      </w:r>
      <w:proofErr w:type="gramStart"/>
      <w:r>
        <w:t>county</w:t>
      </w:r>
      <w:proofErr w:type="gramEnd"/>
      <w:r>
        <w:t xml:space="preserve"> and also part of the workforce development board.  We also have TANF involved and Department of Aging Adult Services come together to provide some of the services so that way when a customer came to our office, from reception we had a team ready to go and kind of determined an immediate need of services.  I know sometimes some people have certain barriers, might have some felonies, or might need assistance with – (inaudible) – assistance – (inaudible) – or public assistance.  So we were ready to take over and help this individual.  </w:t>
      </w:r>
    </w:p>
    <w:p/>
    <w:p>
      <w:r>
        <w:t xml:space="preserve">A great, if I may, metaphor is that sometimes when you go to the doctor's office, there's a tendency to you want to – you walk into the office and then you're sitting in the lobby and you want to go inside the office.  And even if you're going to wait in the other room, you want to be inside.  And that's what we got from customers.  Coming to the lobby, they wanted to be inside the work area.  They wanted to see a career counselor right away.  So that was our intention to be the first ones to approach an individual and provide the service.  </w:t>
      </w:r>
    </w:p>
    <w:p/>
    <w:p>
      <w:r>
        <w:t xml:space="preserve">So it worked for us because we have implement that in one of our centers, and now it's going to hopefully in the upcoming weeks be implemented in the other locations.  We have this team approach that is starting – started I believe – (inaudible) – beginning of the year has been implemented in all the three One-Stop centers in our region, in our county, and has been really helpful understanding the need of the customer.  </w:t>
      </w:r>
    </w:p>
    <w:p/>
    <w:p>
      <w:r>
        <w:t xml:space="preserve">Also, if I may, we tested this.  We created surveys where we can ask customers for feedback just to see how we're doing.  And we saw improvement from what we did before to when we implemented the prototype.  People were more – were seen faster.  They were helped with their needs.  We did direct referrals to different agencies where they can get service.  </w:t>
      </w:r>
    </w:p>
    <w:p/>
    <w:p>
      <w:r>
        <w:t xml:space="preserve">As you know, with WIOA we're developing some MOUs with our mandated partners, but we're trying to expand this idea where our customer, when he comes into the One-Stop or the AJCC, American Job Center, they're entering the One-Stop system where we can have direct referrals, sort of a kiosk or information booth, if you may, when you walk into the One-Stop center.  They can get service right away instead of going home and feeling that I didn't get </w:t>
      </w:r>
      <w:proofErr w:type="gramStart"/>
      <w:r>
        <w:t>nothing</w:t>
      </w:r>
      <w:proofErr w:type="gramEnd"/>
      <w:r>
        <w:t xml:space="preserve"> from coming to the One-Stop.  </w:t>
      </w:r>
    </w:p>
    <w:p/>
    <w:p>
      <w:r>
        <w:t xml:space="preserve">So that's thanks to the idea of this human-centered design model and the fact that we're able to implement and prototype and test some of those prototypes to see what works best for you.  </w:t>
      </w:r>
    </w:p>
    <w:p/>
    <w:p>
      <w:r>
        <w:t xml:space="preserve">And don't be frustrated when it comes to developing an idea and not getting maybe the results that you expected.  Luckily for us, our workforce development board as a board is in tune with </w:t>
      </w:r>
      <w:r>
        <w:lastRenderedPageBreak/>
        <w:t xml:space="preserve">our ideas.  They want to be innovative.  They encourage participation from staff, management, and upper management to continue </w:t>
      </w:r>
      <w:proofErr w:type="gramStart"/>
      <w:r>
        <w:t>innovating</w:t>
      </w:r>
      <w:proofErr w:type="gramEnd"/>
      <w:r>
        <w:t xml:space="preserve"> these ideas so we can have a better service for our customers because that's our intentions.  We want to strengthen our communities, help customers become self-sufficient, help the unemployed, our youth.  So this is really coming together to help our people, our customers.  </w:t>
      </w:r>
    </w:p>
    <w:p/>
    <w:p>
      <w:r>
        <w:t xml:space="preserve">CHRISTY:  Gus, you made some really good points, and one of the things I wanted to focus on real quickly is some of the results you have seen.  And we get this question a lot since ETA has done this project that it's great that you're focusing your services on the customers, but how is this affecting performance?  How is this improving </w:t>
      </w:r>
      <w:proofErr w:type="gramStart"/>
      <w:r>
        <w:t>outcomes</w:t>
      </w:r>
      <w:proofErr w:type="gramEnd"/>
      <w:r>
        <w:t xml:space="preserve">?  </w:t>
      </w:r>
    </w:p>
    <w:p/>
    <w:p>
      <w:r>
        <w:t xml:space="preserve">And I think your team was one of the best examples we've had where you really illustrated how just some of these small changes, things that didn't necessarily cost a lot of money or a lot of investment up front, really made some differences.  And I know one of the graphs that I saw from your team was looking at your initial customer satisfaction surveys you did to sort of get a baseline with your project.  </w:t>
      </w:r>
    </w:p>
    <w:p/>
    <w:p>
      <w:r>
        <w:t xml:space="preserve">You had some customer satisfaction rates of the time </w:t>
      </w:r>
      <w:proofErr w:type="gramStart"/>
      <w:r>
        <w:t>limits,</w:t>
      </w:r>
      <w:proofErr w:type="gramEnd"/>
      <w:r>
        <w:t xml:space="preserve"> the information provided, around 70, 74 percent, which isn't necessarily bad with the questions that you were asking them.  But by the time whenever you went back and you looked at your service redesign and you improved your welcome function, you implemented your prototype, you guys were 100 percent across the board.  </w:t>
      </w:r>
    </w:p>
    <w:p/>
    <w:p>
      <w:r>
        <w:t xml:space="preserve">And one of the things that spoke to me is this really wasn't – I think sometimes when people think about innovation and people ask you to be creative, people think it's going to be something technology-based that will cost a lot of money and it has to be sort of cool and techy.  But a lot of what you guys implemented were really simple creations, the welcome functioning, talking to your customer up front, making sure they felt welcome and you had a connection with them, making sure all of the partners' services were able to really be communicated in a way that they could understand, and also making sure before they left that they were able to meet with a career counselor at least to sort of create that initial connection.  </w:t>
      </w:r>
    </w:p>
    <w:p/>
    <w:p>
      <w:r>
        <w:t xml:space="preserve">So in looking at that and looking at how drastically some of your steps really impacted your overall customer service satisfaction results, it kind of makes me wonder too these were really great innovations but they weren't necessarily something that is just something mind blowing that we've never really heard before.  But I feel like is there something about this process that allowed your team to get to that place in a way that had buy-in?  </w:t>
      </w:r>
    </w:p>
    <w:p/>
    <w:p>
      <w:r>
        <w:t>I think you guys were already doing a really good job of serving people and being focused on it, but what did bringing your partners together – how did that get you to this welcome function and get you just providing information more clearly that you weren't able to do before you went through this process?</w:t>
      </w:r>
    </w:p>
    <w:p/>
    <w:p>
      <w:r>
        <w:t xml:space="preserve">GUS:  Well, it was commitment.  I think we were aching, all of us in our offices, to provide a better service to our customers.  I think that when you have an open mind and the commitment from your partners and within ourselves, then that makes it easier to come together as a team and change certain steps and your processes, internal processes, and that helps.  </w:t>
      </w:r>
    </w:p>
    <w:p/>
    <w:p>
      <w:r>
        <w:t xml:space="preserve">You're right.  It didn't take a lot of money to do this.  It </w:t>
      </w:r>
      <w:proofErr w:type="gramStart"/>
      <w:r>
        <w:t>just reworking</w:t>
      </w:r>
      <w:proofErr w:type="gramEnd"/>
      <w:r>
        <w:t xml:space="preserve"> maybe certain policies, coming together as a team, having buy-in because ultimately we need to help these individuals.  We can understand the needs of our community, and you're right.  Prior to doing this course or getting involved with this model, we were doing fairly well, but then understanding what people are wanting from us or determining or value underneath, then we were able to, like you said, tweak some certain things here.  </w:t>
      </w:r>
    </w:p>
    <w:p/>
    <w:p>
      <w:r>
        <w:t xml:space="preserve">We did create a survey.  One of our team members created a survey that identified certain things that people were looking for, and it did improve.  People were seen quickly.  People came to reception.  They were seen right away by a member of the welcoming team.  They have this individualized initial assessment, and people like that.  People like the </w:t>
      </w:r>
      <w:proofErr w:type="gramStart"/>
      <w:r>
        <w:t>fact that were</w:t>
      </w:r>
      <w:proofErr w:type="gramEnd"/>
      <w:r>
        <w:t xml:space="preserve"> seen right away within less than five minutes.  </w:t>
      </w:r>
    </w:p>
    <w:p/>
    <w:p>
      <w:r>
        <w:t xml:space="preserve">At times it was 30 seconds and somebody was there just helping the customer, understanding what their needs were, if this person wanted to apply for unemployment benefits, if the person's looking for work.  This person was going to be evicted; we had a customer who was going to be evicted that day.  So we make a quick connection with one of our partners with TANF, public assistance so that we will be able to get some housing or find a shelter.  So those were the things that we'd be able to identify right away instead of a customer waiting there for 10, 20, 15, 20 minutes, make an appointment later, we will be able to target those things right away.  So it was a great, great team effort.  </w:t>
      </w:r>
    </w:p>
    <w:p/>
    <w:p>
      <w:r>
        <w:t xml:space="preserve">Like I said before, commitment was really important from all the members, and everyone in the One-Stop center understood the objective, the mission, and the goal of providing this type of service.  And it made us improve our – it made us actually look at ourselves and really think about </w:t>
      </w:r>
      <w:proofErr w:type="gramStart"/>
      <w:r>
        <w:t>what's our purpose</w:t>
      </w:r>
      <w:proofErr w:type="gramEnd"/>
      <w:r>
        <w:t xml:space="preserve"> and how we're going to improve our services.  I always say that, even if you feel that you're peak at your top of the game, you still can improve your peak.  </w:t>
      </w:r>
    </w:p>
    <w:p/>
    <w:p>
      <w:r>
        <w:t>And this kind of helped us, and by creating this survey, it gave us some results.  It gave us some outcomes.  It gave us a means to create some data so we can go back, and who knows?  Maybe we can still improve on this what we did before.  So it really came to – this idea really helped our organization.</w:t>
      </w:r>
    </w:p>
    <w:p/>
    <w:p>
      <w:r>
        <w:t xml:space="preserve">RICARDO:  Exactly.  And – </w:t>
      </w:r>
    </w:p>
    <w:p/>
    <w:p>
      <w:r>
        <w:t xml:space="preserve">CHRISTY:  Thanks, Gus.  </w:t>
      </w:r>
    </w:p>
    <w:p/>
    <w:p>
      <w:r>
        <w:t>RICARDO:  Yeah.  And one thing –</w:t>
      </w:r>
    </w:p>
    <w:p/>
    <w:p>
      <w:r>
        <w:t>CHRISTY:  Go ahead, Ricardo.</w:t>
      </w:r>
    </w:p>
    <w:p/>
    <w:p>
      <w:r>
        <w:t xml:space="preserve">RICARDO:  – that I'd like to just add onto that is, I mean, like anything and even ourselves, we're just – we're something in progress, and that's what our idea is and (inaudible).  And we weren't afraid to say, oh, yeah.  This didn't work.  We need to change this part of it.  And that's one thing that I believe helped us get the – improve in our survey, which, by the way, Christy, I </w:t>
      </w:r>
      <w:r>
        <w:lastRenderedPageBreak/>
        <w:t xml:space="preserve">totally am feeling great about this survey being on your guys' presentation in Florida.  </w:t>
      </w:r>
      <w:proofErr w:type="gramStart"/>
      <w:r>
        <w:t>Super cool.</w:t>
      </w:r>
      <w:proofErr w:type="gramEnd"/>
      <w:r>
        <w:t xml:space="preserve">  Thanks for the shout out there.  </w:t>
      </w:r>
    </w:p>
    <w:p/>
    <w:p>
      <w:r>
        <w:t xml:space="preserve">CHRISTY:  Just spreading the good news.  </w:t>
      </w:r>
    </w:p>
    <w:p/>
    <w:p>
      <w:r>
        <w:t>RICARDO:  Yeah.</w:t>
      </w:r>
    </w:p>
    <w:p/>
    <w:p>
      <w:r>
        <w:t xml:space="preserve">CHRISTY:  Well, I want to ask one question to Ricardo real quick, but if you're on this line as a participant, just know after this question we're going to open up the line for you guys to ask questions.  I want to go back to one thing Ricardo said, and I'm really focusing this on Ricardo.  And just so you know, I won't provide too many personal details about you, Ricardo, but Ricardo is – we asked him to be on this call because he is a new – a newer staff member to the workforce system.  </w:t>
      </w:r>
    </w:p>
    <w:p/>
    <w:p>
      <w:r>
        <w:t xml:space="preserve">He's someone who's younger and has a lot of great enthusiasm, and when I first met them, I'd been working with them on the project but we had a film crew going out there to really film what was happening in their project and as they were dealing with customers.  And it always struck me and not just me but also my camera crew, who are not workforce development professionals, how well he connected with the customer, how well people responded to him.  </w:t>
      </w:r>
    </w:p>
    <w:p/>
    <w:p>
      <w:r>
        <w:t xml:space="preserve">And I bring this up is because one of the things that we're seeing, especially as we're starting to see some of the baby boomers retire and you're starting to see some of millennials and the emerging workforce hit your staff patterns, a lot of them – some of the things that Ricardo brought up are very important.  He mentioned earlier that, even if he feels like his leaders would allow him to speak, he didn't always necessarily feel comfortable or that he – it was worth taking up the amount of time on the agenda for him to get his thoughts and this process really allowed everyone to equally share.  </w:t>
      </w:r>
    </w:p>
    <w:p/>
    <w:p>
      <w:r>
        <w:t xml:space="preserve">And a good change management principle is allowing everyone to have a voice, and just so you know, in your organizations you have lots of new employees, regardless of their age, but especially if you have some of the emerging workforce and they're going to come in and they're going to have lots of enthusiasm.  There are really good ways to harness that enthusiasm and let them spur on your innovation because sometimes they're going to ask questions that we haven't thought about.  </w:t>
      </w:r>
    </w:p>
    <w:p/>
    <w:p>
      <w:r>
        <w:t xml:space="preserve">And a lot of times the reaction, not necessarily in San Bernardino County where Gus and Ricardo are, but a lot of times the reaction that we get from people, regardless of how old you are, I know we've all heard someone in a meeting, whenever you come up with an idea, who says, we can't do that, we've tried that before; it didn't work.  Or we can't do that because of this fiscal reason or because of performance.  </w:t>
      </w:r>
    </w:p>
    <w:p/>
    <w:p>
      <w:r>
        <w:t xml:space="preserve">And they're really basing things off of something that we can't do this because there's some policy, there's some regulation.  But what they're really doing when they say those reactions is they're shutting down someone's creativity and their thought process.  And yes.  There may be an actual regulation that something can't work, but it's a much different reaction to say, I think that's a good idea.  There is some fiscal or some policy regulations that we need to consider, but how </w:t>
      </w:r>
      <w:r>
        <w:lastRenderedPageBreak/>
        <w:t xml:space="preserve">about if we modified it this way?  That doesn't always happen, and I think that this process has really allowed for that to happen.  </w:t>
      </w:r>
    </w:p>
    <w:p/>
    <w:p>
      <w:r>
        <w:t xml:space="preserve">And so I want to just sort of ask Ricardo, we sort of talked about coming from a place of assuming solutions exist.  You said we put down those ideas because a lot of times people were putting out ideas and saying we can't do it.  You talked about the fact of don't be afraid to fail.  For you personally coming – going through this process as a newer person to the workforce staff, can you just talk about your experience a little bit and how this was different or how your team sort of approached this?  Was there ever any time that they gave you encouragement or you saw the team instead of looking at the reasons you can't do something, start to talk about the ways you can make it happen?  </w:t>
      </w:r>
    </w:p>
    <w:p/>
    <w:p>
      <w:r>
        <w:t xml:space="preserve">RICARDO:  Oh, yeah.  </w:t>
      </w:r>
      <w:proofErr w:type="gramStart"/>
      <w:r>
        <w:t>Of course.</w:t>
      </w:r>
      <w:proofErr w:type="gramEnd"/>
      <w:r>
        <w:t xml:space="preserve">  I would love to.  Actually, thank you so much for the question, and I guess I'd start with this.  This wasn't the first customer-centered design I guess challenge that we did.  Maybe a year prior our director Sandy </w:t>
      </w:r>
      <w:proofErr w:type="spellStart"/>
      <w:r>
        <w:t>Harmson</w:t>
      </w:r>
      <w:proofErr w:type="spellEnd"/>
      <w:r>
        <w:t xml:space="preserve"> (sp) had gone to Sacramento and I believe she was with DOL or somewhere and they were talking to her about human-centered design and how it's going to – or customer-centered design and how it's going to be so important with WIOA.  </w:t>
      </w:r>
    </w:p>
    <w:p/>
    <w:p>
      <w:r>
        <w:t xml:space="preserve">She had us do kind of a trial run within our – just our department, and it was pretty – I mean, it was great and one thing that happened was, I mean, I was on one of the teams and I remember just expressing then ideas because I was still relatively – I was probably just a year into my – into being here.  And I'm a pretty loud person and I was like, I want to just be involved and help out wherever I can and I remember the whole idea was, listen.  We want ideas, and we want to just put out whatever we can.  </w:t>
      </w:r>
    </w:p>
    <w:p/>
    <w:p>
      <w:r>
        <w:t>And I had given some pretty heartfelt ideas of what I had been experiencing just as a new person and what I saw other people having.  And I remember just being pretty much completely shot down by my leader, and from there I lost pretty much total just involvement in that group because idea after idea, it was like, oh, no, I think this would be better.  And I was pretty much just like, all right, well, I guess my ideas aren't important.</w:t>
      </w:r>
    </w:p>
    <w:p/>
    <w:p>
      <w:r>
        <w:t xml:space="preserve">So when customer-centered design came out with you guys, I really was – I mean, first off, I was the lead.  So I had – I wanted to make sure that everybody was going to get the chance to talk and everybody would get that opportunity to throw out that wild idea that they had.  And it really worked out because, I mean, yeah.  Maybe we didn't speak it but we put it on the sticky or we wrote it down on the board and we just let people know, listen.  This is for us and this is for our customers.  </w:t>
      </w:r>
    </w:p>
    <w:p/>
    <w:p>
      <w:r>
        <w:t xml:space="preserve">We really want to be here for them, and my ideas – or I don't want to say my ideas, but our ideas, I mean – obviously they paid off where we were able to get nationally recognized for it.  But I mean, more importantly than that, we were able to really help our customers.  If you see the results that we had, people were happy.  People were served.  People were able to, okay.  I'm not eating, and I need a job.  They were able to get services that they didn't even know they were qualified for or could qualify for.  </w:t>
      </w:r>
    </w:p>
    <w:p/>
    <w:p>
      <w:r>
        <w:lastRenderedPageBreak/>
        <w:t xml:space="preserve">So – (inaudible) – as a new person, it was a great experience.  It was good things to overcome because you got to deal with different levels of management and it was really just a constant encouragement and even by Gus where he helped me have – or he helped me – he really would encourage you – encourage me on, yeah, look, this happened; keep on going.  Because I won't even lie to you, I was like, if you've already been involved with the group for more than a week or two, you know that there's different dynamics with people.  </w:t>
      </w:r>
    </w:p>
    <w:p/>
    <w:p>
      <w:proofErr w:type="gramStart"/>
      <w:r>
        <w:t>There's different people</w:t>
      </w:r>
      <w:proofErr w:type="gramEnd"/>
      <w:r>
        <w:t xml:space="preserve"> in your group, to say the least, and they have different personalities.  And sometimes, especially for me because I'm – like I said, I'm more on the younger side and I was for sure the youngest by far in my group, and to be the lead, it's sometimes intimidating.  But just to see – hear from Gus say, hey, good job today, it just reminded me that I am doing an okay job.  I am getting to the goal that we want to get to.  So hope that answered your question.</w:t>
      </w:r>
    </w:p>
    <w:p/>
    <w:p>
      <w:r>
        <w:t xml:space="preserve">CHRISTY:  Thanks, Ricardo.  I think that's really important for </w:t>
      </w:r>
      <w:proofErr w:type="gramStart"/>
      <w:r>
        <w:t>all of the</w:t>
      </w:r>
      <w:proofErr w:type="gramEnd"/>
      <w:r>
        <w:t xml:space="preserve"> group to hear because I think Gus' leadership in allowing you to be the lead and take on this project and to run with it speaks a lot to who he is as a leader and the support he provided you.  And for you guys just to also know some of the things that came out of it, so just think about if you're a leader and you're putting one of your newest younger workforce staff in charge of leading this project, pulling everyone together, sort of keeping one on course.  </w:t>
      </w:r>
    </w:p>
    <w:p/>
    <w:p>
      <w:r>
        <w:t xml:space="preserve">What ended up happening was they came with a really good solution.  They got selected to go to the White House, and sort of the rest of the story.  So they just sort of – fill in some holes for you guys – they showed up to the White House and there was a huge snowstorm and one of the selected panelists was not able to come.  </w:t>
      </w:r>
    </w:p>
    <w:p/>
    <w:p>
      <w:r>
        <w:t xml:space="preserve">So we asked for a volunteer from the audience, and Ricardo, who was one of the youngest people in the room, volunteered, spoke at the White House, did an excellent job talking about the work of the workforce system, the work of his team, and the impact this project had to the point he literally had senior administrators and staff of the White House saying, how can we help you?  Are there executive orders?  Are there policy changes?  How can we make this an easier process?  How can we take down some of those barriers?  </w:t>
      </w:r>
    </w:p>
    <w:p/>
    <w:p>
      <w:r>
        <w:t xml:space="preserve">So I just share that with you guys.  This is an inspiration of sometimes it's worth the risk of allowing someone to sort of – give them the support they need but also allow them to sort of step out and be a part of the project but also allow them to lead.  </w:t>
      </w:r>
    </w:p>
    <w:p/>
    <w:p>
      <w:r>
        <w:t xml:space="preserve">We're going to open this up to questions.  If you hit #6, it will unmute your line.  Feel free to ask some questions, if you – about anything in particular that they've said but also if you just have a question about the process as well.  </w:t>
      </w:r>
    </w:p>
    <w:p/>
    <w:p>
      <w:r>
        <w:t>RICARDO:  Christy, may I say something real quick?  Sorry.</w:t>
      </w:r>
    </w:p>
    <w:p/>
    <w:p>
      <w:r>
        <w:t>CHRISTY:  Sure.</w:t>
      </w:r>
    </w:p>
    <w:p/>
    <w:p>
      <w:r>
        <w:lastRenderedPageBreak/>
        <w:t xml:space="preserve">RICARDO:  First of all, I didn't want to brag, but thank you so much for reminding me of all those great times.  And number two, you had mentioned something earlier, and I forgot to comment on it.  </w:t>
      </w:r>
    </w:p>
    <w:p/>
    <w:p>
      <w:r>
        <w:t xml:space="preserve">But like you said, I mean, at work today and in the group sometimes we have the "we've tried that before and it didn't work." And a lot of the time that's from somebody who's been let's say in that department for 20 years, and they tried it 20 years ago.  </w:t>
      </w:r>
      <w:proofErr w:type="gramStart"/>
      <w:r>
        <w:t>There's completely different laws</w:t>
      </w:r>
      <w:proofErr w:type="gramEnd"/>
      <w:r>
        <w:t xml:space="preserve">.  We've had three different buildings since then.  That doesn't necessarily have to be the way today.  </w:t>
      </w:r>
    </w:p>
    <w:p/>
    <w:p>
      <w:r>
        <w:t xml:space="preserve">And also, Gus and I and Jennifer have gone to </w:t>
      </w:r>
      <w:proofErr w:type="spellStart"/>
      <w:proofErr w:type="gramStart"/>
      <w:r>
        <w:t>a</w:t>
      </w:r>
      <w:proofErr w:type="spellEnd"/>
      <w:proofErr w:type="gramEnd"/>
      <w:r>
        <w:t xml:space="preserve"> International Association of Workforce Professionals over here in Ontario, and we spoke with the EDD director.  And he had told us one thing that totally made sense, but he was saying that even in their organization and him as a lead, he was facing situations where people would tell him, </w:t>
      </w:r>
      <w:proofErr w:type="gramStart"/>
      <w:r>
        <w:t>look,</w:t>
      </w:r>
      <w:proofErr w:type="gramEnd"/>
      <w:r>
        <w:t xml:space="preserve"> this is the way we do it.  And he would say why, and they said, well, this is just the way that we've always done it.  </w:t>
      </w:r>
    </w:p>
    <w:p/>
    <w:p>
      <w:r>
        <w:t>And he was saying that's completely outdated.  The reason why that was happening was due to a law five years ago that has completely changed now where that's irrelevant.  And they were just pretty much giving themselves more work and making things harder on themselves and pretty much for no reason other than this is what, quote, we've always done.  And that's so just unhelpful.</w:t>
      </w:r>
    </w:p>
    <w:p/>
    <w:p>
      <w:r>
        <w:t xml:space="preserve">And that's one thing that I think we kind of tackled in our group.  Fortunately, we didn't have to deal with it a lot, but definitely I can say in my past in different offices, I've come across that and it's always disheartening to really just hear, oh, no, we're not going to try it because we've done that before.  </w:t>
      </w:r>
    </w:p>
    <w:p/>
    <w:p>
      <w:r>
        <w:t xml:space="preserve">And so I really encourage everyone, and I think I can speak for Gus as well, that we encourage you all, if that's your mentality, try and get out of that because there are going to be some things that you've tried before that are not going to work.  Yes.  But there may be some things that you should definitely revisit.  </w:t>
      </w:r>
    </w:p>
    <w:p/>
    <w:p>
      <w:r>
        <w:t xml:space="preserve">CHRISTY:  Thanks, Ricardo.  Now, I know we've had several people on the line who introduced themselves, Stacy from Massachusetts.  We have David and Laura and Doug from the National – (inaudible) – Institute.  </w:t>
      </w:r>
      <w:proofErr w:type="gramStart"/>
      <w:r>
        <w:t>So some of you guys – Yolanda from Atlanta.</w:t>
      </w:r>
      <w:proofErr w:type="gramEnd"/>
      <w:r>
        <w:t xml:space="preserve">  Feel free to speak up and kind of ask your questions, or if you – you may have even – and some of you are going through this process.  So you may even have your own insights to share.  Feel free.  You can hit #6.  </w:t>
      </w:r>
    </w:p>
    <w:p/>
    <w:p>
      <w:r>
        <w:t>Q:  Hello.  Did it work?</w:t>
      </w:r>
    </w:p>
    <w:p/>
    <w:p>
      <w:r>
        <w:t>CHRISTY:  I hear you.</w:t>
      </w:r>
    </w:p>
    <w:p/>
    <w:p>
      <w:r>
        <w:t>RICARDO:  Yes.</w:t>
      </w:r>
    </w:p>
    <w:p/>
    <w:p>
      <w:r>
        <w:t xml:space="preserve">Q:  You can hear me?  I just – this is Bess calling from the – (inaudible) – Workforce Development Center team in Wisconsin, and I just wanted to say thanks to the presenters for all their great stories and enthusiasm and encouragement.  It feels a little overwhelming at times as </w:t>
      </w:r>
      <w:r>
        <w:lastRenderedPageBreak/>
        <w:t xml:space="preserve">we grapple through stacks and stacks of Post-It notes and trying how to support one another and challenge each other to go forward and it just hear – it feels great to hear someone who made it all the way to the end of the process and – which is actually probably just the beginning.  So thanks.  </w:t>
      </w:r>
    </w:p>
    <w:p/>
    <w:p>
      <w:r>
        <w:t>CHRISTY:  Bess, can you share what your team's working on?</w:t>
      </w:r>
    </w:p>
    <w:p/>
    <w:p>
      <w:r>
        <w:t xml:space="preserve">Q:  We are working on the One-Stop challenge as well.  We're a little different in that we've had a center that's been in existence for 20 years and we have kind of all the key players but we're really trying to grapple with what does our future look like in light of all the changes that are occurring.  </w:t>
      </w:r>
    </w:p>
    <w:p/>
    <w:p>
      <w:r>
        <w:t xml:space="preserve">And so we're focusing generationally, I mean, not specifically on millennials but just what </w:t>
      </w:r>
      <w:proofErr w:type="gramStart"/>
      <w:r>
        <w:t>is</w:t>
      </w:r>
      <w:proofErr w:type="gramEnd"/>
      <w:r>
        <w:t xml:space="preserve"> our center services and our future look like for the younger end of our customer base and the future customer base?  So we've taken the first design One-Stop challenge and trying to focus it a little bit for our situation.  </w:t>
      </w:r>
    </w:p>
    <w:p/>
    <w:p>
      <w:r>
        <w:t>RICARDO:  One of the things that –</w:t>
      </w:r>
    </w:p>
    <w:p/>
    <w:p>
      <w:r>
        <w:t xml:space="preserve">YOLANDA JOHNSON:  This is Yolanda Johnson.  Can everyone hear me?  </w:t>
      </w:r>
    </w:p>
    <w:p/>
    <w:p>
      <w:r>
        <w:t>RICARDO:  Hello.  Yes.</w:t>
      </w:r>
    </w:p>
    <w:p/>
    <w:p>
      <w:r>
        <w:t xml:space="preserve">MS. JOHNSON:  Hi.  Well, my name is Yolanda Johnson.  I work for the Office of Foreign Labor and we're not really doing anything with this but I'm very excited about the customer-centered design because I attend a lot of these call-ins and a lot of these listening sessions and I have so much information that I think that would help the workforce in general just come and just information that I get from my office.  </w:t>
      </w:r>
    </w:p>
    <w:p/>
    <w:p>
      <w:r>
        <w:t>And I'm really glad to see that this is going to be operated under customer-centered design and that, regardless to whether you can use it or not, you will hear it and you may be able to do something different than what I think can be done with the information but at least you'll get the information and you'll be at least willing to hear the information.  So I'm excited about the entire process.</w:t>
      </w:r>
    </w:p>
    <w:p/>
    <w:p>
      <w:r>
        <w:t xml:space="preserve">RICARDO:  Great.  </w:t>
      </w:r>
      <w:proofErr w:type="gramStart"/>
      <w:r>
        <w:t>Great.</w:t>
      </w:r>
      <w:proofErr w:type="gramEnd"/>
      <w:r>
        <w:t xml:space="preserve">  </w:t>
      </w:r>
    </w:p>
    <w:p/>
    <w:p>
      <w:r>
        <w:t>MR.</w:t>
      </w:r>
      <w:r>
        <w:tab/>
        <w:t xml:space="preserve">:  This is Doug from NDII.  </w:t>
      </w:r>
      <w:proofErr w:type="gramStart"/>
      <w:r>
        <w:t>A quick question for Ricardo and Gus.</w:t>
      </w:r>
      <w:proofErr w:type="gramEnd"/>
      <w:r>
        <w:t xml:space="preserve">  I've heard folks from different states talk about how they're going to keep their unified state plan alive with continuing to meet.  With regard to the prototype that you built and developed, what steps are you and your partners taking to keep the process going?  </w:t>
      </w:r>
    </w:p>
    <w:p/>
    <w:p>
      <w:r>
        <w:t>GUS:  That's a good question because, as you know, there's going to be different requirements policies here with WIOA.  It's just a commitment.  We have been setting meetings and trying to create some MOUs which – (inaudible) –resources.  As you know, the monetary will come later, but that's a commitment we're trying to develop and engage our mandated partners in the One-</w:t>
      </w:r>
      <w:r>
        <w:lastRenderedPageBreak/>
        <w:t xml:space="preserve">Stop centers so that we – the ultimate goal is to provide a better service, and by instituting or developing ideas like the ones we did, that will help.  </w:t>
      </w:r>
    </w:p>
    <w:p/>
    <w:p>
      <w:r>
        <w:t xml:space="preserve">And we have some partners that are in our sync and are willing to come to the table and look at all the ideas and make some changes so that way customers can benefit from our services.  So we are working towards that.  Like I said before, we have developed a team approach in our One-Stop centers in the county, and all centers are doing that.  </w:t>
      </w:r>
    </w:p>
    <w:p/>
    <w:p>
      <w:r>
        <w:t xml:space="preserve">We are looking into maybe in the future kind of developing, look into the social media and to technology, the use of maybe possible tablets or some sort of that so we can connect our individuals or customers right away.  And that takes initiative.  That takes also commitment from upper management and the other partners.  So hopefully in the near future we can have those things in place.  That was a good question.  </w:t>
      </w:r>
    </w:p>
    <w:p/>
    <w:p>
      <w:r>
        <w:t xml:space="preserve">CHRISTY:  Again, if you have a question, hit #6.  Another thing you can have a question, but also if you have ideas of future types of information, there – this is the first in a series of calls.  So we really focused on an overview of what customer-centered design is, and we had Gus and Ricardo talk about the steps they took and a few of their innovations.  But if there's information that would be helpful for us to share on future calls, please feel free to share that as well.  </w:t>
      </w:r>
    </w:p>
    <w:p/>
    <w:p>
      <w:r>
        <w:t>MS.</w:t>
      </w:r>
      <w:r>
        <w:tab/>
        <w:t>:  Hi.  This is Stacy (inaudible).  Can you hear me?</w:t>
      </w:r>
    </w:p>
    <w:p/>
    <w:p>
      <w:r>
        <w:t>CHRISTY:  Hi, Stacy.  I hear you.</w:t>
      </w:r>
    </w:p>
    <w:p/>
    <w:p>
      <w:r>
        <w:t>MS.</w:t>
      </w:r>
      <w:r>
        <w:tab/>
        <w:t xml:space="preserve">:  Hi.  First of all, I want to say to Gus, thank you very much for that quote, aching to provide better service to the customers, because that's definitely what we're trying to do here.  And I love the idea of the welcoming team.  Can you elaborate a little bit more about that?  </w:t>
      </w:r>
    </w:p>
    <w:p/>
    <w:p>
      <w:r>
        <w:t xml:space="preserve">RICARDO:  Yeah.  So our welcoming team is really – we pretty much came up with it because we saw that our numbers and people were coming in and then would leave and not come back.  And we saw that our customers were just unmotivated.  We really – I mean, obviously, you're unemployed and you either got let go, you were fired, you have a family, you have income's not coming in, you're a single parent, whichever it is.  </w:t>
      </w:r>
    </w:p>
    <w:p/>
    <w:p>
      <w:r>
        <w:t xml:space="preserve">And we were noticing that more and more that people would come.  They would see, oh, hi.  I heard you guys help us get jobs.  We'd say, yes.  Here's some paperwork, and then they would leave and never come back.  And we started tallying it all.  We were like, this is ridiculous.  How do we have this many people just coming in and then us losing them?  </w:t>
      </w:r>
    </w:p>
    <w:p/>
    <w:p>
      <w:r>
        <w:t xml:space="preserve">So the welcoming team really kind of blossomed out of what if we hook them in with, hi.  How can we help you?  Oh, you need a job?  </w:t>
      </w:r>
      <w:proofErr w:type="gramStart"/>
      <w:r>
        <w:t>All right.</w:t>
      </w:r>
      <w:proofErr w:type="gramEnd"/>
      <w:r>
        <w:t xml:space="preserve">  Let me bring somebody out here to come talk to you.  And then it really started hooking them in with just, oh, wow, they're starting to invest in me.  And Gus came up with the idea because he had gone to the hospital one day, and he really gave us the example of – because I'm sure we've all been to the doctor's office.  And they say, all right.  Just wait out here in this lobby with everybody else that's sick.  </w:t>
      </w:r>
    </w:p>
    <w:p/>
    <w:p>
      <w:r>
        <w:lastRenderedPageBreak/>
        <w:t xml:space="preserve">And then you're there for however long, and you hate it.  But once they call your name and then you come to that back door, I mean, you can wait out there for an hour but you feel relieved.  You feel like, all right.  I'm being helped now because I'm in the back.  And that's what we really wanted to have our customers feel.  Yes.  You are being helped, and we're here for you.  So literally, I mean, our numbers just went out the roof, and our customer service and people coming back was exceptionally improved.  </w:t>
      </w:r>
    </w:p>
    <w:p/>
    <w:p>
      <w:r>
        <w:t xml:space="preserve">GUS:  Yeah.  And actually we did individualized service, more or less.  We know that sometimes people come into our centers.  They feel intimidated.  They don't know where to go or what to </w:t>
      </w:r>
      <w:proofErr w:type="gramStart"/>
      <w:r>
        <w:t>ask,</w:t>
      </w:r>
      <w:proofErr w:type="gramEnd"/>
      <w:r>
        <w:t xml:space="preserve"> and we just hit it from the beginning.  We just knew that we needed to help our customer, and just for us to go and ask the customer instead of the customer asking us, asking help me.  </w:t>
      </w:r>
      <w:proofErr w:type="gramStart"/>
      <w:r>
        <w:t>So that was the first thing the idea, how it was developed.</w:t>
      </w:r>
      <w:proofErr w:type="gramEnd"/>
      <w:r>
        <w:t xml:space="preserve">  We wanted to help those individuals.  </w:t>
      </w:r>
    </w:p>
    <w:p/>
    <w:p>
      <w:r>
        <w:t>MS.</w:t>
      </w:r>
      <w:r>
        <w:tab/>
        <w:t xml:space="preserve">:  Excellent.  Thank you so much.  </w:t>
      </w:r>
    </w:p>
    <w:p/>
    <w:p>
      <w:r>
        <w:t>GUS:  Thank you.</w:t>
      </w:r>
    </w:p>
    <w:p/>
    <w:p>
      <w:r>
        <w:t xml:space="preserve">CHRISTY:  Well, thank you, guys, for participating.  We're really, really happy that you guys have shared your ideas.  You've encouraged each other, and you've asked some follow-up questions.  So just congratulations on you guys being </w:t>
      </w:r>
      <w:proofErr w:type="gramStart"/>
      <w:r>
        <w:t>a great participants</w:t>
      </w:r>
      <w:proofErr w:type="gramEnd"/>
      <w:r>
        <w:t xml:space="preserve"> in this first call.  Again, we will be announcing very soon the schedule for the remainder calls.  We hope you all will join us.  </w:t>
      </w:r>
    </w:p>
    <w:p/>
    <w:p>
      <w:r>
        <w:t xml:space="preserve">I'm going to turn this over to Morgan real quick.  She's going to talk about some resources, where you can find this, and how you can continue these discussions.  </w:t>
      </w:r>
    </w:p>
    <w:p/>
    <w:p>
      <w:r>
        <w:t xml:space="preserve">MORGAN:  Thank you, Christy.  Thank you so much for this discussion.  It was very, very interesting.  And so to continue on with this topic, we're creating a discussion thread on the ION.  It's a community of practice for the workforce system.  So you'll get instructions – I'll send them, and I'll also read them to you right now – through a follow-up e-mail, including the recording.  And you can post resources on ION yourself if you just sign up on – through the link that was where you registered first for this call, and you can post questions.  </w:t>
      </w:r>
    </w:p>
    <w:p/>
    <w:p>
      <w:r>
        <w:t xml:space="preserve">If you have comments, we can get people to respond to anything that you have related to this topic.  And so to do that you're just going to go to the community of practice.  Hit discussion topics.  You're going to scroll down to the bottom, and you'll see one thread dedicated to this peer learning group.  And there are other peer learning groups represented as well.  </w:t>
      </w:r>
    </w:p>
    <w:p/>
    <w:p>
      <w:r>
        <w:t xml:space="preserve">So we'll send you this information, and we really hope that you stay engaged and share your resources, and we'll make sure to share things that will be relevant for this group.  And if you just have any comments or questions, some of you already have my e-mail.  It's </w:t>
      </w:r>
      <w:proofErr w:type="spellStart"/>
      <w:r>
        <w:t>measter</w:t>
      </w:r>
      <w:proofErr w:type="spellEnd"/>
      <w:r>
        <w:t xml:space="preserve">, e-a-s-t-e-r, @mahernet.com, and it's on the ION PLG resource page site.  If you have questions or suggestions on topics, just let me know.  Reach out to me.  So thank you so much for your participation.  </w:t>
      </w:r>
    </w:p>
    <w:p/>
    <w:p>
      <w:r>
        <w:lastRenderedPageBreak/>
        <w:t xml:space="preserve">CHRISTY:  And also, thanks to Ricardo and Gus.  You guys both did an excellent job, and we hope everyone has a great afternoon.  </w:t>
      </w:r>
    </w:p>
    <w:p/>
    <w:p>
      <w:r>
        <w:t>GUS:  Thank you.  Thank you for the invitation.  Thank you very much.</w:t>
      </w:r>
    </w:p>
    <w:p/>
    <w:p>
      <w:r>
        <w:t xml:space="preserve">RICARDO:  Have a great day.  </w:t>
      </w:r>
    </w:p>
    <w:p/>
    <w:p>
      <w:r>
        <w:t>GUS:  Take care.</w:t>
      </w:r>
    </w:p>
    <w:p/>
    <w:p>
      <w:r>
        <w:t>Q:  Thank you.</w:t>
      </w:r>
    </w:p>
    <w:p/>
    <w:p>
      <w:r>
        <w:t>CHRISTY:  Thank you.</w:t>
      </w:r>
    </w:p>
    <w:p/>
    <w:p>
      <w:r>
        <w:t xml:space="preserve">Q:  Bye-bye.  </w:t>
      </w:r>
    </w:p>
    <w:p/>
    <w:p>
      <w:r>
        <w:t xml:space="preserve">RICARDO:  Thank you, Christy.  </w:t>
      </w:r>
    </w:p>
    <w:p/>
    <w:p>
      <w:r>
        <w:t>(END)</w:t>
      </w:r>
    </w:p>
    <w:p/>
    <w:sectPr>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20"/>
        <w:szCs w:val="20"/>
      </w:rPr>
    </w:pPr>
    <w:r>
      <w:rPr>
        <w:sz w:val="20"/>
        <w:szCs w:val="20"/>
      </w:rPr>
      <w:t>New and Improved TAACCCT Learning Network Community on WorkforceGPS!</w:t>
    </w:r>
  </w:p>
  <w:p>
    <w:pPr>
      <w:pStyle w:val="Footer"/>
      <w:rPr>
        <w:sz w:val="20"/>
        <w:szCs w:val="20"/>
      </w:rPr>
    </w:pPr>
    <w:r>
      <w:rPr>
        <w:sz w:val="20"/>
        <w:szCs w:val="20"/>
      </w:rPr>
      <w:t>Wednesday, June 1, 2016</w:t>
    </w:r>
    <w:r>
      <w:rPr>
        <w:sz w:val="20"/>
        <w:szCs w:val="20"/>
      </w:rPr>
      <w:tab/>
    </w:r>
    <w:r>
      <w:rPr>
        <w:sz w:val="20"/>
        <w:szCs w:val="20"/>
      </w:rPr>
      <w:tab/>
      <w:t xml:space="preserve">Page </w:t>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Pr>
        <w:rStyle w:val="PageNumber"/>
        <w:noProof/>
        <w:sz w:val="20"/>
        <w:szCs w:val="20"/>
      </w:rPr>
      <w:t>5</w:t>
    </w:r>
    <w:r>
      <w:rPr>
        <w:rStyle w:val="PageNumber"/>
        <w:sz w:val="20"/>
        <w:szCs w:val="20"/>
      </w:rPr>
      <w:fldChar w:fldCharType="end"/>
    </w:r>
    <w:r>
      <w:rPr>
        <w:rStyle w:val="PageNumber"/>
        <w:sz w:val="20"/>
        <w:szCs w:val="20"/>
      </w:rPr>
      <w:t xml:space="preserve"> of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Pr>
        <w:rStyle w:val="PageNumber"/>
        <w:noProof/>
        <w:sz w:val="20"/>
        <w:szCs w:val="20"/>
      </w:rPr>
      <w:t>19</w:t>
    </w:r>
    <w:r>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doNotDisplayPageBoundaries/>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867720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C3F79-2A42-4408-9610-F1DCBC606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19</Pages>
  <Words>8079</Words>
  <Characters>46055</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54026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2016-06-14T17:17:00Z</dcterms:created>
  <dcterms:modified xsi:type="dcterms:W3CDTF">2016-06-14T17:17:00Z</dcterms:modified>
</cp:coreProperties>
</file>