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1ACACD77" w:rsidR="008243BC" w:rsidRDefault="003D1580">
      <w:pPr>
        <w:jc w:val="center"/>
        <w:rPr>
          <w:b/>
          <w:sz w:val="28"/>
        </w:rPr>
      </w:pPr>
      <w:r>
        <w:rPr>
          <w:b/>
          <w:sz w:val="28"/>
        </w:rPr>
        <w:t xml:space="preserve">Transcript of </w:t>
      </w:r>
      <w:r w:rsidR="00A16B24">
        <w:rPr>
          <w:b/>
          <w:sz w:val="28"/>
        </w:rPr>
        <w:t>Webinar</w:t>
      </w:r>
    </w:p>
    <w:p w14:paraId="25082488" w14:textId="77777777" w:rsidR="008243BC" w:rsidRDefault="008243BC">
      <w:pPr>
        <w:jc w:val="center"/>
        <w:rPr>
          <w:b/>
          <w:sz w:val="28"/>
        </w:rPr>
      </w:pPr>
    </w:p>
    <w:p w14:paraId="6F81DC70" w14:textId="2A583EA8" w:rsidR="00A16B24" w:rsidRDefault="00A16B24" w:rsidP="00A16B24">
      <w:pPr>
        <w:jc w:val="center"/>
        <w:rPr>
          <w:b/>
          <w:sz w:val="28"/>
        </w:rPr>
      </w:pPr>
      <w:bookmarkStart w:id="0" w:name="_Hlk86397787"/>
      <w:bookmarkStart w:id="1" w:name="_Hlk102390346"/>
      <w:r w:rsidRPr="00A16B24">
        <w:rPr>
          <w:b/>
          <w:sz w:val="28"/>
        </w:rPr>
        <w:t xml:space="preserve">Evaluation Peer Learning Cohort </w:t>
      </w:r>
      <w:r w:rsidR="003503B0">
        <w:rPr>
          <w:b/>
          <w:sz w:val="28"/>
        </w:rPr>
        <w:t>4</w:t>
      </w:r>
      <w:r w:rsidRPr="00A16B24">
        <w:rPr>
          <w:b/>
          <w:sz w:val="28"/>
        </w:rPr>
        <w:t xml:space="preserve">: </w:t>
      </w:r>
      <w:r w:rsidR="003503B0">
        <w:rPr>
          <w:b/>
          <w:sz w:val="28"/>
        </w:rPr>
        <w:t>Evaluation Culture, Awareness, and Strategic Planning</w:t>
      </w:r>
    </w:p>
    <w:p w14:paraId="33876801" w14:textId="77777777" w:rsidR="00A16B24" w:rsidRPr="00A16B24" w:rsidRDefault="00A16B24" w:rsidP="00A16B24">
      <w:pPr>
        <w:jc w:val="center"/>
        <w:rPr>
          <w:b/>
          <w:sz w:val="28"/>
        </w:rPr>
      </w:pPr>
    </w:p>
    <w:p w14:paraId="368DA11B" w14:textId="0659E5D7" w:rsidR="00CA0BC2" w:rsidRPr="00FA0CA4" w:rsidRDefault="00A16B24" w:rsidP="00A16B24">
      <w:pPr>
        <w:jc w:val="center"/>
        <w:rPr>
          <w:b/>
          <w:sz w:val="28"/>
        </w:rPr>
      </w:pPr>
      <w:r w:rsidRPr="00A16B24">
        <w:rPr>
          <w:b/>
          <w:sz w:val="28"/>
        </w:rPr>
        <w:t xml:space="preserve">Thursday, January </w:t>
      </w:r>
      <w:r w:rsidR="003503B0">
        <w:rPr>
          <w:b/>
          <w:sz w:val="28"/>
        </w:rPr>
        <w:t>23</w:t>
      </w:r>
      <w:r w:rsidRPr="00A16B24">
        <w:rPr>
          <w:b/>
          <w:sz w:val="28"/>
        </w:rPr>
        <w:t>, 2023</w:t>
      </w:r>
    </w:p>
    <w:bookmarkEnd w:id="0"/>
    <w:bookmarkEnd w:id="1"/>
    <w:p w14:paraId="44691B4C" w14:textId="16729113" w:rsidR="008243BC" w:rsidRDefault="008243BC">
      <w:pPr>
        <w:jc w:val="center"/>
        <w:rPr>
          <w:b/>
          <w:sz w:val="28"/>
        </w:rPr>
      </w:pPr>
    </w:p>
    <w:p w14:paraId="44343EEC" w14:textId="77777777" w:rsidR="00CA0BC2" w:rsidRDefault="00CA0BC2">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2182E3E9" w14:textId="77777777" w:rsidR="00C30198" w:rsidRDefault="00C30198"/>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1E187438" w14:textId="77777777" w:rsidR="003503B0" w:rsidRPr="003503B0" w:rsidRDefault="003503B0" w:rsidP="003503B0">
      <w:pPr>
        <w:rPr>
          <w:bCs/>
        </w:rPr>
      </w:pPr>
      <w:r w:rsidRPr="003503B0">
        <w:rPr>
          <w:bCs/>
        </w:rPr>
        <w:lastRenderedPageBreak/>
        <w:t>ALINA BURTON:  I would like to introduce today's moderator for the evaluation, Peer Learning Cohort 4, Evaluation Culture Awareness, and Strategic Planning. Gloria is the senior program analyst with the Office of Policy Development and Research Employment and Training Administration. Please welcome Gloria.</w:t>
      </w:r>
    </w:p>
    <w:p w14:paraId="2B2F4317" w14:textId="77777777" w:rsidR="003503B0" w:rsidRPr="003503B0" w:rsidRDefault="003503B0" w:rsidP="003503B0">
      <w:pPr>
        <w:rPr>
          <w:bCs/>
        </w:rPr>
      </w:pPr>
    </w:p>
    <w:p w14:paraId="4F2D8C6A" w14:textId="77777777" w:rsidR="003503B0" w:rsidRPr="003503B0" w:rsidRDefault="003503B0" w:rsidP="003503B0">
      <w:pPr>
        <w:rPr>
          <w:bCs/>
        </w:rPr>
      </w:pPr>
      <w:r w:rsidRPr="003503B0">
        <w:rPr>
          <w:bCs/>
        </w:rPr>
        <w:t>GLORIA SALAS-KOS:  Good afternoon, everyone. Welcome back. Cynthia and I are happy to be here with you all, hoping that you're enjoying pleasant weather as I've been the past few days. It's hard to believe that we're at the end of February. We're kicking off this session covering evaluation of culture and strategic planning, and I'd like to turn it over to Cynthia to tell us a little bit more about what we're going to cover today.</w:t>
      </w:r>
    </w:p>
    <w:p w14:paraId="2170AE27" w14:textId="77777777" w:rsidR="003503B0" w:rsidRPr="003503B0" w:rsidRDefault="003503B0" w:rsidP="003503B0">
      <w:pPr>
        <w:rPr>
          <w:bCs/>
        </w:rPr>
      </w:pPr>
    </w:p>
    <w:p w14:paraId="7AD5DA5E" w14:textId="77777777" w:rsidR="003503B0" w:rsidRPr="003503B0" w:rsidRDefault="003503B0" w:rsidP="003503B0">
      <w:pPr>
        <w:rPr>
          <w:bCs/>
        </w:rPr>
      </w:pPr>
      <w:r w:rsidRPr="003503B0">
        <w:rPr>
          <w:bCs/>
        </w:rPr>
        <w:t>CYNTHIA FORLAND:  Great. Thank you, Gloria.  I am very excited about our session today. This is actually the fourth of five sessions, and we're going to be focusing on bigger picture evaluation, culture, strategic planning, overall awareness. So, what does that mean we're going to do today? Well, we're going to have a quick recap of last session where we focused on funding strategies.</w:t>
      </w:r>
    </w:p>
    <w:p w14:paraId="79273DEF" w14:textId="77777777" w:rsidR="003503B0" w:rsidRPr="003503B0" w:rsidRDefault="003503B0" w:rsidP="003503B0">
      <w:pPr>
        <w:rPr>
          <w:bCs/>
        </w:rPr>
      </w:pPr>
    </w:p>
    <w:p w14:paraId="717FE857" w14:textId="77777777" w:rsidR="003503B0" w:rsidRPr="003503B0" w:rsidRDefault="003503B0" w:rsidP="003503B0">
      <w:pPr>
        <w:rPr>
          <w:bCs/>
        </w:rPr>
      </w:pPr>
      <w:r w:rsidRPr="003503B0">
        <w:rPr>
          <w:bCs/>
        </w:rPr>
        <w:t xml:space="preserve">We're going to provide some highlights from the second self-assessment that you all completed, the evaluation, design, and implementation assessment. We're going to have a couple of polling questions to kick things off that relate to our topic today to get a sense as to where you all are as it relates to evaluation culture and awareness within your state. </w:t>
      </w:r>
    </w:p>
    <w:p w14:paraId="53014ECF" w14:textId="77777777" w:rsidR="003503B0" w:rsidRPr="003503B0" w:rsidRDefault="003503B0" w:rsidP="003503B0">
      <w:pPr>
        <w:rPr>
          <w:bCs/>
        </w:rPr>
      </w:pPr>
    </w:p>
    <w:p w14:paraId="7439491E" w14:textId="77777777" w:rsidR="003503B0" w:rsidRPr="003503B0" w:rsidRDefault="003503B0" w:rsidP="003503B0">
      <w:pPr>
        <w:rPr>
          <w:bCs/>
        </w:rPr>
      </w:pPr>
      <w:r w:rsidRPr="003503B0">
        <w:rPr>
          <w:bCs/>
        </w:rPr>
        <w:t>We're going to hear from one of our current state teams, which I'm super excited about. Colorado is going to share with us their history and their road and their commitment to a culture of evidence. We're then going to hear from a fantastic national expert Dr. Nick Hart, who's with the Data Foundation.</w:t>
      </w:r>
    </w:p>
    <w:p w14:paraId="54B6EFA5" w14:textId="77777777" w:rsidR="003503B0" w:rsidRPr="003503B0" w:rsidRDefault="003503B0" w:rsidP="003503B0">
      <w:pPr>
        <w:rPr>
          <w:bCs/>
        </w:rPr>
      </w:pPr>
    </w:p>
    <w:p w14:paraId="09146E94" w14:textId="77777777" w:rsidR="003503B0" w:rsidRPr="003503B0" w:rsidRDefault="003503B0" w:rsidP="003503B0">
      <w:pPr>
        <w:rPr>
          <w:bCs/>
        </w:rPr>
      </w:pPr>
      <w:r w:rsidRPr="003503B0">
        <w:rPr>
          <w:bCs/>
        </w:rPr>
        <w:t xml:space="preserve">He's going to talk about evidence building and evaluation in government. And then we're going to have some breakout sessions where we're going to split you all into two different groups where you're going to have a chance to talk a little bit more informally about the information that's been shared today. </w:t>
      </w:r>
    </w:p>
    <w:p w14:paraId="6FE2CAE0" w14:textId="77777777" w:rsidR="003503B0" w:rsidRPr="003503B0" w:rsidRDefault="003503B0" w:rsidP="003503B0">
      <w:pPr>
        <w:rPr>
          <w:bCs/>
        </w:rPr>
      </w:pPr>
    </w:p>
    <w:p w14:paraId="6A8DEC88" w14:textId="77777777" w:rsidR="003503B0" w:rsidRPr="003503B0" w:rsidRDefault="003503B0" w:rsidP="003503B0">
      <w:pPr>
        <w:rPr>
          <w:bCs/>
        </w:rPr>
      </w:pPr>
      <w:r w:rsidRPr="003503B0">
        <w:rPr>
          <w:bCs/>
        </w:rPr>
        <w:t>And then we're going to close out by talking a little bit about our final session, which is next month, where we'll be hearing from you all as state teams about where you're at, what you're working on for your capstone project, and what your future looks like for your state. And with that, I turn things back over to Gloria.</w:t>
      </w:r>
    </w:p>
    <w:p w14:paraId="61B812AB" w14:textId="77777777" w:rsidR="003503B0" w:rsidRPr="003503B0" w:rsidRDefault="003503B0" w:rsidP="003503B0">
      <w:pPr>
        <w:rPr>
          <w:bCs/>
        </w:rPr>
      </w:pPr>
    </w:p>
    <w:p w14:paraId="6DB10E39" w14:textId="77777777" w:rsidR="003503B0" w:rsidRPr="003503B0" w:rsidRDefault="003503B0" w:rsidP="003503B0">
      <w:pPr>
        <w:rPr>
          <w:bCs/>
        </w:rPr>
      </w:pPr>
      <w:r w:rsidRPr="003503B0">
        <w:rPr>
          <w:bCs/>
        </w:rPr>
        <w:t>GLORIA SALAS-KOS:  Thanks, Cynthia. So, we did have a great meeting last month. We heard highlights from your responses to the Evaluation Readiness Assessment with most of your states hovering around the midpoint around readiness on evaluation, culture and awareness, funding strategies, data management, staff skills, capacity and knowledge, and strategic planning.</w:t>
      </w:r>
    </w:p>
    <w:p w14:paraId="3C7B9452" w14:textId="77777777" w:rsidR="003503B0" w:rsidRPr="003503B0" w:rsidRDefault="003503B0" w:rsidP="003503B0">
      <w:pPr>
        <w:rPr>
          <w:bCs/>
        </w:rPr>
      </w:pPr>
    </w:p>
    <w:p w14:paraId="6BF5F21E" w14:textId="77777777" w:rsidR="003503B0" w:rsidRPr="003503B0" w:rsidRDefault="003503B0" w:rsidP="003503B0">
      <w:pPr>
        <w:rPr>
          <w:bCs/>
        </w:rPr>
      </w:pPr>
      <w:r w:rsidRPr="003503B0">
        <w:rPr>
          <w:bCs/>
        </w:rPr>
        <w:t xml:space="preserve">You provided your feedback and experience with evaluation design and implementation assessment, including the realizations that you wanted to get to the need to know to better </w:t>
      </w:r>
      <w:r w:rsidRPr="003503B0">
        <w:rPr>
          <w:bCs/>
        </w:rPr>
        <w:lastRenderedPageBreak/>
        <w:t xml:space="preserve">document your research practices or need to know how to better document your research practices and to begin taking a system-wide approach to research and evaluation. </w:t>
      </w:r>
    </w:p>
    <w:p w14:paraId="55564B0E" w14:textId="77777777" w:rsidR="003503B0" w:rsidRPr="003503B0" w:rsidRDefault="003503B0" w:rsidP="003503B0">
      <w:pPr>
        <w:rPr>
          <w:bCs/>
        </w:rPr>
      </w:pPr>
    </w:p>
    <w:p w14:paraId="6A8A3020" w14:textId="77777777" w:rsidR="003503B0" w:rsidRPr="003503B0" w:rsidRDefault="003503B0" w:rsidP="003503B0">
      <w:pPr>
        <w:rPr>
          <w:bCs/>
        </w:rPr>
      </w:pPr>
      <w:r w:rsidRPr="003503B0">
        <w:rPr>
          <w:bCs/>
        </w:rPr>
        <w:t>Our two national experts, Celeste Richie and Yvette Chukovad, and one of your peers, Olga Conga. Sorry, Olga, I mispronounced your name again. Discussed concrete strategies for research and evaluation of workforce development programs, and they shared their insights on recent trends in research and evaluation, and funding. And the one point that was emphasized with the agencies was to employ a variety of research methods to address critical state questions with timely and local insights, which leads to the very real need for sustainable and flexible funding.</w:t>
      </w:r>
    </w:p>
    <w:p w14:paraId="526525DF" w14:textId="77777777" w:rsidR="003503B0" w:rsidRPr="003503B0" w:rsidRDefault="003503B0" w:rsidP="003503B0">
      <w:pPr>
        <w:rPr>
          <w:bCs/>
        </w:rPr>
      </w:pPr>
    </w:p>
    <w:p w14:paraId="0D6ACB95" w14:textId="77777777" w:rsidR="003503B0" w:rsidRPr="003503B0" w:rsidRDefault="003503B0" w:rsidP="003503B0">
      <w:pPr>
        <w:rPr>
          <w:bCs/>
        </w:rPr>
      </w:pPr>
      <w:r w:rsidRPr="003503B0">
        <w:rPr>
          <w:bCs/>
        </w:rPr>
        <w:t>Your state peer in Washington also talked about what that funding and structure can look like. We had a very good conversation and why to share different thoughts on how they might be approached, including how you utilize your current staff or bring in new staff that have the skills needed to conduct evaluations and then we also talked a bit more about the takeaways at the end of the session. And with that I'll turn it back over to Cynthia.</w:t>
      </w:r>
    </w:p>
    <w:p w14:paraId="5510D85D" w14:textId="77777777" w:rsidR="003503B0" w:rsidRPr="003503B0" w:rsidRDefault="003503B0" w:rsidP="003503B0">
      <w:pPr>
        <w:rPr>
          <w:bCs/>
        </w:rPr>
      </w:pPr>
    </w:p>
    <w:p w14:paraId="02493B56" w14:textId="77777777" w:rsidR="003503B0" w:rsidRPr="003503B0" w:rsidRDefault="003503B0" w:rsidP="003503B0">
      <w:pPr>
        <w:rPr>
          <w:bCs/>
        </w:rPr>
      </w:pPr>
      <w:r w:rsidRPr="003503B0">
        <w:rPr>
          <w:bCs/>
        </w:rPr>
        <w:t>CYNTHIA FORLAND:  Great. Thank you, Gloria. So, as I mentioned, we're just going to briefly highlight the results of the second self-assessment that you all conducted, Evaluation Design and Implementation. As you might recall this, focused on five areas, evaluation design and research questions, data collection, analysis plan, evaluator selection, participant rights and reporting.</w:t>
      </w:r>
    </w:p>
    <w:p w14:paraId="4E75F3A9" w14:textId="77777777" w:rsidR="003503B0" w:rsidRPr="003503B0" w:rsidRDefault="003503B0" w:rsidP="003503B0">
      <w:pPr>
        <w:rPr>
          <w:bCs/>
        </w:rPr>
      </w:pPr>
    </w:p>
    <w:p w14:paraId="1E1174B0" w14:textId="77777777" w:rsidR="003503B0" w:rsidRPr="003503B0" w:rsidRDefault="003503B0" w:rsidP="003503B0">
      <w:pPr>
        <w:rPr>
          <w:bCs/>
        </w:rPr>
      </w:pPr>
      <w:r w:rsidRPr="003503B0">
        <w:rPr>
          <w:bCs/>
        </w:rPr>
        <w:t xml:space="preserve">So, across all five of those domains, there was quite a bit of variability in responses. So, we have some groupings here. We have a couple states who were up in the two-thirds range, and then a couple in the halves, and then a couple more like in one third to 40 percent. So, we definitely have diversity in there.  </w:t>
      </w:r>
    </w:p>
    <w:p w14:paraId="1EB649B3" w14:textId="77777777" w:rsidR="003503B0" w:rsidRPr="003503B0" w:rsidRDefault="003503B0" w:rsidP="003503B0">
      <w:pPr>
        <w:rPr>
          <w:bCs/>
        </w:rPr>
      </w:pPr>
    </w:p>
    <w:p w14:paraId="52360FA0" w14:textId="77777777" w:rsidR="003503B0" w:rsidRPr="003503B0" w:rsidRDefault="003503B0" w:rsidP="003503B0">
      <w:pPr>
        <w:rPr>
          <w:bCs/>
        </w:rPr>
      </w:pPr>
      <w:r w:rsidRPr="003503B0">
        <w:rPr>
          <w:bCs/>
        </w:rPr>
        <w:t>As we've talked about before, this second self-assessment really focused on more of the nitty gritty of work you've done on individual evaluations in the past. So, not as surprising to see more diversity on this than we might have seen in the evaluation readiness assessment.</w:t>
      </w:r>
    </w:p>
    <w:p w14:paraId="7F023E6B" w14:textId="77777777" w:rsidR="003503B0" w:rsidRPr="003503B0" w:rsidRDefault="003503B0" w:rsidP="003503B0">
      <w:pPr>
        <w:rPr>
          <w:bCs/>
        </w:rPr>
      </w:pPr>
    </w:p>
    <w:p w14:paraId="14219226" w14:textId="77777777" w:rsidR="003503B0" w:rsidRPr="003503B0" w:rsidRDefault="003503B0" w:rsidP="003503B0">
      <w:pPr>
        <w:rPr>
          <w:bCs/>
        </w:rPr>
      </w:pPr>
      <w:r w:rsidRPr="003503B0">
        <w:rPr>
          <w:bCs/>
        </w:rPr>
        <w:t>So, now we want to turn to our polling questions for today, and those are going to pop up on the screen. You can see them here on the slide, but they're going to pop up in a way where you can actually vote on them. The first one is asking about whether or not agency staff and partners understand the benefits of evaluation to improve services to customers and use evidence-based results to inform decisions.</w:t>
      </w:r>
    </w:p>
    <w:p w14:paraId="66F07845" w14:textId="77777777" w:rsidR="003503B0" w:rsidRPr="003503B0" w:rsidRDefault="003503B0" w:rsidP="003503B0">
      <w:pPr>
        <w:rPr>
          <w:bCs/>
        </w:rPr>
      </w:pPr>
    </w:p>
    <w:p w14:paraId="3242DF4F" w14:textId="77777777" w:rsidR="003503B0" w:rsidRPr="003503B0" w:rsidRDefault="003503B0" w:rsidP="003503B0">
      <w:pPr>
        <w:rPr>
          <w:bCs/>
        </w:rPr>
      </w:pPr>
      <w:r w:rsidRPr="003503B0">
        <w:rPr>
          <w:bCs/>
        </w:rPr>
        <w:t>Great. I see some of you are already responding. There are no wrong answers. This is just to give a sense as to where you all are at. It looks like most everybody is making progress, but only in pockets around programs and titles. That's not surprising in the least. We've got doing well, but not sure it's going to be sustainable long-term; fair, especially with the kind of turnover you can have in state government.</w:t>
      </w:r>
    </w:p>
    <w:p w14:paraId="4A7DB749" w14:textId="77777777" w:rsidR="003503B0" w:rsidRPr="003503B0" w:rsidRDefault="003503B0" w:rsidP="003503B0">
      <w:pPr>
        <w:rPr>
          <w:bCs/>
        </w:rPr>
      </w:pPr>
    </w:p>
    <w:p w14:paraId="53ED4056" w14:textId="77777777" w:rsidR="003503B0" w:rsidRPr="003503B0" w:rsidRDefault="003503B0" w:rsidP="003503B0">
      <w:pPr>
        <w:rPr>
          <w:bCs/>
        </w:rPr>
      </w:pPr>
      <w:r w:rsidRPr="003503B0">
        <w:rPr>
          <w:bCs/>
        </w:rPr>
        <w:lastRenderedPageBreak/>
        <w:t>That's completely fair. And then, ooh, we've got some superstars consistently across programs and titles and confident we can sustain long-term. I love it. So, no one's saying unfortunately, no, so that's good. We have one more second for anyone else who might not have voted yet.</w:t>
      </w:r>
    </w:p>
    <w:p w14:paraId="4FCA14C2" w14:textId="77777777" w:rsidR="003503B0" w:rsidRPr="003503B0" w:rsidRDefault="003503B0" w:rsidP="003503B0">
      <w:pPr>
        <w:rPr>
          <w:bCs/>
        </w:rPr>
      </w:pPr>
    </w:p>
    <w:p w14:paraId="168B3770" w14:textId="77777777" w:rsidR="003503B0" w:rsidRPr="003503B0" w:rsidRDefault="003503B0" w:rsidP="003503B0">
      <w:pPr>
        <w:rPr>
          <w:bCs/>
        </w:rPr>
      </w:pPr>
      <w:r w:rsidRPr="003503B0">
        <w:rPr>
          <w:bCs/>
        </w:rPr>
        <w:t>Okay. Let's now go to polling question number two and similar, kind of trying to get a baseline for the topic we're working on today, that strategic planning evaluation culture. The next polling question is when planning to implement new or revamped programs and services, do agency staff and partners regularly consider effective evaluation strategies?</w:t>
      </w:r>
    </w:p>
    <w:p w14:paraId="75DA78CF" w14:textId="77777777" w:rsidR="003503B0" w:rsidRPr="003503B0" w:rsidRDefault="003503B0" w:rsidP="003503B0">
      <w:pPr>
        <w:rPr>
          <w:bCs/>
        </w:rPr>
      </w:pPr>
    </w:p>
    <w:p w14:paraId="59599515" w14:textId="77777777" w:rsidR="003503B0" w:rsidRPr="003503B0" w:rsidRDefault="003503B0" w:rsidP="003503B0">
      <w:pPr>
        <w:rPr>
          <w:bCs/>
        </w:rPr>
      </w:pPr>
      <w:r w:rsidRPr="003503B0">
        <w:rPr>
          <w:bCs/>
        </w:rPr>
        <w:t xml:space="preserve">They have a range of responses here. Not currently. So far, our big winner is the second option. We're starting to and participating in this cohort is helping raise awareness. We've got folks saying yes, but not consistent across programs and titles. We do have someone saying, not currently. </w:t>
      </w:r>
    </w:p>
    <w:p w14:paraId="5CB93872" w14:textId="77777777" w:rsidR="003503B0" w:rsidRPr="003503B0" w:rsidRDefault="003503B0" w:rsidP="003503B0">
      <w:pPr>
        <w:rPr>
          <w:bCs/>
        </w:rPr>
      </w:pPr>
    </w:p>
    <w:p w14:paraId="48B743E2" w14:textId="77777777" w:rsidR="003503B0" w:rsidRPr="003503B0" w:rsidRDefault="003503B0" w:rsidP="003503B0">
      <w:pPr>
        <w:rPr>
          <w:bCs/>
        </w:rPr>
      </w:pPr>
      <w:r w:rsidRPr="003503B0">
        <w:rPr>
          <w:bCs/>
        </w:rPr>
        <w:t>All right. Thank you to all of you there who have voted. And like I said, this does give a sense to our speakers today as well as to the Department of Labor, just in terms of where you all are on that. So, we can go ahead and pull that pole down and I will turn things back over to Gloria to tell us a little bit more about today's speakers.</w:t>
      </w:r>
    </w:p>
    <w:p w14:paraId="39B4001B" w14:textId="77777777" w:rsidR="003503B0" w:rsidRPr="003503B0" w:rsidRDefault="003503B0" w:rsidP="003503B0">
      <w:pPr>
        <w:rPr>
          <w:bCs/>
        </w:rPr>
      </w:pPr>
    </w:p>
    <w:p w14:paraId="4974DED4" w14:textId="77777777" w:rsidR="003503B0" w:rsidRPr="003503B0" w:rsidRDefault="003503B0" w:rsidP="003503B0">
      <w:pPr>
        <w:rPr>
          <w:bCs/>
        </w:rPr>
      </w:pPr>
      <w:r w:rsidRPr="003503B0">
        <w:rPr>
          <w:bCs/>
        </w:rPr>
        <w:t>GLORIA SALAS-KOS:  Thank you, Cynthia. It's always good to hear all the progress that's being made and to get feedback on your poll about progress with respect to this topic. So, today we are thrilled to introduce today's experts. We'll start off with the panel from Colorado, led by Elise Lowe-Vaughn, the director for Workforce Development Programs at Colorado Department of Labor and Employment.</w:t>
      </w:r>
    </w:p>
    <w:p w14:paraId="23954EBF" w14:textId="77777777" w:rsidR="003503B0" w:rsidRPr="003503B0" w:rsidRDefault="003503B0" w:rsidP="003503B0">
      <w:pPr>
        <w:rPr>
          <w:bCs/>
        </w:rPr>
      </w:pPr>
    </w:p>
    <w:p w14:paraId="31FAC629" w14:textId="77777777" w:rsidR="003503B0" w:rsidRPr="003503B0" w:rsidRDefault="003503B0" w:rsidP="003503B0">
      <w:pPr>
        <w:rPr>
          <w:bCs/>
        </w:rPr>
      </w:pPr>
      <w:r w:rsidRPr="003503B0">
        <w:rPr>
          <w:bCs/>
        </w:rPr>
        <w:t xml:space="preserve">We will then hear from Dr. Nick Hart, who's the president and CEO of the Data Foundation. He's recognized as an advocate and leader for establishing systems and practices that enable evidence informed policy making and open data practices to succeed around the world to improve society. </w:t>
      </w:r>
    </w:p>
    <w:p w14:paraId="7C90E563" w14:textId="77777777" w:rsidR="003503B0" w:rsidRPr="003503B0" w:rsidRDefault="003503B0" w:rsidP="003503B0">
      <w:pPr>
        <w:rPr>
          <w:bCs/>
        </w:rPr>
      </w:pPr>
      <w:r w:rsidRPr="003503B0">
        <w:rPr>
          <w:bCs/>
        </w:rPr>
        <w:t xml:space="preserve">During his professional career, Dr. Hart has also led initiatives in government and non-profit championing the use of data to improve society. So, with that, we'll turn it over to Colorado, and start with Elise. </w:t>
      </w:r>
    </w:p>
    <w:p w14:paraId="5DBD06A4" w14:textId="77777777" w:rsidR="003503B0" w:rsidRPr="003503B0" w:rsidRDefault="003503B0" w:rsidP="003503B0">
      <w:pPr>
        <w:rPr>
          <w:bCs/>
        </w:rPr>
      </w:pPr>
    </w:p>
    <w:p w14:paraId="37B4AF33" w14:textId="77777777" w:rsidR="003503B0" w:rsidRPr="003503B0" w:rsidRDefault="003503B0" w:rsidP="003503B0">
      <w:pPr>
        <w:rPr>
          <w:bCs/>
        </w:rPr>
      </w:pPr>
      <w:r w:rsidRPr="003503B0">
        <w:rPr>
          <w:bCs/>
        </w:rPr>
        <w:t xml:space="preserve">ELISE LOWE-VAUGHN:  Good afternoon, everybody. Can you hear me okay? </w:t>
      </w:r>
    </w:p>
    <w:p w14:paraId="29B20767" w14:textId="77777777" w:rsidR="003503B0" w:rsidRPr="003503B0" w:rsidRDefault="003503B0" w:rsidP="003503B0">
      <w:pPr>
        <w:rPr>
          <w:bCs/>
        </w:rPr>
      </w:pPr>
    </w:p>
    <w:p w14:paraId="2DD2C606" w14:textId="77777777" w:rsidR="003503B0" w:rsidRPr="003503B0" w:rsidRDefault="003503B0" w:rsidP="003503B0">
      <w:pPr>
        <w:rPr>
          <w:bCs/>
        </w:rPr>
      </w:pPr>
      <w:r w:rsidRPr="003503B0">
        <w:rPr>
          <w:bCs/>
        </w:rPr>
        <w:t xml:space="preserve">CYNTHIA FORLAND:  Definitely, yes. </w:t>
      </w:r>
    </w:p>
    <w:p w14:paraId="0A039239" w14:textId="77777777" w:rsidR="003503B0" w:rsidRPr="003503B0" w:rsidRDefault="003503B0" w:rsidP="003503B0">
      <w:pPr>
        <w:rPr>
          <w:bCs/>
        </w:rPr>
      </w:pPr>
    </w:p>
    <w:p w14:paraId="460D5778" w14:textId="77777777" w:rsidR="003503B0" w:rsidRPr="003503B0" w:rsidRDefault="003503B0" w:rsidP="003503B0">
      <w:pPr>
        <w:rPr>
          <w:bCs/>
        </w:rPr>
      </w:pPr>
      <w:r w:rsidRPr="003503B0">
        <w:rPr>
          <w:bCs/>
        </w:rPr>
        <w:t xml:space="preserve">NICK HART:  Yes. </w:t>
      </w:r>
    </w:p>
    <w:p w14:paraId="08E16A5E" w14:textId="77777777" w:rsidR="003503B0" w:rsidRPr="003503B0" w:rsidRDefault="003503B0" w:rsidP="003503B0">
      <w:pPr>
        <w:rPr>
          <w:bCs/>
        </w:rPr>
      </w:pPr>
    </w:p>
    <w:p w14:paraId="4ABA4E79" w14:textId="77777777" w:rsidR="003503B0" w:rsidRPr="003503B0" w:rsidRDefault="003503B0" w:rsidP="003503B0">
      <w:pPr>
        <w:rPr>
          <w:bCs/>
        </w:rPr>
      </w:pPr>
      <w:r w:rsidRPr="003503B0">
        <w:rPr>
          <w:bCs/>
        </w:rPr>
        <w:t>ELISE LOWE-VAUGHN:  Okay. Well, sometimes great work takes time to develop and Colorado, the workforce development programs overseas, WIOA programs, and we've been promoting program evaluation since the inception of WIOA. We've tried various approaches to implement evaluation over the years, and what we found is there was confusion and no consistency at the state and the local area levels, and there was a lot of misunderstanding about what constituted evaluation.</w:t>
      </w:r>
    </w:p>
    <w:p w14:paraId="686145E1" w14:textId="77777777" w:rsidR="003503B0" w:rsidRPr="003503B0" w:rsidRDefault="003503B0" w:rsidP="003503B0">
      <w:pPr>
        <w:rPr>
          <w:bCs/>
        </w:rPr>
      </w:pPr>
    </w:p>
    <w:p w14:paraId="76C2C557" w14:textId="77777777" w:rsidR="003503B0" w:rsidRPr="003503B0" w:rsidRDefault="003503B0" w:rsidP="003503B0">
      <w:pPr>
        <w:rPr>
          <w:bCs/>
        </w:rPr>
      </w:pPr>
      <w:r w:rsidRPr="003503B0">
        <w:rPr>
          <w:bCs/>
        </w:rPr>
        <w:lastRenderedPageBreak/>
        <w:t>Many thought evaluation was synonymous with return on investment or performance metrics, or only random assignments. This lack of a coherent approach has affected program planning and evaluation, and it made for things not to be connected in a meaningful way. So, in 2020, the state auditor's office reviewed Colorado's WIOA Title 1 exciters.</w:t>
      </w:r>
    </w:p>
    <w:p w14:paraId="29199D6F" w14:textId="77777777" w:rsidR="003503B0" w:rsidRPr="003503B0" w:rsidRDefault="003503B0" w:rsidP="003503B0">
      <w:pPr>
        <w:rPr>
          <w:bCs/>
        </w:rPr>
      </w:pPr>
    </w:p>
    <w:p w14:paraId="56B9647E" w14:textId="77777777" w:rsidR="003503B0" w:rsidRPr="003503B0" w:rsidRDefault="003503B0" w:rsidP="003503B0">
      <w:pPr>
        <w:rPr>
          <w:bCs/>
        </w:rPr>
      </w:pPr>
      <w:r w:rsidRPr="003503B0">
        <w:rPr>
          <w:bCs/>
        </w:rPr>
        <w:t xml:space="preserve">They used various data that was compiled and they were trying to see whether training related placements really yielded a return on investment. Unfortunately, their sample size was very small. They used raw data that was incomplete, and they had their own definition of training related placements, which did not align with WIOA and performance metrics. I think many have experienced that with state auditors. </w:t>
      </w:r>
    </w:p>
    <w:p w14:paraId="21512651" w14:textId="77777777" w:rsidR="003503B0" w:rsidRPr="003503B0" w:rsidRDefault="003503B0" w:rsidP="003503B0">
      <w:pPr>
        <w:rPr>
          <w:bCs/>
        </w:rPr>
      </w:pPr>
    </w:p>
    <w:p w14:paraId="4137C486" w14:textId="77777777" w:rsidR="003503B0" w:rsidRPr="003503B0" w:rsidRDefault="003503B0" w:rsidP="003503B0">
      <w:pPr>
        <w:rPr>
          <w:bCs/>
        </w:rPr>
      </w:pPr>
      <w:r w:rsidRPr="003503B0">
        <w:rPr>
          <w:bCs/>
        </w:rPr>
        <w:t>In their final report, we were required to respond to the state legislature with a plan. CDLE over the years has had a history of working with NIU in various programs, especially the Center for Governmental Studies, and so we use the state auditor's report as an opportunity to work with our local workforce areas to align a statewide evaluation system.</w:t>
      </w:r>
    </w:p>
    <w:p w14:paraId="137B0D04" w14:textId="77777777" w:rsidR="003503B0" w:rsidRPr="003503B0" w:rsidRDefault="003503B0" w:rsidP="003503B0">
      <w:pPr>
        <w:rPr>
          <w:bCs/>
        </w:rPr>
      </w:pPr>
    </w:p>
    <w:p w14:paraId="72AF1F1A" w14:textId="77777777" w:rsidR="003503B0" w:rsidRPr="003503B0" w:rsidRDefault="003503B0" w:rsidP="003503B0">
      <w:pPr>
        <w:rPr>
          <w:bCs/>
        </w:rPr>
      </w:pPr>
      <w:r w:rsidRPr="003503B0">
        <w:rPr>
          <w:bCs/>
        </w:rPr>
        <w:t>We contracted with NIU to help develop a multi method evaluation process to help us analyze data in this state auditor's report, and then to issue their response to the findings of the state auditors because we didn't always agree with them. NIU has helped us develop training to grow statewide evaluation teams, and we are using our WIOA 10 percent evaluation funding that's being issued to each local area so that they can fund staff to create our statewide evaluation cohort.</w:t>
      </w:r>
    </w:p>
    <w:p w14:paraId="434921AE" w14:textId="77777777" w:rsidR="003503B0" w:rsidRPr="003503B0" w:rsidRDefault="003503B0" w:rsidP="003503B0">
      <w:pPr>
        <w:rPr>
          <w:bCs/>
        </w:rPr>
      </w:pPr>
    </w:p>
    <w:p w14:paraId="679DE627" w14:textId="77777777" w:rsidR="003503B0" w:rsidRPr="003503B0" w:rsidRDefault="003503B0" w:rsidP="003503B0">
      <w:pPr>
        <w:rPr>
          <w:bCs/>
        </w:rPr>
      </w:pPr>
      <w:r w:rsidRPr="003503B0">
        <w:rPr>
          <w:bCs/>
        </w:rPr>
        <w:t>It's been very rewarding to see how much the locals have gotten engaged because their voice matters and they're working with the state to develop a report. Our goal basically is to have this evaluation cohort team work in tandem with the statewide return on investment and data team.</w:t>
      </w:r>
    </w:p>
    <w:p w14:paraId="2F934D1F" w14:textId="77777777" w:rsidR="003503B0" w:rsidRPr="003503B0" w:rsidRDefault="003503B0" w:rsidP="003503B0">
      <w:pPr>
        <w:rPr>
          <w:bCs/>
        </w:rPr>
      </w:pPr>
    </w:p>
    <w:p w14:paraId="410267C4" w14:textId="77777777" w:rsidR="003503B0" w:rsidRPr="003503B0" w:rsidRDefault="003503B0" w:rsidP="003503B0">
      <w:pPr>
        <w:rPr>
          <w:bCs/>
        </w:rPr>
      </w:pPr>
      <w:r w:rsidRPr="003503B0">
        <w:rPr>
          <w:bCs/>
        </w:rPr>
        <w:t>Ultimately, the goal is to create a systems approach that will further state and local planning, and it will go across all federal and state programs and discretionary grants. Last year, NIU shared their quantitative and qualitative analysis results. They were compiled by our statewide team, with local area directors, the state auditors, and the state legislature.</w:t>
      </w:r>
    </w:p>
    <w:p w14:paraId="1453AB50" w14:textId="77777777" w:rsidR="003503B0" w:rsidRPr="003503B0" w:rsidRDefault="003503B0" w:rsidP="003503B0">
      <w:pPr>
        <w:rPr>
          <w:bCs/>
        </w:rPr>
      </w:pPr>
    </w:p>
    <w:p w14:paraId="68DFDF1F" w14:textId="77777777" w:rsidR="003503B0" w:rsidRPr="003503B0" w:rsidRDefault="003503B0" w:rsidP="003503B0">
      <w:pPr>
        <w:rPr>
          <w:bCs/>
        </w:rPr>
      </w:pPr>
      <w:r w:rsidRPr="003503B0">
        <w:rPr>
          <w:bCs/>
        </w:rPr>
        <w:t>We were excited to be applauded for the areas of success, and we've incorporated recommendations to approve those outcomes for the WIOA participants. Brian, I'm going to turn it over to you now.</w:t>
      </w:r>
    </w:p>
    <w:p w14:paraId="6F7F97E7" w14:textId="77777777" w:rsidR="003503B0" w:rsidRPr="003503B0" w:rsidRDefault="003503B0" w:rsidP="003503B0">
      <w:pPr>
        <w:rPr>
          <w:bCs/>
        </w:rPr>
      </w:pPr>
    </w:p>
    <w:p w14:paraId="0CF36B7D" w14:textId="77777777" w:rsidR="003503B0" w:rsidRPr="003503B0" w:rsidRDefault="003503B0" w:rsidP="003503B0">
      <w:pPr>
        <w:rPr>
          <w:bCs/>
        </w:rPr>
      </w:pPr>
      <w:r w:rsidRPr="003503B0">
        <w:rPr>
          <w:bCs/>
        </w:rPr>
        <w:t>BRIAN RICHARD:  Thank you, Elise. And I also want to say that this success that we've seen in Colorado is largely due to Elise's leadership matters when it comes to building a culture of evaluation in an organization and she's pretty relentless about pressing this, and I think, is largely responsible for the success that the state has seen around this.</w:t>
      </w:r>
    </w:p>
    <w:p w14:paraId="716F438B" w14:textId="77777777" w:rsidR="003503B0" w:rsidRPr="003503B0" w:rsidRDefault="003503B0" w:rsidP="003503B0">
      <w:pPr>
        <w:rPr>
          <w:bCs/>
        </w:rPr>
      </w:pPr>
    </w:p>
    <w:p w14:paraId="547F20FC" w14:textId="77777777" w:rsidR="003503B0" w:rsidRPr="003503B0" w:rsidRDefault="003503B0" w:rsidP="003503B0">
      <w:pPr>
        <w:rPr>
          <w:bCs/>
        </w:rPr>
      </w:pPr>
      <w:r w:rsidRPr="003503B0">
        <w:rPr>
          <w:bCs/>
        </w:rPr>
        <w:t>And so, as Elise mentioned we went through the process of doing a quantitative and qualitative analysis. We built upon the state auditors' analysis of only 75 participants to last year. We used the full PERL file from one of the program years to analyze outcomes based on all exciters from a PERL file.</w:t>
      </w:r>
    </w:p>
    <w:p w14:paraId="2C213632" w14:textId="77777777" w:rsidR="003503B0" w:rsidRPr="003503B0" w:rsidRDefault="003503B0" w:rsidP="003503B0">
      <w:pPr>
        <w:rPr>
          <w:bCs/>
        </w:rPr>
      </w:pPr>
    </w:p>
    <w:p w14:paraId="1128DD0E" w14:textId="77777777" w:rsidR="003503B0" w:rsidRPr="003503B0" w:rsidRDefault="003503B0" w:rsidP="003503B0">
      <w:pPr>
        <w:rPr>
          <w:bCs/>
        </w:rPr>
      </w:pPr>
      <w:r w:rsidRPr="003503B0">
        <w:rPr>
          <w:bCs/>
        </w:rPr>
        <w:lastRenderedPageBreak/>
        <w:t>And something we also did was conducted interviews with folks on the ground in the local areas. I think that process also helped build the culture of evaluation. It allowed a lot of people in the local areas to see that evaluation isn't just a gotcha game where we're trying to figure out what you're doing wrong, but we're here to have real conversations about what's working and what's not and how to make things better.</w:t>
      </w:r>
    </w:p>
    <w:p w14:paraId="67B52119" w14:textId="77777777" w:rsidR="003503B0" w:rsidRPr="003503B0" w:rsidRDefault="003503B0" w:rsidP="003503B0">
      <w:pPr>
        <w:rPr>
          <w:bCs/>
        </w:rPr>
      </w:pPr>
    </w:p>
    <w:p w14:paraId="2AC3B312" w14:textId="77777777" w:rsidR="003503B0" w:rsidRPr="003503B0" w:rsidRDefault="003503B0" w:rsidP="003503B0">
      <w:pPr>
        <w:rPr>
          <w:bCs/>
        </w:rPr>
      </w:pPr>
      <w:r w:rsidRPr="003503B0">
        <w:rPr>
          <w:bCs/>
        </w:rPr>
        <w:t>So, the combination of going through this for a few years and also Elise's leadership has got us where we are today. And what we've built, I think is an evaluation cohort across the state and it's turning into a peer learning cohort and a community of practice where we're all learning from each other and building capacity at both the state and local level.</w:t>
      </w:r>
    </w:p>
    <w:p w14:paraId="30B97E1A" w14:textId="77777777" w:rsidR="003503B0" w:rsidRPr="003503B0" w:rsidRDefault="003503B0" w:rsidP="003503B0">
      <w:pPr>
        <w:rPr>
          <w:bCs/>
        </w:rPr>
      </w:pPr>
    </w:p>
    <w:p w14:paraId="572766A3" w14:textId="77777777" w:rsidR="003503B0" w:rsidRPr="003503B0" w:rsidRDefault="003503B0" w:rsidP="003503B0">
      <w:pPr>
        <w:rPr>
          <w:bCs/>
        </w:rPr>
      </w:pPr>
      <w:r w:rsidRPr="003503B0">
        <w:rPr>
          <w:bCs/>
        </w:rPr>
        <w:t xml:space="preserve">And I'll turn it over to Robin to talk about who's involved in this presentation at least. I think you need to unmute Robin. </w:t>
      </w:r>
    </w:p>
    <w:p w14:paraId="1D996817" w14:textId="77777777" w:rsidR="003503B0" w:rsidRPr="003503B0" w:rsidRDefault="003503B0" w:rsidP="003503B0">
      <w:pPr>
        <w:rPr>
          <w:bCs/>
        </w:rPr>
      </w:pPr>
    </w:p>
    <w:p w14:paraId="213AEAE9" w14:textId="77777777" w:rsidR="003503B0" w:rsidRPr="003503B0" w:rsidRDefault="003503B0" w:rsidP="003503B0">
      <w:pPr>
        <w:rPr>
          <w:bCs/>
        </w:rPr>
      </w:pPr>
      <w:r w:rsidRPr="003503B0">
        <w:rPr>
          <w:bCs/>
        </w:rPr>
        <w:t>ROBIN BAUKNECHT:  Yeah. There's so much going on. So, I just want to recognize our Colorado WIOA evaluation team. Our Northern Colorado group is Brian Richard and Yolanda Clark. Our Colorado Department of Labor and Employment Team is Elise Lowe-Vaughn, the Director of Workforce Development Programs, and myself, I'm with Workforce Development Programs as well.</w:t>
      </w:r>
    </w:p>
    <w:p w14:paraId="6C52BB18" w14:textId="77777777" w:rsidR="003503B0" w:rsidRPr="003503B0" w:rsidRDefault="003503B0" w:rsidP="003503B0">
      <w:pPr>
        <w:rPr>
          <w:bCs/>
        </w:rPr>
      </w:pPr>
    </w:p>
    <w:p w14:paraId="3CE06860" w14:textId="77777777" w:rsidR="003503B0" w:rsidRPr="003503B0" w:rsidRDefault="003503B0" w:rsidP="003503B0">
      <w:pPr>
        <w:rPr>
          <w:bCs/>
        </w:rPr>
      </w:pPr>
      <w:r w:rsidRPr="003503B0">
        <w:rPr>
          <w:bCs/>
        </w:rPr>
        <w:t>We have Greg McBoat, the Qualitative Analysis Lead and Workforce Evaluation Team Coordinator with Adams Workforce and Business Center; and Barbara Larson, our Quantitative Analysis co-lead with Glenda Delenstarr. And Barbara is with the Workforce Boulder County and Larimer County. And I'll go ahead and turn it over to Greg for our Mentimeter.</w:t>
      </w:r>
    </w:p>
    <w:p w14:paraId="08111102" w14:textId="77777777" w:rsidR="003503B0" w:rsidRPr="003503B0" w:rsidRDefault="003503B0" w:rsidP="003503B0">
      <w:pPr>
        <w:rPr>
          <w:bCs/>
        </w:rPr>
      </w:pPr>
    </w:p>
    <w:p w14:paraId="11C61CF2" w14:textId="77777777" w:rsidR="003503B0" w:rsidRPr="003503B0" w:rsidRDefault="003503B0" w:rsidP="003503B0">
      <w:pPr>
        <w:rPr>
          <w:bCs/>
        </w:rPr>
      </w:pPr>
      <w:r w:rsidRPr="003503B0">
        <w:rPr>
          <w:bCs/>
        </w:rPr>
        <w:t>GREG MCBOAT:  Thank you so much, Robin. So, guys, on your screen right now you should see a way to come in and interact with us on Mentimeter. We're going to do a word cloud, because you guys have been so great at responding to our questions, but we also really want to know a little bit more. So, what is your biggest challenge that you're facing in evaluation?</w:t>
      </w:r>
    </w:p>
    <w:p w14:paraId="785131A0" w14:textId="77777777" w:rsidR="003503B0" w:rsidRPr="003503B0" w:rsidRDefault="003503B0" w:rsidP="003503B0">
      <w:pPr>
        <w:rPr>
          <w:bCs/>
        </w:rPr>
      </w:pPr>
    </w:p>
    <w:p w14:paraId="5DE9AC6D" w14:textId="77777777" w:rsidR="003503B0" w:rsidRPr="003503B0" w:rsidRDefault="003503B0" w:rsidP="003503B0">
      <w:pPr>
        <w:rPr>
          <w:bCs/>
        </w:rPr>
      </w:pPr>
      <w:r w:rsidRPr="003503B0">
        <w:rPr>
          <w:bCs/>
        </w:rPr>
        <w:t xml:space="preserve">So, on your cell phone or just on your website, go to menti.com and you can enter the code that's right there on your screen. And actually, you know what guys, I am so sorry. That code has changed. Oops. Little mistake here. There is a new code that's correct, so I'm going to share it with you guys right now. Sorry about that. Let me go ahead and do that. </w:t>
      </w:r>
    </w:p>
    <w:p w14:paraId="6888C19D" w14:textId="77777777" w:rsidR="003503B0" w:rsidRPr="003503B0" w:rsidRDefault="003503B0" w:rsidP="003503B0">
      <w:pPr>
        <w:rPr>
          <w:bCs/>
        </w:rPr>
      </w:pPr>
    </w:p>
    <w:p w14:paraId="61789314" w14:textId="77777777" w:rsidR="003503B0" w:rsidRPr="003503B0" w:rsidRDefault="003503B0" w:rsidP="003503B0">
      <w:pPr>
        <w:rPr>
          <w:bCs/>
        </w:rPr>
      </w:pPr>
      <w:r w:rsidRPr="003503B0">
        <w:rPr>
          <w:bCs/>
        </w:rPr>
        <w:t xml:space="preserve">So, what we are going to be looking at here is, here we go. Thanks guys. So, go ahead and go to Menti and go ahead and go enter the code 14225120. So, yeah, why we wanted to start with this is really when we start to think about evaluation, the first thing that at least happened to Colorado was here. And I don't know if anybody else can relate to that, you know, the idea of what's going to be requested of us, how can we possibly do this based on workload, based on our skill sets, and it was really overwhelming. </w:t>
      </w:r>
    </w:p>
    <w:p w14:paraId="69AF4772" w14:textId="77777777" w:rsidR="003503B0" w:rsidRPr="003503B0" w:rsidRDefault="003503B0" w:rsidP="003503B0">
      <w:pPr>
        <w:rPr>
          <w:bCs/>
        </w:rPr>
      </w:pPr>
    </w:p>
    <w:p w14:paraId="0454D0CF" w14:textId="77777777" w:rsidR="003503B0" w:rsidRPr="003503B0" w:rsidRDefault="003503B0" w:rsidP="003503B0">
      <w:pPr>
        <w:rPr>
          <w:bCs/>
        </w:rPr>
      </w:pPr>
      <w:r w:rsidRPr="003503B0">
        <w:rPr>
          <w:bCs/>
        </w:rPr>
        <w:t xml:space="preserve">And we had a great blessing in the fact that we had a great partnership that was already built out and presented to us. So, yeah, I'm seeing people agreed with us. There's fear, there's capacity, misunderstanding, funding. Again, how do we get the money for this? Sharing findings, </w:t>
      </w:r>
      <w:r w:rsidRPr="003503B0">
        <w:rPr>
          <w:bCs/>
        </w:rPr>
        <w:lastRenderedPageBreak/>
        <w:t xml:space="preserve">collaboration, I like this idea. How do we actually, you know, how do we work together? Implementing, we've got some more money, time. </w:t>
      </w:r>
    </w:p>
    <w:p w14:paraId="44DB5A5C" w14:textId="77777777" w:rsidR="003503B0" w:rsidRPr="003503B0" w:rsidRDefault="003503B0" w:rsidP="003503B0">
      <w:pPr>
        <w:rPr>
          <w:bCs/>
        </w:rPr>
      </w:pPr>
    </w:p>
    <w:p w14:paraId="2E264800" w14:textId="77777777" w:rsidR="003503B0" w:rsidRPr="003503B0" w:rsidRDefault="003503B0" w:rsidP="003503B0">
      <w:pPr>
        <w:rPr>
          <w:bCs/>
        </w:rPr>
      </w:pPr>
      <w:r w:rsidRPr="003503B0">
        <w:rPr>
          <w:bCs/>
        </w:rPr>
        <w:t xml:space="preserve">You know, again, these resources are scarce resources. And again, we've kind of talked about this, about having a culture specifically, you know, historically we may not have found a lot of value in this type of evaluation. So again, getting started, beginning is so powerful right now. So, that's wonderful. Thank you, guys, for sharing this. This is really powerful. Continue to put in any other things that you have here. We'll make sure to share it out later. And I am going to turn it back over to Robin. </w:t>
      </w:r>
    </w:p>
    <w:p w14:paraId="0DA4F3E8" w14:textId="77777777" w:rsidR="003503B0" w:rsidRPr="003503B0" w:rsidRDefault="003503B0" w:rsidP="003503B0">
      <w:pPr>
        <w:rPr>
          <w:bCs/>
        </w:rPr>
      </w:pPr>
    </w:p>
    <w:p w14:paraId="0C2DBED6" w14:textId="77777777" w:rsidR="003503B0" w:rsidRPr="003503B0" w:rsidRDefault="003503B0" w:rsidP="003503B0">
      <w:pPr>
        <w:rPr>
          <w:bCs/>
        </w:rPr>
      </w:pPr>
      <w:r w:rsidRPr="003503B0">
        <w:rPr>
          <w:bCs/>
        </w:rPr>
        <w:t xml:space="preserve">ROBIN BAUKNECHT:  And I will go ahead and send it send to Yolanda to talk about our paradigm shift. </w:t>
      </w:r>
    </w:p>
    <w:p w14:paraId="51FECA05" w14:textId="77777777" w:rsidR="003503B0" w:rsidRPr="003503B0" w:rsidRDefault="003503B0" w:rsidP="003503B0">
      <w:pPr>
        <w:rPr>
          <w:bCs/>
        </w:rPr>
      </w:pPr>
    </w:p>
    <w:p w14:paraId="3698F716" w14:textId="77777777" w:rsidR="003503B0" w:rsidRPr="003503B0" w:rsidRDefault="003503B0" w:rsidP="003503B0">
      <w:pPr>
        <w:rPr>
          <w:bCs/>
        </w:rPr>
      </w:pPr>
      <w:r w:rsidRPr="003503B0">
        <w:rPr>
          <w:bCs/>
        </w:rPr>
        <w:t xml:space="preserve">YOLANDA CLARK:  Okay. Thank you, Robin. I want to talk a little bit about the paradigm shift. You know, since 2020, we all know that there's been a shift to diversity, equity and inclusion, and the federal government has emphasized its focus on equity. Now, according to section one of President Biden's executive order on advancing racial equity and support for underserved communities, the goal in advancing equity is to provide everyone with the opportunity to reach their full potential. </w:t>
      </w:r>
    </w:p>
    <w:p w14:paraId="254BD598" w14:textId="77777777" w:rsidR="003503B0" w:rsidRPr="003503B0" w:rsidRDefault="003503B0" w:rsidP="003503B0">
      <w:pPr>
        <w:rPr>
          <w:bCs/>
        </w:rPr>
      </w:pPr>
    </w:p>
    <w:p w14:paraId="694DF073" w14:textId="77777777" w:rsidR="003503B0" w:rsidRPr="003503B0" w:rsidRDefault="003503B0" w:rsidP="003503B0">
      <w:pPr>
        <w:rPr>
          <w:bCs/>
        </w:rPr>
      </w:pPr>
      <w:r w:rsidRPr="003503B0">
        <w:rPr>
          <w:bCs/>
        </w:rPr>
        <w:t>Now, with that, the Colorado team understood that we needed to understand the difference between diversity, equity, and inclusion, and understand that they're not wanting the same, and it was important to do that because we needed to identify metrics for each when we were doing the evaluations.</w:t>
      </w:r>
    </w:p>
    <w:p w14:paraId="6E0E4983" w14:textId="77777777" w:rsidR="003503B0" w:rsidRPr="003503B0" w:rsidRDefault="003503B0" w:rsidP="003503B0">
      <w:pPr>
        <w:rPr>
          <w:bCs/>
        </w:rPr>
      </w:pPr>
    </w:p>
    <w:p w14:paraId="35270959" w14:textId="77777777" w:rsidR="003503B0" w:rsidRPr="003503B0" w:rsidRDefault="003503B0" w:rsidP="003503B0">
      <w:pPr>
        <w:rPr>
          <w:bCs/>
        </w:rPr>
      </w:pPr>
      <w:r w:rsidRPr="003503B0">
        <w:rPr>
          <w:bCs/>
        </w:rPr>
        <w:t>Of course, we understand that equity is about living on a playing field, and it's about focusing on interventions that create equal outcomes for the program participants. Now, first, to promote equity, we first have to have diverse groups that enter the program, and once they're there, they have to be a part of an inclusive environment in which they're treated fairly and with respect, and have equal access to resources and services.</w:t>
      </w:r>
    </w:p>
    <w:p w14:paraId="359E5E65" w14:textId="77777777" w:rsidR="003503B0" w:rsidRPr="003503B0" w:rsidRDefault="003503B0" w:rsidP="003503B0">
      <w:pPr>
        <w:rPr>
          <w:bCs/>
        </w:rPr>
      </w:pPr>
    </w:p>
    <w:p w14:paraId="179811F9" w14:textId="77777777" w:rsidR="003503B0" w:rsidRPr="003503B0" w:rsidRDefault="003503B0" w:rsidP="003503B0">
      <w:pPr>
        <w:rPr>
          <w:bCs/>
        </w:rPr>
      </w:pPr>
      <w:r w:rsidRPr="003503B0">
        <w:rPr>
          <w:bCs/>
        </w:rPr>
        <w:t>Therefore, future evaluations should focus on those services that help promote and impact their success in the program. So, next I want to talk a little bit about Colorado's culture of success. First and foremost, the Colorado team and the local areas respect the value of evaluations and are dedicated to the evaluation process.</w:t>
      </w:r>
    </w:p>
    <w:p w14:paraId="3FF649A9" w14:textId="77777777" w:rsidR="003503B0" w:rsidRPr="003503B0" w:rsidRDefault="003503B0" w:rsidP="003503B0">
      <w:pPr>
        <w:rPr>
          <w:bCs/>
        </w:rPr>
      </w:pPr>
    </w:p>
    <w:p w14:paraId="6674A7D1" w14:textId="77777777" w:rsidR="003503B0" w:rsidRPr="003503B0" w:rsidRDefault="003503B0" w:rsidP="003503B0">
      <w:pPr>
        <w:rPr>
          <w:bCs/>
        </w:rPr>
      </w:pPr>
      <w:r w:rsidRPr="003503B0">
        <w:rPr>
          <w:bCs/>
        </w:rPr>
        <w:t>The evaluation team is diverse and consists of internal and external partners. There has been an incredible buy-in from both estate and local areas in Colorado. Now, there's a shared understanding of the key terms that were used in the evaluation process that's discussed in the previous slide based on how diversity, equity and inclusion are designed.</w:t>
      </w:r>
    </w:p>
    <w:p w14:paraId="2456EB72" w14:textId="77777777" w:rsidR="003503B0" w:rsidRPr="003503B0" w:rsidRDefault="003503B0" w:rsidP="003503B0">
      <w:pPr>
        <w:rPr>
          <w:bCs/>
        </w:rPr>
      </w:pPr>
    </w:p>
    <w:p w14:paraId="35934B2F" w14:textId="77777777" w:rsidR="003503B0" w:rsidRPr="003503B0" w:rsidRDefault="003503B0" w:rsidP="003503B0">
      <w:pPr>
        <w:rPr>
          <w:bCs/>
        </w:rPr>
      </w:pPr>
      <w:r w:rsidRPr="003503B0">
        <w:rPr>
          <w:bCs/>
        </w:rPr>
        <w:t>There's a shared understanding of the evaluation metric for each of those concepts. Now, last but definitely not least of importance in evaluation process is that we used the approach that was a mixed method that consisted of both quantitative and qualitative analysis. Along with that, I will let Barb and Greg provide more information, details about those next.</w:t>
      </w:r>
    </w:p>
    <w:p w14:paraId="6EB80A96" w14:textId="77777777" w:rsidR="003503B0" w:rsidRPr="003503B0" w:rsidRDefault="003503B0" w:rsidP="003503B0">
      <w:pPr>
        <w:rPr>
          <w:bCs/>
        </w:rPr>
      </w:pPr>
    </w:p>
    <w:p w14:paraId="257B0565" w14:textId="77777777" w:rsidR="003503B0" w:rsidRPr="003503B0" w:rsidRDefault="003503B0" w:rsidP="003503B0">
      <w:pPr>
        <w:rPr>
          <w:bCs/>
        </w:rPr>
      </w:pPr>
      <w:r w:rsidRPr="003503B0">
        <w:rPr>
          <w:bCs/>
        </w:rPr>
        <w:lastRenderedPageBreak/>
        <w:t xml:space="preserve">GREG MCBOAT:  Thanks Yolanda. I appreciate it. So, it's me again guys. Sorry. You got to deal with crazy hat guy. So yeah, Yolanda brought us through a lot of where we ended up. So, I was part of over 10 different groups across Colorado that were trying to evaluate our training and we were really struggling, I'll be honest with you. </w:t>
      </w:r>
    </w:p>
    <w:p w14:paraId="7B8AB28E" w14:textId="77777777" w:rsidR="003503B0" w:rsidRPr="003503B0" w:rsidRDefault="003503B0" w:rsidP="003503B0">
      <w:pPr>
        <w:rPr>
          <w:bCs/>
        </w:rPr>
      </w:pPr>
    </w:p>
    <w:p w14:paraId="12F0DAA3" w14:textId="77777777" w:rsidR="003503B0" w:rsidRPr="003503B0" w:rsidRDefault="003503B0" w:rsidP="003503B0">
      <w:pPr>
        <w:rPr>
          <w:bCs/>
        </w:rPr>
      </w:pPr>
      <w:r w:rsidRPr="003503B0">
        <w:rPr>
          <w:bCs/>
        </w:rPr>
        <w:t xml:space="preserve">Brian and Yolanda had brought in amazing expertise with us, but we had a really, really diverse collection of people, a very diverse state and a lot of different levels of ability when it came to evaluation. Some people like Dr. Barbara Larson from Boulder had extensive experience in conducting this form of program evaluation. And other of us were like, what's program evaluation, is that where you like -- and we had no idea and it was really a struggle. </w:t>
      </w:r>
    </w:p>
    <w:p w14:paraId="3D006C2B" w14:textId="77777777" w:rsidR="003503B0" w:rsidRPr="003503B0" w:rsidRDefault="003503B0" w:rsidP="003503B0">
      <w:pPr>
        <w:rPr>
          <w:bCs/>
        </w:rPr>
      </w:pPr>
    </w:p>
    <w:p w14:paraId="54427600" w14:textId="77777777" w:rsidR="003503B0" w:rsidRPr="003503B0" w:rsidRDefault="003503B0" w:rsidP="003503B0">
      <w:pPr>
        <w:rPr>
          <w:bCs/>
        </w:rPr>
      </w:pPr>
      <w:r w:rsidRPr="003503B0">
        <w:rPr>
          <w:bCs/>
        </w:rPr>
        <w:t>So, what we realized is through the training that we received through Brian and Yolanda, it was just going to be the beginning of our work. And so, through the support of the state of Colorado, through Elise and Robin and their team, we were able to form the WIOA evaluation team or the WET team. And so, everything's a theme for WET. We've got our chairs are our WET team. Our qualitative team is diving into the deep end to understand.</w:t>
      </w:r>
    </w:p>
    <w:p w14:paraId="14B5C9AD" w14:textId="77777777" w:rsidR="003503B0" w:rsidRPr="003503B0" w:rsidRDefault="003503B0" w:rsidP="003503B0">
      <w:pPr>
        <w:rPr>
          <w:bCs/>
        </w:rPr>
      </w:pPr>
    </w:p>
    <w:p w14:paraId="1D06A600" w14:textId="77777777" w:rsidR="003503B0" w:rsidRPr="003503B0" w:rsidRDefault="003503B0" w:rsidP="003503B0">
      <w:pPr>
        <w:rPr>
          <w:bCs/>
        </w:rPr>
      </w:pPr>
      <w:r w:rsidRPr="003503B0">
        <w:rPr>
          <w:bCs/>
        </w:rPr>
        <w:t xml:space="preserve">And so, basically what happened is we have local representatives from every region in the state and they've come together to say, you know what, we need to work together as a group to really understand how to perform this evaluation. </w:t>
      </w:r>
    </w:p>
    <w:p w14:paraId="231B11AA" w14:textId="77777777" w:rsidR="003503B0" w:rsidRPr="003503B0" w:rsidRDefault="003503B0" w:rsidP="003503B0">
      <w:pPr>
        <w:rPr>
          <w:bCs/>
        </w:rPr>
      </w:pPr>
    </w:p>
    <w:p w14:paraId="60815B0E" w14:textId="77777777" w:rsidR="003503B0" w:rsidRPr="003503B0" w:rsidRDefault="003503B0" w:rsidP="003503B0">
      <w:pPr>
        <w:rPr>
          <w:bCs/>
        </w:rPr>
      </w:pPr>
      <w:r w:rsidRPr="003503B0">
        <w:rPr>
          <w:bCs/>
        </w:rPr>
        <w:t xml:space="preserve">So, we began, we formed three different groups within our entire organization, a quantitative group devoted to using the technology and the customer interface system called Connecting Colorado to collect our data, then the qualitative team to start to understand what that meant in terms of our service delivery, and all combined with working with Brian and Yolanda from Northern Illinois and University. </w:t>
      </w:r>
    </w:p>
    <w:p w14:paraId="5D8F200B" w14:textId="77777777" w:rsidR="003503B0" w:rsidRPr="003503B0" w:rsidRDefault="003503B0" w:rsidP="003503B0">
      <w:pPr>
        <w:rPr>
          <w:bCs/>
        </w:rPr>
      </w:pPr>
    </w:p>
    <w:p w14:paraId="56CD3EC8" w14:textId="77777777" w:rsidR="003503B0" w:rsidRPr="003503B0" w:rsidRDefault="003503B0" w:rsidP="003503B0">
      <w:pPr>
        <w:rPr>
          <w:bCs/>
        </w:rPr>
      </w:pPr>
      <w:r w:rsidRPr="003503B0">
        <w:rPr>
          <w:bCs/>
        </w:rPr>
        <w:t>So, it just became a great synergy. It hasn't been without its pitfalls and challenges, but we met yesterday and despite all the challenges we've had, one person said, you know what, the best thing to come out of this entire one year of work has been this group, this group of experts who supports each other, who challenges us, who helps us during this difficult time when we're dealing with something so new.</w:t>
      </w:r>
    </w:p>
    <w:p w14:paraId="1AEE5101" w14:textId="77777777" w:rsidR="003503B0" w:rsidRPr="003503B0" w:rsidRDefault="003503B0" w:rsidP="003503B0">
      <w:pPr>
        <w:rPr>
          <w:bCs/>
        </w:rPr>
      </w:pPr>
    </w:p>
    <w:p w14:paraId="43A65EBE" w14:textId="77777777" w:rsidR="003503B0" w:rsidRPr="003503B0" w:rsidRDefault="003503B0" w:rsidP="003503B0">
      <w:pPr>
        <w:rPr>
          <w:bCs/>
        </w:rPr>
      </w:pPr>
      <w:r w:rsidRPr="003503B0">
        <w:rPr>
          <w:bCs/>
        </w:rPr>
        <w:t>So, I'm going to turn it over to Barb Larsen to kind of talk about how we approach the quantitative component of understanding our training.</w:t>
      </w:r>
    </w:p>
    <w:p w14:paraId="608D6E85" w14:textId="77777777" w:rsidR="003503B0" w:rsidRPr="003503B0" w:rsidRDefault="003503B0" w:rsidP="003503B0">
      <w:pPr>
        <w:rPr>
          <w:bCs/>
        </w:rPr>
      </w:pPr>
    </w:p>
    <w:p w14:paraId="2CD5D9CE" w14:textId="77777777" w:rsidR="003503B0" w:rsidRPr="003503B0" w:rsidRDefault="003503B0" w:rsidP="003503B0">
      <w:pPr>
        <w:rPr>
          <w:bCs/>
        </w:rPr>
      </w:pPr>
      <w:r w:rsidRPr="003503B0">
        <w:rPr>
          <w:bCs/>
        </w:rPr>
        <w:t xml:space="preserve">BARBARA LARSEN:  Hi, this is Barbara Larsen. So, as Yolanda mentioned, we are using a mixed method design. We're doing quantitative.  Initially, looking at the PERL data, what this is doing is it's allowing us to identify the different groups, see if we see any areas where there's disparity within diversity, equity, and inclusion. And then from the quantitative, we are able to extract the questions that we then will move into the qualitative portion, which will give us scope or depths of knowledge. </w:t>
      </w:r>
    </w:p>
    <w:p w14:paraId="2311867C" w14:textId="77777777" w:rsidR="003503B0" w:rsidRPr="003503B0" w:rsidRDefault="003503B0" w:rsidP="003503B0">
      <w:pPr>
        <w:rPr>
          <w:bCs/>
        </w:rPr>
      </w:pPr>
    </w:p>
    <w:p w14:paraId="726103EF" w14:textId="77777777" w:rsidR="003503B0" w:rsidRPr="003503B0" w:rsidRDefault="003503B0" w:rsidP="003503B0">
      <w:pPr>
        <w:rPr>
          <w:bCs/>
        </w:rPr>
      </w:pPr>
      <w:r w:rsidRPr="003503B0">
        <w:rPr>
          <w:bCs/>
        </w:rPr>
        <w:t xml:space="preserve">It's been a bit of a challenge for us because we do have such a wide variety of experience across the state, throughout the local areas. So, one of the things we're trying to do, we did a training. We initially had training with the people at NAU and now we've continued to try to hold </w:t>
      </w:r>
      <w:r w:rsidRPr="003503B0">
        <w:rPr>
          <w:bCs/>
        </w:rPr>
        <w:lastRenderedPageBreak/>
        <w:t>trainings on both quantitative methodologies and the qualitative so that the different areas across the state are going to be able to at least have some degree of comfort as we move forward with this process.</w:t>
      </w:r>
    </w:p>
    <w:p w14:paraId="0EE0CD35" w14:textId="77777777" w:rsidR="003503B0" w:rsidRPr="003503B0" w:rsidRDefault="003503B0" w:rsidP="003503B0">
      <w:pPr>
        <w:rPr>
          <w:bCs/>
        </w:rPr>
      </w:pPr>
    </w:p>
    <w:p w14:paraId="612D1496" w14:textId="77777777" w:rsidR="003503B0" w:rsidRPr="003503B0" w:rsidRDefault="003503B0" w:rsidP="003503B0">
      <w:pPr>
        <w:rPr>
          <w:bCs/>
        </w:rPr>
      </w:pPr>
      <w:r w:rsidRPr="003503B0">
        <w:rPr>
          <w:bCs/>
        </w:rPr>
        <w:t xml:space="preserve">We're finding that utilizing public data is giving us some challenges. It's not always giving us the precise variables that we really wish we could have, but we're still finding some interesting things as we move along. We also in Colorado are blessed to have the Colorado Workforce Intelligence and Data Experts Group, and they have provided us with some valuable support and problem solving when we've run up against some laws. </w:t>
      </w:r>
    </w:p>
    <w:p w14:paraId="197BB063" w14:textId="77777777" w:rsidR="003503B0" w:rsidRPr="003503B0" w:rsidRDefault="003503B0" w:rsidP="003503B0">
      <w:pPr>
        <w:rPr>
          <w:bCs/>
        </w:rPr>
      </w:pPr>
    </w:p>
    <w:p w14:paraId="392A7D0A" w14:textId="77777777" w:rsidR="003503B0" w:rsidRPr="003503B0" w:rsidRDefault="003503B0" w:rsidP="003503B0">
      <w:pPr>
        <w:rPr>
          <w:bCs/>
        </w:rPr>
      </w:pPr>
      <w:r w:rsidRPr="003503B0">
        <w:rPr>
          <w:bCs/>
        </w:rPr>
        <w:t xml:space="preserve">We found that holding regular trainings for our local areas, or at least staying in contact, we have a Google site that we can stay in contact with, that we're ready to answer questions, has really offered support to the different local areas. And like Greg had said, we have monthly meetings and it helps keep us aligned and moving forward with what we're doing. </w:t>
      </w:r>
    </w:p>
    <w:p w14:paraId="2E0BAF84" w14:textId="77777777" w:rsidR="003503B0" w:rsidRPr="003503B0" w:rsidRDefault="003503B0" w:rsidP="003503B0">
      <w:pPr>
        <w:rPr>
          <w:bCs/>
        </w:rPr>
      </w:pPr>
    </w:p>
    <w:p w14:paraId="11592E5A" w14:textId="77777777" w:rsidR="003503B0" w:rsidRPr="003503B0" w:rsidRDefault="003503B0" w:rsidP="003503B0">
      <w:pPr>
        <w:rPr>
          <w:bCs/>
        </w:rPr>
      </w:pPr>
      <w:r w:rsidRPr="003503B0">
        <w:rPr>
          <w:bCs/>
        </w:rPr>
        <w:t xml:space="preserve">As we go forward, we're looking forward to multiple years of data, which will give us a longitudinal perspective and hopefully we can identify trends and perhaps even be fortunate enough to evaluate the program changes and what effect those are. For the qualitative portion, because Greg is the lead on that, I'm going to let him take over from here on that. </w:t>
      </w:r>
    </w:p>
    <w:p w14:paraId="2553EC8B" w14:textId="77777777" w:rsidR="003503B0" w:rsidRPr="003503B0" w:rsidRDefault="003503B0" w:rsidP="003503B0">
      <w:pPr>
        <w:rPr>
          <w:bCs/>
        </w:rPr>
      </w:pPr>
    </w:p>
    <w:p w14:paraId="1FA64CAA" w14:textId="77777777" w:rsidR="003503B0" w:rsidRPr="003503B0" w:rsidRDefault="003503B0" w:rsidP="003503B0">
      <w:pPr>
        <w:rPr>
          <w:bCs/>
        </w:rPr>
      </w:pPr>
      <w:r w:rsidRPr="003503B0">
        <w:rPr>
          <w:bCs/>
        </w:rPr>
        <w:t xml:space="preserve">GREG MCBOAT:  Thanks, Barb. Yeah. So, we've got some amazing people like Barb, who know numbers in and out and we all love numbers, right? Everybody, you know, I love numbers. Let's just read them down so we can create understanding, but that's not always enough, right? Especially when we're talking about nuanced programs like our WIOA training program. </w:t>
      </w:r>
    </w:p>
    <w:p w14:paraId="49D7EA20" w14:textId="77777777" w:rsidR="003503B0" w:rsidRPr="003503B0" w:rsidRDefault="003503B0" w:rsidP="003503B0">
      <w:pPr>
        <w:rPr>
          <w:bCs/>
        </w:rPr>
      </w:pPr>
    </w:p>
    <w:p w14:paraId="7B3DBBB1" w14:textId="77777777" w:rsidR="003503B0" w:rsidRPr="003503B0" w:rsidRDefault="003503B0" w:rsidP="003503B0">
      <w:pPr>
        <w:rPr>
          <w:bCs/>
        </w:rPr>
      </w:pPr>
      <w:r w:rsidRPr="003503B0">
        <w:rPr>
          <w:bCs/>
        </w:rPr>
        <w:t xml:space="preserve">We've got a lot of people coming in with very different needs, very different perspectives. People wanting to become truck drivers or nurses or all of these different things, and they come to us with very different backgrounds and different perspectives. And so, we need to understand what brings them to our workforce centers, how we are able to serve them, what is their journey like? And at the end, what are the results and how can we make these results more powerful? </w:t>
      </w:r>
    </w:p>
    <w:p w14:paraId="0A566EFD" w14:textId="77777777" w:rsidR="003503B0" w:rsidRPr="003503B0" w:rsidRDefault="003503B0" w:rsidP="003503B0">
      <w:pPr>
        <w:rPr>
          <w:bCs/>
        </w:rPr>
      </w:pPr>
    </w:p>
    <w:p w14:paraId="30EC92CA" w14:textId="77777777" w:rsidR="003503B0" w:rsidRPr="003503B0" w:rsidRDefault="003503B0" w:rsidP="003503B0">
      <w:pPr>
        <w:rPr>
          <w:bCs/>
        </w:rPr>
      </w:pPr>
      <w:r w:rsidRPr="003503B0">
        <w:rPr>
          <w:bCs/>
        </w:rPr>
        <w:t xml:space="preserve">So, in addition to understanding the numbers and the output, we're going to get to the why, the stories behind it. So, in order to do this, again, we had people who have done years of qualitative research, primary data collection, to understand what motivates people, right? And we had other people who had no experience at all. So, we've realized the very first thing we needed to do was get back to basics. </w:t>
      </w:r>
    </w:p>
    <w:p w14:paraId="7EC80FAB" w14:textId="77777777" w:rsidR="003503B0" w:rsidRPr="003503B0" w:rsidRDefault="003503B0" w:rsidP="003503B0">
      <w:pPr>
        <w:rPr>
          <w:bCs/>
        </w:rPr>
      </w:pPr>
    </w:p>
    <w:p w14:paraId="5C0E0D7A" w14:textId="77777777" w:rsidR="003503B0" w:rsidRPr="003503B0" w:rsidRDefault="003503B0" w:rsidP="003503B0">
      <w:pPr>
        <w:rPr>
          <w:bCs/>
        </w:rPr>
      </w:pPr>
      <w:r w:rsidRPr="003503B0">
        <w:rPr>
          <w:bCs/>
        </w:rPr>
        <w:t xml:space="preserve">So, again, what was a little bit unique about this is this was all peer led, so the training came from myself, from Barb, from Glenda, from different people who are experts in our own area, who brought in and said, you know what, we want to share this knowledge with everybody. So, the first thing we did is we said let's go down to basics, let's talk about what is qualitative design, and we spent months training people on how to do surveys, focus groups, question designs, errors, all of these things. </w:t>
      </w:r>
    </w:p>
    <w:p w14:paraId="2227F2FD" w14:textId="77777777" w:rsidR="003503B0" w:rsidRPr="003503B0" w:rsidRDefault="003503B0" w:rsidP="003503B0">
      <w:pPr>
        <w:rPr>
          <w:bCs/>
        </w:rPr>
      </w:pPr>
    </w:p>
    <w:p w14:paraId="71A19C70" w14:textId="77777777" w:rsidR="003503B0" w:rsidRPr="003503B0" w:rsidRDefault="003503B0" w:rsidP="003503B0">
      <w:pPr>
        <w:rPr>
          <w:bCs/>
        </w:rPr>
      </w:pPr>
      <w:r w:rsidRPr="003503B0">
        <w:rPr>
          <w:bCs/>
        </w:rPr>
        <w:t xml:space="preserve">And then we went to even more depth. We said, you know what, to really understand these customers we really want to look at potentially doing a persona project, which is where you start </w:t>
      </w:r>
      <w:r w:rsidRPr="003503B0">
        <w:rPr>
          <w:bCs/>
        </w:rPr>
        <w:lastRenderedPageBreak/>
        <w:t xml:space="preserve">to identify your key markets, the key people who are really coming in to your program and to understand their needs and what motivates them. </w:t>
      </w:r>
    </w:p>
    <w:p w14:paraId="5FFB6E4B" w14:textId="77777777" w:rsidR="003503B0" w:rsidRPr="003503B0" w:rsidRDefault="003503B0" w:rsidP="003503B0">
      <w:pPr>
        <w:rPr>
          <w:bCs/>
        </w:rPr>
      </w:pPr>
    </w:p>
    <w:p w14:paraId="4BC32BF5" w14:textId="77777777" w:rsidR="003503B0" w:rsidRPr="003503B0" w:rsidRDefault="003503B0" w:rsidP="003503B0">
      <w:pPr>
        <w:rPr>
          <w:bCs/>
        </w:rPr>
      </w:pPr>
      <w:r w:rsidRPr="003503B0">
        <w:rPr>
          <w:bCs/>
        </w:rPr>
        <w:t>And we can also create journey maps that show them from the very beginning, from when they become aware of the WIOA program, all the way out to their hopefully successful completion of the program and placement at an institution or not; again, we want to those people who are not successful, and find those pain points and realize the action that we can change within that.</w:t>
      </w:r>
    </w:p>
    <w:p w14:paraId="197A2162" w14:textId="77777777" w:rsidR="003503B0" w:rsidRPr="003503B0" w:rsidRDefault="003503B0" w:rsidP="003503B0">
      <w:pPr>
        <w:rPr>
          <w:bCs/>
        </w:rPr>
      </w:pPr>
    </w:p>
    <w:p w14:paraId="7D5F7C19" w14:textId="77777777" w:rsidR="003503B0" w:rsidRPr="003503B0" w:rsidRDefault="003503B0" w:rsidP="003503B0">
      <w:pPr>
        <w:rPr>
          <w:bCs/>
        </w:rPr>
      </w:pPr>
      <w:r w:rsidRPr="003503B0">
        <w:rPr>
          <w:bCs/>
        </w:rPr>
        <w:t xml:space="preserve">And Colorado as a group is doing this kind of on a couple different levels. We're trying to work as a state to see what information we collect, but also empowering each of these local areas, which are very unique when we look at the metropolitan Denver area with a lot of tech, a lot of transportation, and then we look at the rural areas with a lot of consumerism, a lot of people coming in and vacationing, so very diverse populations. </w:t>
      </w:r>
    </w:p>
    <w:p w14:paraId="5328C092" w14:textId="77777777" w:rsidR="003503B0" w:rsidRPr="003503B0" w:rsidRDefault="003503B0" w:rsidP="003503B0">
      <w:pPr>
        <w:rPr>
          <w:bCs/>
        </w:rPr>
      </w:pPr>
    </w:p>
    <w:p w14:paraId="5D7073AF" w14:textId="77777777" w:rsidR="003503B0" w:rsidRPr="003503B0" w:rsidRDefault="003503B0" w:rsidP="003503B0">
      <w:pPr>
        <w:rPr>
          <w:bCs/>
        </w:rPr>
      </w:pPr>
      <w:r w:rsidRPr="003503B0">
        <w:rPr>
          <w:bCs/>
        </w:rPr>
        <w:t>And so, we're trying to empower each group to be able to do their own research and over the course of time, be able to understand their programs individually. So, again, this is a long process and we're blessed with understanding this and a lot of pitfalls. There's been many, many starts and stops with this, but working in conjunction with our teams has really led us to have this conversation. The other thing is we are not afraid to go there.</w:t>
      </w:r>
    </w:p>
    <w:p w14:paraId="3E12E7D3" w14:textId="77777777" w:rsidR="003503B0" w:rsidRPr="003503B0" w:rsidRDefault="003503B0" w:rsidP="003503B0">
      <w:pPr>
        <w:rPr>
          <w:bCs/>
        </w:rPr>
      </w:pPr>
    </w:p>
    <w:p w14:paraId="76546F07" w14:textId="77777777" w:rsidR="003503B0" w:rsidRPr="003503B0" w:rsidRDefault="003503B0" w:rsidP="003503B0">
      <w:pPr>
        <w:rPr>
          <w:bCs/>
        </w:rPr>
      </w:pPr>
      <w:r w:rsidRPr="003503B0">
        <w:rPr>
          <w:bCs/>
        </w:rPr>
        <w:t>We will do temperature checks in meetings and say how are people feeling, what are people's biggest fears about this project? We really have to keep it relatable to people because it's been such a large scope and a big ask, and there's been so much investment from the state, from Elise who's given us so many resources to accomplish this, but it's our goal to help and support our entire team in this. And now I'd like to turn it over to Elise to talk about how we're utilizing surveys to understand customers</w:t>
      </w:r>
    </w:p>
    <w:p w14:paraId="20345688" w14:textId="77777777" w:rsidR="003503B0" w:rsidRPr="003503B0" w:rsidRDefault="003503B0" w:rsidP="003503B0">
      <w:pPr>
        <w:rPr>
          <w:bCs/>
        </w:rPr>
      </w:pPr>
    </w:p>
    <w:p w14:paraId="12E863F8" w14:textId="77777777" w:rsidR="003503B0" w:rsidRPr="003503B0" w:rsidRDefault="003503B0" w:rsidP="003503B0">
      <w:pPr>
        <w:rPr>
          <w:bCs/>
        </w:rPr>
      </w:pPr>
      <w:r w:rsidRPr="003503B0">
        <w:rPr>
          <w:bCs/>
        </w:rPr>
        <w:t xml:space="preserve">ELISE LOWE-VAUGHN:  I believe that Brian or Yolanda is going to that. Yes, Yolanda.  </w:t>
      </w:r>
    </w:p>
    <w:p w14:paraId="784FDC49" w14:textId="77777777" w:rsidR="003503B0" w:rsidRPr="003503B0" w:rsidRDefault="003503B0" w:rsidP="003503B0">
      <w:pPr>
        <w:rPr>
          <w:bCs/>
        </w:rPr>
      </w:pPr>
    </w:p>
    <w:p w14:paraId="2AC2C964" w14:textId="77777777" w:rsidR="003503B0" w:rsidRPr="003503B0" w:rsidRDefault="003503B0" w:rsidP="003503B0">
      <w:pPr>
        <w:rPr>
          <w:bCs/>
        </w:rPr>
      </w:pPr>
      <w:r w:rsidRPr="003503B0">
        <w:rPr>
          <w:bCs/>
        </w:rPr>
        <w:t xml:space="preserve">YOLANDA CLARK:  Oh yes. We'll talk about the surveys. We have a human centered approach in mind and because the surveys, what they'll do is help us understand the participants' challenges so they're completing the program, their challenges to the employment after they've exited the program, and also, it would help us understand problems related to long-term economic self-efficiency, you know, after they've exited the program. </w:t>
      </w:r>
    </w:p>
    <w:p w14:paraId="0DB4D853" w14:textId="77777777" w:rsidR="003503B0" w:rsidRPr="003503B0" w:rsidRDefault="003503B0" w:rsidP="003503B0">
      <w:pPr>
        <w:rPr>
          <w:bCs/>
        </w:rPr>
      </w:pPr>
    </w:p>
    <w:p w14:paraId="6DDB9734" w14:textId="77777777" w:rsidR="003503B0" w:rsidRPr="003503B0" w:rsidRDefault="003503B0" w:rsidP="003503B0">
      <w:pPr>
        <w:rPr>
          <w:bCs/>
        </w:rPr>
      </w:pPr>
      <w:r w:rsidRPr="003503B0">
        <w:rPr>
          <w:bCs/>
        </w:rPr>
        <w:t xml:space="preserve">The surveys are designed to collect data related to services needed to address specific barriers. We are now in the process of creating the surveys and plan to administer to the customers within the next month. And NIU also provides technical assistance related to survey design for the WIOA customers. And now I'll turn it over to Brian. </w:t>
      </w:r>
    </w:p>
    <w:p w14:paraId="1C44A8CB" w14:textId="77777777" w:rsidR="003503B0" w:rsidRPr="003503B0" w:rsidRDefault="003503B0" w:rsidP="003503B0">
      <w:pPr>
        <w:rPr>
          <w:bCs/>
        </w:rPr>
      </w:pPr>
    </w:p>
    <w:p w14:paraId="110C33D0" w14:textId="77777777" w:rsidR="003503B0" w:rsidRPr="003503B0" w:rsidRDefault="003503B0" w:rsidP="003503B0">
      <w:pPr>
        <w:rPr>
          <w:bCs/>
        </w:rPr>
      </w:pPr>
      <w:r w:rsidRPr="003503B0">
        <w:rPr>
          <w:bCs/>
        </w:rPr>
        <w:t xml:space="preserve">BRIAN RICHARD:  Yeah. And just real quickly, because I know we're out of time. Just I guess the takeaway here is that this is a process. It takes time to bring people along from not really understanding or appreciating the value of evaluation to you know, getting to the point where we are now where most, everyone's body and you have to deal with things like staff turnover and difficulties with data challenges, but it's just don't expect to build a cultural evaluation in a day. It takes years of incremental changes to get where Colorado is now. I think Robin will wrap it up. </w:t>
      </w:r>
    </w:p>
    <w:p w14:paraId="1C2C71A8" w14:textId="77777777" w:rsidR="003503B0" w:rsidRPr="003503B0" w:rsidRDefault="003503B0" w:rsidP="003503B0">
      <w:pPr>
        <w:rPr>
          <w:bCs/>
        </w:rPr>
      </w:pPr>
    </w:p>
    <w:p w14:paraId="7010EB42" w14:textId="77777777" w:rsidR="003503B0" w:rsidRPr="003503B0" w:rsidRDefault="003503B0" w:rsidP="003503B0">
      <w:pPr>
        <w:rPr>
          <w:bCs/>
        </w:rPr>
      </w:pPr>
      <w:r w:rsidRPr="003503B0">
        <w:rPr>
          <w:bCs/>
        </w:rPr>
        <w:t xml:space="preserve">ROBIN BAUKNECHT:  So, I just wanted to just talk about how Colorado has incorporated evaluation into the state plan. So, a WDP evaluation has become an integral part of how we plan, leverage and engage our programs to provide the best service to our constituents. We are taking strides to ensuring that there is evaluation component and state and federal programming and grants. </w:t>
      </w:r>
    </w:p>
    <w:p w14:paraId="541E29C7" w14:textId="77777777" w:rsidR="003503B0" w:rsidRPr="003503B0" w:rsidRDefault="003503B0" w:rsidP="003503B0">
      <w:pPr>
        <w:rPr>
          <w:bCs/>
        </w:rPr>
      </w:pPr>
    </w:p>
    <w:p w14:paraId="2435993A" w14:textId="77777777" w:rsidR="003503B0" w:rsidRPr="003503B0" w:rsidRDefault="003503B0" w:rsidP="003503B0">
      <w:pPr>
        <w:rPr>
          <w:bCs/>
        </w:rPr>
      </w:pPr>
      <w:r w:rsidRPr="003503B0">
        <w:rPr>
          <w:bCs/>
        </w:rPr>
        <w:t xml:space="preserve">Evaluation has been performed on WDPs new initiative to allow us to tweak programming along the way and to ensure we are meeting the needs of our employers and job seekers. And that is it. Any questions, then we can talk about questions at an at the end of the presentation, but thank you so much. </w:t>
      </w:r>
    </w:p>
    <w:p w14:paraId="3744090F" w14:textId="77777777" w:rsidR="003503B0" w:rsidRPr="003503B0" w:rsidRDefault="003503B0" w:rsidP="003503B0">
      <w:pPr>
        <w:rPr>
          <w:bCs/>
        </w:rPr>
      </w:pPr>
    </w:p>
    <w:p w14:paraId="481C46C3" w14:textId="77777777" w:rsidR="003503B0" w:rsidRPr="003503B0" w:rsidRDefault="003503B0" w:rsidP="003503B0">
      <w:pPr>
        <w:rPr>
          <w:bCs/>
        </w:rPr>
      </w:pPr>
      <w:r w:rsidRPr="003503B0">
        <w:rPr>
          <w:bCs/>
        </w:rPr>
        <w:t>CYNTHIA FORLAND:  Thank you. Many thanks to the Colorado team and yeah, we are a little short on time, so we know we have some time in our break for questions. So, I think we're going to turn things now right over to Dr. Nick Hart.</w:t>
      </w:r>
    </w:p>
    <w:p w14:paraId="7FD37729" w14:textId="77777777" w:rsidR="003503B0" w:rsidRPr="003503B0" w:rsidRDefault="003503B0" w:rsidP="003503B0">
      <w:pPr>
        <w:rPr>
          <w:bCs/>
        </w:rPr>
      </w:pPr>
    </w:p>
    <w:p w14:paraId="6E8F554E" w14:textId="77777777" w:rsidR="003503B0" w:rsidRPr="003503B0" w:rsidRDefault="003503B0" w:rsidP="003503B0">
      <w:pPr>
        <w:rPr>
          <w:bCs/>
        </w:rPr>
      </w:pPr>
      <w:r w:rsidRPr="003503B0">
        <w:rPr>
          <w:bCs/>
        </w:rPr>
        <w:t xml:space="preserve">DR. NICK HART:  All right. I'm hoping everyone can hear me. </w:t>
      </w:r>
    </w:p>
    <w:p w14:paraId="0BC88375" w14:textId="77777777" w:rsidR="003503B0" w:rsidRPr="003503B0" w:rsidRDefault="003503B0" w:rsidP="003503B0">
      <w:pPr>
        <w:rPr>
          <w:bCs/>
        </w:rPr>
      </w:pPr>
    </w:p>
    <w:p w14:paraId="2667C532" w14:textId="77777777" w:rsidR="003503B0" w:rsidRPr="003503B0" w:rsidRDefault="003503B0" w:rsidP="003503B0">
      <w:pPr>
        <w:rPr>
          <w:bCs/>
        </w:rPr>
      </w:pPr>
      <w:r w:rsidRPr="003503B0">
        <w:rPr>
          <w:bCs/>
        </w:rPr>
        <w:t xml:space="preserve">CYNTHIA FORLAND:  Absolutely. </w:t>
      </w:r>
    </w:p>
    <w:p w14:paraId="7604D0A6" w14:textId="77777777" w:rsidR="003503B0" w:rsidRPr="003503B0" w:rsidRDefault="003503B0" w:rsidP="003503B0">
      <w:pPr>
        <w:rPr>
          <w:bCs/>
        </w:rPr>
      </w:pPr>
    </w:p>
    <w:p w14:paraId="31C56711" w14:textId="77777777" w:rsidR="003503B0" w:rsidRPr="003503B0" w:rsidRDefault="003503B0" w:rsidP="003503B0">
      <w:pPr>
        <w:rPr>
          <w:bCs/>
        </w:rPr>
      </w:pPr>
      <w:r w:rsidRPr="003503B0">
        <w:rPr>
          <w:bCs/>
        </w:rPr>
        <w:t xml:space="preserve">DR. NICK HART:  Can you hear me okay? Okay, great. Good afternoon, everyone. So, I'm taking the advantage of the good weather here in DC to sit outside to chat with you where it's 75. The daffodils are blooming here. I just want to say hi to the Missouri crowd because I'm a Missouri native and I actually got my interest in these topics many, many years ago back in Missouri when I was working in the state legislature for a hot minute and we were debating issues around things like mochila, and this feels like ages ago now. </w:t>
      </w:r>
    </w:p>
    <w:p w14:paraId="7D0FCD44" w14:textId="77777777" w:rsidR="003503B0" w:rsidRPr="003503B0" w:rsidRDefault="003503B0" w:rsidP="003503B0">
      <w:pPr>
        <w:rPr>
          <w:bCs/>
        </w:rPr>
      </w:pPr>
    </w:p>
    <w:p w14:paraId="62429E97" w14:textId="77777777" w:rsidR="003503B0" w:rsidRPr="003503B0" w:rsidRDefault="003503B0" w:rsidP="003503B0">
      <w:pPr>
        <w:rPr>
          <w:bCs/>
        </w:rPr>
      </w:pPr>
      <w:r w:rsidRPr="003503B0">
        <w:rPr>
          <w:bCs/>
        </w:rPr>
        <w:t xml:space="preserve">But hearing some of the discussion just now from the Colorado team, it is reminding me of something to share and the journey and my story of working on evaluation over the years, which is, this is really hard. So, for all of you, I just want to say thank you for your work on these topics and participating in sessions like this. </w:t>
      </w:r>
    </w:p>
    <w:p w14:paraId="30CAEE7C" w14:textId="77777777" w:rsidR="003503B0" w:rsidRPr="003503B0" w:rsidRDefault="003503B0" w:rsidP="003503B0">
      <w:pPr>
        <w:rPr>
          <w:bCs/>
        </w:rPr>
      </w:pPr>
    </w:p>
    <w:p w14:paraId="742BC689" w14:textId="77777777" w:rsidR="003503B0" w:rsidRPr="003503B0" w:rsidRDefault="003503B0" w:rsidP="003503B0">
      <w:pPr>
        <w:rPr>
          <w:bCs/>
        </w:rPr>
      </w:pPr>
      <w:r w:rsidRPr="003503B0">
        <w:rPr>
          <w:bCs/>
        </w:rPr>
        <w:t xml:space="preserve">Because as you just heard, this is something that does not happen overnight. This is something that takes years. And truly, that's actually part of what I want to describe. I think I can control my slide here. I want to set the stage of kind of what's happening at the national level and how that intersects with the state. </w:t>
      </w:r>
    </w:p>
    <w:p w14:paraId="4E6C7E83" w14:textId="77777777" w:rsidR="003503B0" w:rsidRPr="003503B0" w:rsidRDefault="003503B0" w:rsidP="003503B0">
      <w:pPr>
        <w:rPr>
          <w:bCs/>
        </w:rPr>
      </w:pPr>
    </w:p>
    <w:p w14:paraId="333E5476" w14:textId="77777777" w:rsidR="003503B0" w:rsidRPr="003503B0" w:rsidRDefault="003503B0" w:rsidP="003503B0">
      <w:pPr>
        <w:rPr>
          <w:bCs/>
        </w:rPr>
      </w:pPr>
      <w:r w:rsidRPr="003503B0">
        <w:rPr>
          <w:bCs/>
        </w:rPr>
        <w:t xml:space="preserve">So, my work I lead a think tank in DC called the Beta Foundation. But our activities really intersect with the federal policy around evaluation and even more broadly around evidence building capacity. So, of course, this has very important intersections with the role that the federal government has with state and local jurisdictions, because federal government can't do this alone. And I think there's a lot of belief that this is a new set of activities in in government today. </w:t>
      </w:r>
    </w:p>
    <w:p w14:paraId="793B09C8" w14:textId="77777777" w:rsidR="003503B0" w:rsidRPr="003503B0" w:rsidRDefault="003503B0" w:rsidP="003503B0">
      <w:pPr>
        <w:rPr>
          <w:bCs/>
        </w:rPr>
      </w:pPr>
    </w:p>
    <w:p w14:paraId="68F33278" w14:textId="77777777" w:rsidR="003503B0" w:rsidRPr="003503B0" w:rsidRDefault="003503B0" w:rsidP="003503B0">
      <w:pPr>
        <w:rPr>
          <w:bCs/>
        </w:rPr>
      </w:pPr>
      <w:r w:rsidRPr="003503B0">
        <w:rPr>
          <w:bCs/>
        </w:rPr>
        <w:t xml:space="preserve">But in fact, we've been talking about this for decades, more than half a century really. And the origins of this movement go back more than 60 years. I think some of you know this because it's </w:t>
      </w:r>
      <w:r w:rsidRPr="003503B0">
        <w:rPr>
          <w:bCs/>
        </w:rPr>
        <w:lastRenderedPageBreak/>
        <w:t xml:space="preserve">embedded in your organization's design. It goes back to things around performance metrics and even some of the very early evaluation activities that some agencies have at the state and local level, a federal level. But just in the last few years, there's been a really strong momentum happening. </w:t>
      </w:r>
    </w:p>
    <w:p w14:paraId="54E40653" w14:textId="77777777" w:rsidR="003503B0" w:rsidRPr="003503B0" w:rsidRDefault="003503B0" w:rsidP="003503B0">
      <w:pPr>
        <w:rPr>
          <w:bCs/>
        </w:rPr>
      </w:pPr>
    </w:p>
    <w:p w14:paraId="4AD38B19" w14:textId="77777777" w:rsidR="003503B0" w:rsidRPr="003503B0" w:rsidRDefault="003503B0" w:rsidP="003503B0">
      <w:pPr>
        <w:rPr>
          <w:bCs/>
        </w:rPr>
      </w:pPr>
      <w:r w:rsidRPr="003503B0">
        <w:rPr>
          <w:bCs/>
        </w:rPr>
        <w:t>I apologize for the sirens. I am sitting outside. There's been a really strong momentum happening at the federal level because of something called the Foundations for Evidence-Based Policy Making Act or Evidence Act, and something to be conscious of if you haven't heard, but it's going to be something that really makes us lean in on capacity building because we now have across the whole of government, at the federal level, evaluation officers, chief data officers, and statistical officials, and it's making us think more about how we engage in capacity building for evidence.</w:t>
      </w:r>
    </w:p>
    <w:p w14:paraId="308C1BF8" w14:textId="77777777" w:rsidR="003503B0" w:rsidRPr="003503B0" w:rsidRDefault="003503B0" w:rsidP="003503B0">
      <w:pPr>
        <w:rPr>
          <w:bCs/>
        </w:rPr>
      </w:pPr>
    </w:p>
    <w:p w14:paraId="0A19C36D" w14:textId="77777777" w:rsidR="003503B0" w:rsidRPr="003503B0" w:rsidRDefault="003503B0" w:rsidP="003503B0">
      <w:pPr>
        <w:rPr>
          <w:bCs/>
        </w:rPr>
      </w:pPr>
      <w:r w:rsidRPr="003503B0">
        <w:rPr>
          <w:bCs/>
        </w:rPr>
        <w:t>It's not just about evaluation, it's also about all of the data infrastructure needs and capacity needs around production and use evidence. Another important theme in this is that there are increased flexibilities for funding. So, around the infrastructure bill, the IIJA that passed a couple years ago, there were increased mechanisms for how we encouraged states and local governments to actually spend money to build evidence and actually conduct evaluations.</w:t>
      </w:r>
    </w:p>
    <w:p w14:paraId="196AE745" w14:textId="77777777" w:rsidR="003503B0" w:rsidRPr="003503B0" w:rsidRDefault="003503B0" w:rsidP="003503B0">
      <w:pPr>
        <w:rPr>
          <w:bCs/>
        </w:rPr>
      </w:pPr>
    </w:p>
    <w:p w14:paraId="3536FE29" w14:textId="77777777" w:rsidR="003503B0" w:rsidRPr="003503B0" w:rsidRDefault="003503B0" w:rsidP="003503B0">
      <w:pPr>
        <w:rPr>
          <w:bCs/>
        </w:rPr>
      </w:pPr>
      <w:r w:rsidRPr="003503B0">
        <w:rPr>
          <w:bCs/>
        </w:rPr>
        <w:t xml:space="preserve">And there are some reasons why some states may have chosen to or not to engage in those resources, including that they're short term, they're not guaranteed to build capacity in the long-term. So, if you build a data system, for example, it's not guaranteed to have maintenance and operations funding long-term, reasons to maybe be cautious. But there are a lot of resources that are now available that may not have been historically. </w:t>
      </w:r>
    </w:p>
    <w:p w14:paraId="19C1384C" w14:textId="77777777" w:rsidR="003503B0" w:rsidRPr="003503B0" w:rsidRDefault="003503B0" w:rsidP="003503B0">
      <w:pPr>
        <w:rPr>
          <w:bCs/>
        </w:rPr>
      </w:pPr>
    </w:p>
    <w:p w14:paraId="24998770" w14:textId="77777777" w:rsidR="003503B0" w:rsidRPr="003503B0" w:rsidRDefault="003503B0" w:rsidP="003503B0">
      <w:pPr>
        <w:rPr>
          <w:bCs/>
        </w:rPr>
      </w:pPr>
      <w:r w:rsidRPr="003503B0">
        <w:rPr>
          <w:bCs/>
        </w:rPr>
        <w:t>One thing that you may not be aware of is that the White House just had a major theme around what was called the Year of Evidence Action. It actually just concluded yesterday with a major series of activities at the White House. The second gentleman actually gave a speech along with folks from the Office of Science and Technology Policy, and I mentioned this not to necessarily give the administration a lot of credit, but to say there's a political movement also to recognize the value of using more evidence in decision making.</w:t>
      </w:r>
    </w:p>
    <w:p w14:paraId="30EDA6A2" w14:textId="77777777" w:rsidR="003503B0" w:rsidRPr="003503B0" w:rsidRDefault="003503B0" w:rsidP="003503B0">
      <w:pPr>
        <w:rPr>
          <w:bCs/>
        </w:rPr>
      </w:pPr>
    </w:p>
    <w:p w14:paraId="281E719D" w14:textId="77777777" w:rsidR="003503B0" w:rsidRPr="003503B0" w:rsidRDefault="003503B0" w:rsidP="003503B0">
      <w:pPr>
        <w:rPr>
          <w:bCs/>
        </w:rPr>
      </w:pPr>
      <w:r w:rsidRPr="003503B0">
        <w:rPr>
          <w:bCs/>
        </w:rPr>
        <w:t>We're also seeing this at the state and local level. So, going back to the folks in Missouri, Ana Hu, one of the secretaries of the department and the state was recently a member of what's called the Advisory Committee on Data for Evidence Building. And there are a lot of people across state and local jurisdictions that are now participating in the intergovernmental cooperative element of this capacity building effort.</w:t>
      </w:r>
    </w:p>
    <w:p w14:paraId="32F968EE" w14:textId="77777777" w:rsidR="003503B0" w:rsidRPr="003503B0" w:rsidRDefault="003503B0" w:rsidP="003503B0">
      <w:pPr>
        <w:rPr>
          <w:bCs/>
        </w:rPr>
      </w:pPr>
    </w:p>
    <w:p w14:paraId="253B4496" w14:textId="77777777" w:rsidR="003503B0" w:rsidRPr="003503B0" w:rsidRDefault="003503B0" w:rsidP="003503B0">
      <w:pPr>
        <w:rPr>
          <w:bCs/>
        </w:rPr>
      </w:pPr>
      <w:r w:rsidRPr="003503B0">
        <w:rPr>
          <w:bCs/>
        </w:rPr>
        <w:t xml:space="preserve">So, a long way to say it, the demand is growing, the discussion is growing, and I think that's actually a really exciting story about the movement and the energy that exists for this entire endeavor that you are all part of. Okay. So, what is capacity? I think you just heard a really good example from Colorado about really all of the themes [inaudible] and I think Brian actually said one of the key points that I have, which is we think a lot about the technical mechanisms, often bigger, the value of a randomized control trial versus non experimental designs, the data systems and all of those things are really important when it comes to conducting an evaluation. </w:t>
      </w:r>
    </w:p>
    <w:p w14:paraId="6DC2E4F6" w14:textId="77777777" w:rsidR="003503B0" w:rsidRPr="003503B0" w:rsidRDefault="003503B0" w:rsidP="003503B0">
      <w:pPr>
        <w:rPr>
          <w:bCs/>
        </w:rPr>
      </w:pPr>
    </w:p>
    <w:p w14:paraId="68D6B397" w14:textId="77777777" w:rsidR="003503B0" w:rsidRPr="003503B0" w:rsidRDefault="003503B0" w:rsidP="003503B0">
      <w:pPr>
        <w:rPr>
          <w:bCs/>
        </w:rPr>
      </w:pPr>
      <w:r w:rsidRPr="003503B0">
        <w:rPr>
          <w:bCs/>
        </w:rPr>
        <w:lastRenderedPageBreak/>
        <w:t xml:space="preserve">But realistically, there are some soft things that are even more important when we talk about capacity, and that includes the statement leadership matters, which Brian said very succinctly. The leadership support and motivation for building the supply of evidence and the demand for evidence is absolutely critical. If you don't have it, it's really hard to build basic capacity for everything that follows, including things like resources. </w:t>
      </w:r>
    </w:p>
    <w:p w14:paraId="0FB49C5F" w14:textId="77777777" w:rsidR="003503B0" w:rsidRPr="003503B0" w:rsidRDefault="003503B0" w:rsidP="003503B0">
      <w:pPr>
        <w:rPr>
          <w:bCs/>
        </w:rPr>
      </w:pPr>
    </w:p>
    <w:p w14:paraId="1EDFAD4C" w14:textId="77777777" w:rsidR="003503B0" w:rsidRPr="003503B0" w:rsidRDefault="003503B0" w:rsidP="003503B0">
      <w:pPr>
        <w:rPr>
          <w:bCs/>
        </w:rPr>
      </w:pPr>
      <w:r w:rsidRPr="003503B0">
        <w:rPr>
          <w:bCs/>
        </w:rPr>
        <w:t>We know that culture takes time to build, and this is manifested in really decades worth of research. And all of these things are challenged by, as you all are abundantly familiar with, the legal frameworks that we have in place, capacity issues around the expertise that you need and the resources, and I heard some comments around, you know, I'm not an expert in evaluation, but we're increasingly building and I'm sitting on a university campus right now and we're building more students of evaluation.</w:t>
      </w:r>
    </w:p>
    <w:p w14:paraId="06080CB6" w14:textId="77777777" w:rsidR="003503B0" w:rsidRPr="003503B0" w:rsidRDefault="003503B0" w:rsidP="003503B0">
      <w:pPr>
        <w:rPr>
          <w:bCs/>
        </w:rPr>
      </w:pPr>
    </w:p>
    <w:p w14:paraId="7DDC5C42" w14:textId="77777777" w:rsidR="003503B0" w:rsidRPr="003503B0" w:rsidRDefault="003503B0" w:rsidP="003503B0">
      <w:pPr>
        <w:rPr>
          <w:bCs/>
        </w:rPr>
      </w:pPr>
      <w:r w:rsidRPr="003503B0">
        <w:rPr>
          <w:bCs/>
        </w:rPr>
        <w:t xml:space="preserve">Formal programs around evaluation and training so that folks can be literally sent into government and public sector organizations with the expertise that they need. This is something that takes time, but we're getting there. The federal government now has a mandate to have an evaluation occupational series. So, we will start to see these changes come into play in coming years. We also know coordination is important, but really hard to do. You all feel this in your daily work, particularly across silos when it comes to inter-agency or intra-agency data sharing. </w:t>
      </w:r>
    </w:p>
    <w:p w14:paraId="09CC4E62" w14:textId="77777777" w:rsidR="003503B0" w:rsidRPr="003503B0" w:rsidRDefault="003503B0" w:rsidP="003503B0">
      <w:pPr>
        <w:rPr>
          <w:bCs/>
        </w:rPr>
      </w:pPr>
    </w:p>
    <w:p w14:paraId="7DE7C98F" w14:textId="77777777" w:rsidR="003503B0" w:rsidRPr="003503B0" w:rsidRDefault="003503B0" w:rsidP="003503B0">
      <w:pPr>
        <w:rPr>
          <w:bCs/>
        </w:rPr>
      </w:pPr>
      <w:r w:rsidRPr="003503B0">
        <w:rPr>
          <w:bCs/>
        </w:rPr>
        <w:t xml:space="preserve">Anyone who's ever tried to navigate an MOU for a data sharing agreement, for example, realizes that and it looks bad anytime you have to argue about particular data elements or quality or even the language in the MOU itself. So, there's the production side of capacity, but increasingly, there's also the use side of capacity that is critical to understand. </w:t>
      </w:r>
    </w:p>
    <w:p w14:paraId="402C697C" w14:textId="77777777" w:rsidR="003503B0" w:rsidRPr="003503B0" w:rsidRDefault="003503B0" w:rsidP="003503B0">
      <w:pPr>
        <w:rPr>
          <w:bCs/>
        </w:rPr>
      </w:pPr>
    </w:p>
    <w:p w14:paraId="02D7A1AD" w14:textId="77777777" w:rsidR="003503B0" w:rsidRPr="003503B0" w:rsidRDefault="003503B0" w:rsidP="003503B0">
      <w:pPr>
        <w:rPr>
          <w:bCs/>
        </w:rPr>
      </w:pPr>
      <w:r w:rsidRPr="003503B0">
        <w:rPr>
          <w:bCs/>
        </w:rPr>
        <w:t xml:space="preserve">And unfortunately, historically we didn't talk about the use side enough. And so, the demand for evidence in evaluations got ignored. And we know that this is an important piece to talk about because in practice, this happens all around us on a daily basis. So, I like to give the example of GDP is an important form of evidence. Why don't we give more credit to people who are using GDP to make decisions. </w:t>
      </w:r>
    </w:p>
    <w:p w14:paraId="25622558" w14:textId="77777777" w:rsidR="003503B0" w:rsidRPr="003503B0" w:rsidRDefault="003503B0" w:rsidP="003503B0">
      <w:pPr>
        <w:rPr>
          <w:bCs/>
        </w:rPr>
      </w:pPr>
    </w:p>
    <w:p w14:paraId="413F5CFD" w14:textId="77777777" w:rsidR="003503B0" w:rsidRPr="003503B0" w:rsidRDefault="003503B0" w:rsidP="003503B0">
      <w:pPr>
        <w:rPr>
          <w:bCs/>
        </w:rPr>
      </w:pPr>
      <w:r w:rsidRPr="003503B0">
        <w:rPr>
          <w:bCs/>
        </w:rPr>
        <w:t xml:space="preserve">There are things in your agencies and your program management apparatus that are important forms of evidence that may not be formal evaluation metrics or documents that are actually important types of evidence that we're making decisions from. And we should be honest and forthright about acknowledging that and also representing those when we're talking about a body of evidence that is useful. </w:t>
      </w:r>
    </w:p>
    <w:p w14:paraId="36DF3359" w14:textId="77777777" w:rsidR="003503B0" w:rsidRPr="003503B0" w:rsidRDefault="003503B0" w:rsidP="003503B0">
      <w:pPr>
        <w:rPr>
          <w:bCs/>
        </w:rPr>
      </w:pPr>
    </w:p>
    <w:p w14:paraId="2BC1A437" w14:textId="77777777" w:rsidR="003503B0" w:rsidRPr="003503B0" w:rsidRDefault="003503B0" w:rsidP="003503B0">
      <w:pPr>
        <w:rPr>
          <w:bCs/>
        </w:rPr>
      </w:pPr>
      <w:r w:rsidRPr="003503B0">
        <w:rPr>
          <w:bCs/>
        </w:rPr>
        <w:t>Okay. Why is that important? There is a narrative that has evolved, suggest the government doesn't use evidence, and that is very detrimental to actually saying that we are building capacity for use. So, there are different types of use, instrumental, conceptual, imposed, political. I can give a long lecture on what all of those are. In practice, we need to acknowledge that evidence use does not mean you have a study and you take a linear path to take the conclusion from that evaluation and immediately implement whatever the policy solution is.</w:t>
      </w:r>
    </w:p>
    <w:p w14:paraId="3EC5A560" w14:textId="77777777" w:rsidR="003503B0" w:rsidRPr="003503B0" w:rsidRDefault="003503B0" w:rsidP="003503B0">
      <w:pPr>
        <w:rPr>
          <w:bCs/>
        </w:rPr>
      </w:pPr>
    </w:p>
    <w:p w14:paraId="3F663415" w14:textId="77777777" w:rsidR="003503B0" w:rsidRPr="003503B0" w:rsidRDefault="003503B0" w:rsidP="003503B0">
      <w:pPr>
        <w:rPr>
          <w:bCs/>
        </w:rPr>
      </w:pPr>
      <w:r w:rsidRPr="003503B0">
        <w:rPr>
          <w:bCs/>
        </w:rPr>
        <w:t xml:space="preserve">That's not necessarily what evaluation use is, or evidence use for that matter. Often, we're changing the way that we're taking questions or framing questions. It might take decades to </w:t>
      </w:r>
      <w:r w:rsidRPr="003503B0">
        <w:rPr>
          <w:bCs/>
        </w:rPr>
        <w:lastRenderedPageBreak/>
        <w:t>implement forms of evidence and use.  As we talk about things like equity, there are really important implications and conversations to be had if we were implementing changes around bringing new stakeholders into the conversation.</w:t>
      </w:r>
    </w:p>
    <w:p w14:paraId="4EE8EC29" w14:textId="77777777" w:rsidR="003503B0" w:rsidRPr="003503B0" w:rsidRDefault="003503B0" w:rsidP="003503B0">
      <w:pPr>
        <w:rPr>
          <w:bCs/>
        </w:rPr>
      </w:pPr>
    </w:p>
    <w:p w14:paraId="58B8B543" w14:textId="77777777" w:rsidR="003503B0" w:rsidRPr="003503B0" w:rsidRDefault="003503B0" w:rsidP="003503B0">
      <w:pPr>
        <w:rPr>
          <w:bCs/>
        </w:rPr>
      </w:pPr>
      <w:r w:rsidRPr="003503B0">
        <w:rPr>
          <w:bCs/>
        </w:rPr>
        <w:t>That's an important form of evidence use by recognizing who's not part of a conversation and everything from workforce development to literally your program implementation on a day-to-day basis. So, how are we better addressing things around evidence use? There's a growing concept and body of research around what's called a research practice partnership, and this is a way of saying that the researchers and the practitioners or the commissioners of evaluation evidence can be part of the process together.</w:t>
      </w:r>
    </w:p>
    <w:p w14:paraId="410EB969" w14:textId="77777777" w:rsidR="003503B0" w:rsidRPr="003503B0" w:rsidRDefault="003503B0" w:rsidP="003503B0">
      <w:pPr>
        <w:rPr>
          <w:bCs/>
        </w:rPr>
      </w:pPr>
    </w:p>
    <w:p w14:paraId="6CEBC476" w14:textId="77777777" w:rsidR="003503B0" w:rsidRPr="003503B0" w:rsidRDefault="003503B0" w:rsidP="003503B0">
      <w:pPr>
        <w:rPr>
          <w:bCs/>
        </w:rPr>
      </w:pPr>
      <w:r w:rsidRPr="003503B0">
        <w:rPr>
          <w:bCs/>
        </w:rPr>
        <w:t xml:space="preserve">Historically, we had this view that you had to sit in separate places and you couldn't talk to each other while an evaluation was happening. And from both a theoretical and a realistic perspective, that's not a very good statement for encouraging the use of an evaluation. So, you are all sitting in public sector organizations and want to be users of evaluation, strictly speaking if you were to contract out an evaluation to an external body and they go and conduct the evaluation, you need to be useful. </w:t>
      </w:r>
    </w:p>
    <w:p w14:paraId="2BDCE279" w14:textId="77777777" w:rsidR="003503B0" w:rsidRPr="003503B0" w:rsidRDefault="003503B0" w:rsidP="003503B0">
      <w:pPr>
        <w:rPr>
          <w:bCs/>
        </w:rPr>
      </w:pPr>
    </w:p>
    <w:p w14:paraId="53E8FC52" w14:textId="77777777" w:rsidR="003503B0" w:rsidRPr="003503B0" w:rsidRDefault="003503B0" w:rsidP="003503B0">
      <w:pPr>
        <w:rPr>
          <w:bCs/>
        </w:rPr>
      </w:pPr>
      <w:r w:rsidRPr="003503B0">
        <w:rPr>
          <w:bCs/>
        </w:rPr>
        <w:t xml:space="preserve">And so, just giving them the parameters about what should be an evaluation, what questions to ask, doesn't necessarily give them the right guidance. You need it to be iterative. You need it to have conversations, participate with the stakeholders, and actually make it a participatory process. And that's okay. That doesn't jeopardize the rigor. It doesn't actually jeopardize the fidelity of the conclusions, and we can basically reject the perceptions if that is the case. </w:t>
      </w:r>
    </w:p>
    <w:p w14:paraId="2C24B0C1" w14:textId="77777777" w:rsidR="003503B0" w:rsidRPr="003503B0" w:rsidRDefault="003503B0" w:rsidP="003503B0">
      <w:pPr>
        <w:rPr>
          <w:bCs/>
        </w:rPr>
      </w:pPr>
    </w:p>
    <w:p w14:paraId="169DA339" w14:textId="77777777" w:rsidR="003503B0" w:rsidRPr="003503B0" w:rsidRDefault="003503B0" w:rsidP="003503B0">
      <w:pPr>
        <w:rPr>
          <w:bCs/>
        </w:rPr>
      </w:pPr>
      <w:r w:rsidRPr="003503B0">
        <w:rPr>
          <w:bCs/>
        </w:rPr>
        <w:t xml:space="preserve">This is a very acceptable practice in the evaluation field. Increasingly, there's another thing that is growing in the field. It's actually required now at the federal level of government. Many state and local governments have this as a way of connecting the dots between demand and supply. It's called a learning agenda. It goes by other names evidence building plans, there are many names for this concept. It's a way of articulating what questions we have for big strategic priorities and also admitting what evidence we have and what we don't have. </w:t>
      </w:r>
    </w:p>
    <w:p w14:paraId="388B83A5" w14:textId="77777777" w:rsidR="003503B0" w:rsidRPr="003503B0" w:rsidRDefault="003503B0" w:rsidP="003503B0">
      <w:pPr>
        <w:rPr>
          <w:bCs/>
        </w:rPr>
      </w:pPr>
    </w:p>
    <w:p w14:paraId="5B4624C9" w14:textId="77777777" w:rsidR="003503B0" w:rsidRPr="003503B0" w:rsidRDefault="003503B0" w:rsidP="003503B0">
      <w:pPr>
        <w:rPr>
          <w:bCs/>
        </w:rPr>
      </w:pPr>
      <w:r w:rsidRPr="003503B0">
        <w:rPr>
          <w:bCs/>
        </w:rPr>
        <w:t xml:space="preserve">And when you admit what evidence you don't have, we can help build it. So, said another way, we can ask the research community, the evaluation community, students, partners, stakeholders to help us identify strategies for filling in the gaps of knowledge and maybe as a government institution, there are resources available. It may be the federal government can help provide state and localities resources to fill in some of the knowledge gaps. </w:t>
      </w:r>
    </w:p>
    <w:p w14:paraId="2CFE16AD" w14:textId="77777777" w:rsidR="003503B0" w:rsidRPr="003503B0" w:rsidRDefault="003503B0" w:rsidP="003503B0">
      <w:pPr>
        <w:rPr>
          <w:bCs/>
        </w:rPr>
      </w:pPr>
    </w:p>
    <w:p w14:paraId="2AB8B4A7" w14:textId="77777777" w:rsidR="003503B0" w:rsidRPr="003503B0" w:rsidRDefault="003503B0" w:rsidP="003503B0">
      <w:pPr>
        <w:rPr>
          <w:bCs/>
        </w:rPr>
      </w:pPr>
      <w:r w:rsidRPr="003503B0">
        <w:rPr>
          <w:bCs/>
        </w:rPr>
        <w:t>But it's a way of better addressing knowledge needs. So, the Department of Labor, the federal level actually has one of these learning agendas. It's publicly available, you can find it on evaluation.gov. They were charged with consulting with stakeholders, including states. There are some mixed reviews about the extent to which that happened. ETA is actually part of the learning agenda and equity is one of the themes for three of the different priorities that are included in the learning agenda.</w:t>
      </w:r>
    </w:p>
    <w:p w14:paraId="0AF7414A" w14:textId="77777777" w:rsidR="003503B0" w:rsidRPr="003503B0" w:rsidRDefault="003503B0" w:rsidP="003503B0">
      <w:pPr>
        <w:rPr>
          <w:bCs/>
        </w:rPr>
      </w:pPr>
    </w:p>
    <w:p w14:paraId="4A906676" w14:textId="77777777" w:rsidR="003503B0" w:rsidRPr="003503B0" w:rsidRDefault="003503B0" w:rsidP="003503B0">
      <w:pPr>
        <w:rPr>
          <w:bCs/>
        </w:rPr>
      </w:pPr>
      <w:r w:rsidRPr="003503B0">
        <w:rPr>
          <w:bCs/>
        </w:rPr>
        <w:t xml:space="preserve">So, you can check that out, but it's a reasonably well done learning agenda. And over time we'll continue to do these better including that they can be done at a more and more granular level by </w:t>
      </w:r>
      <w:r w:rsidRPr="003503B0">
        <w:rPr>
          <w:bCs/>
        </w:rPr>
        <w:lastRenderedPageBreak/>
        <w:t>program to help us better hone in on the knowledge and the information that is needed to literally drill in to specific evaluation needs across states, across localities.</w:t>
      </w:r>
    </w:p>
    <w:p w14:paraId="20B787A6" w14:textId="77777777" w:rsidR="003503B0" w:rsidRPr="003503B0" w:rsidRDefault="003503B0" w:rsidP="003503B0">
      <w:pPr>
        <w:rPr>
          <w:bCs/>
        </w:rPr>
      </w:pPr>
    </w:p>
    <w:p w14:paraId="3BDBA96C" w14:textId="77777777" w:rsidR="003503B0" w:rsidRPr="003503B0" w:rsidRDefault="003503B0" w:rsidP="003503B0">
      <w:pPr>
        <w:rPr>
          <w:bCs/>
        </w:rPr>
      </w:pPr>
      <w:r w:rsidRPr="003503B0">
        <w:rPr>
          <w:bCs/>
        </w:rPr>
        <w:t>Okay. So, how does all of this connect. I can give lots of examples. And just for the sake of time I'm actually not going to do that. I know some of the states that are here represented are actually participating in the Coal Ridge Initiatives, Midwest Collaborative, and I think that's one way to actually connect many of the dots around where you have a need to do data sharing for the production of knowledge, which also is filling very specific needs for addressing specific use cases that policy makers or decision makers are asking for when combining the assets across, which can often be very tricky but important topics.</w:t>
      </w:r>
    </w:p>
    <w:p w14:paraId="74FF5DF6" w14:textId="77777777" w:rsidR="003503B0" w:rsidRPr="003503B0" w:rsidRDefault="003503B0" w:rsidP="003503B0">
      <w:pPr>
        <w:rPr>
          <w:bCs/>
        </w:rPr>
      </w:pPr>
    </w:p>
    <w:p w14:paraId="03C49C62" w14:textId="77777777" w:rsidR="003503B0" w:rsidRPr="003503B0" w:rsidRDefault="003503B0" w:rsidP="003503B0">
      <w:pPr>
        <w:rPr>
          <w:bCs/>
        </w:rPr>
      </w:pPr>
      <w:r w:rsidRPr="003503B0">
        <w:rPr>
          <w:bCs/>
        </w:rPr>
        <w:t>Another example, and this is actually just a salient topic that we produced in a volume called Evidence Works a couple years ago, [Inaudible] and a colleague from University of Missouri wrote a piece about a WIA evaluation, so obviously, there were some reforms that happened after this, but it tells the story about how long some big national evaluations can take, and some of the challenges that they endured in conducting a national scale evaluation.</w:t>
      </w:r>
    </w:p>
    <w:p w14:paraId="28B01260" w14:textId="77777777" w:rsidR="003503B0" w:rsidRPr="003503B0" w:rsidRDefault="003503B0" w:rsidP="003503B0">
      <w:pPr>
        <w:rPr>
          <w:bCs/>
        </w:rPr>
      </w:pPr>
    </w:p>
    <w:p w14:paraId="05BDBE40" w14:textId="77777777" w:rsidR="003503B0" w:rsidRPr="003503B0" w:rsidRDefault="003503B0" w:rsidP="003503B0">
      <w:pPr>
        <w:rPr>
          <w:bCs/>
        </w:rPr>
      </w:pPr>
      <w:r w:rsidRPr="003503B0">
        <w:rPr>
          <w:bCs/>
        </w:rPr>
        <w:t xml:space="preserve">And what was kind of interesting in the story is it was while they sought to do a big randomized trial, they ended up doing a nonexperimental evaluation, produced some mixed results, but still generally positive about the programs that they were studying, and it was then used by the Obama Administration during the Recovery Act to massively scale, as you all know with some resources that there were pretty big challenges in the evaluation including how data were made available from states and there's a long story about why that was true. </w:t>
      </w:r>
    </w:p>
    <w:p w14:paraId="5B385AC4" w14:textId="77777777" w:rsidR="003503B0" w:rsidRPr="003503B0" w:rsidRDefault="003503B0" w:rsidP="003503B0">
      <w:pPr>
        <w:rPr>
          <w:bCs/>
        </w:rPr>
      </w:pPr>
    </w:p>
    <w:p w14:paraId="1BFEEFEA" w14:textId="77777777" w:rsidR="003503B0" w:rsidRPr="003503B0" w:rsidRDefault="003503B0" w:rsidP="003503B0">
      <w:pPr>
        <w:rPr>
          <w:bCs/>
        </w:rPr>
      </w:pPr>
      <w:r w:rsidRPr="003503B0">
        <w:rPr>
          <w:bCs/>
        </w:rPr>
        <w:t>Time temporal horizon issues, program design issues, but essentially the takeaway in a very positive way is we developed positive, better knowledge about programs. They were able to break some of the pieces of knowledge over time, and the investments demonstrated that building better evidence was actually useful for future actions. So, collectively, this leads to some really positive narrative for you all. And this is my cheerleading for you, as you kind of go into the next steps is that the evaluations can be very productive as you are thinking about your work.</w:t>
      </w:r>
    </w:p>
    <w:p w14:paraId="1E46AE44" w14:textId="77777777" w:rsidR="003503B0" w:rsidRPr="003503B0" w:rsidRDefault="003503B0" w:rsidP="003503B0">
      <w:pPr>
        <w:rPr>
          <w:bCs/>
        </w:rPr>
      </w:pPr>
    </w:p>
    <w:p w14:paraId="18981A68" w14:textId="77777777" w:rsidR="003503B0" w:rsidRPr="003503B0" w:rsidRDefault="003503B0" w:rsidP="003503B0">
      <w:pPr>
        <w:rPr>
          <w:bCs/>
        </w:rPr>
      </w:pPr>
      <w:r w:rsidRPr="003503B0">
        <w:rPr>
          <w:bCs/>
        </w:rPr>
        <w:t xml:space="preserve">I'm here to encourage you. Obviously, you're participating in this process, so I'm biased and encouraging you to do all this work, but a leadership component is really important. Thinking about how you incentivize the evaluation and the capacity building, I cannot stress how important that is, not just for you by being here in these discussions, but also for any program manager that needs to participate building the practice of evaluation, the data collection mechanisms into their daily work is really key. </w:t>
      </w:r>
    </w:p>
    <w:p w14:paraId="1E39C7FF" w14:textId="77777777" w:rsidR="003503B0" w:rsidRPr="003503B0" w:rsidRDefault="003503B0" w:rsidP="003503B0">
      <w:pPr>
        <w:rPr>
          <w:bCs/>
        </w:rPr>
      </w:pPr>
    </w:p>
    <w:p w14:paraId="29BA4EAA" w14:textId="77777777" w:rsidR="003503B0" w:rsidRPr="003503B0" w:rsidRDefault="003503B0" w:rsidP="003503B0">
      <w:pPr>
        <w:rPr>
          <w:bCs/>
        </w:rPr>
      </w:pPr>
      <w:r w:rsidRPr="003503B0">
        <w:rPr>
          <w:bCs/>
        </w:rPr>
        <w:t xml:space="preserve">It can't be viewed as something that's stacked on top as extra workload, where it's then viewed as a burden that can often be pushed aside. Thinking about the research practice partnerships is kind of an interesting model, and to the extent that you all might find learning agendas valuable as a mechanism to also ask for resources or support from external partners, something that I might encourage you to consider because we often think of this evaluation as a [inaudible] strategy, but it may not be. So, I will stop there just for the sake of time and happy to take questions for a few minutes if there are any. </w:t>
      </w:r>
    </w:p>
    <w:p w14:paraId="6B689F1B" w14:textId="77777777" w:rsidR="003503B0" w:rsidRPr="003503B0" w:rsidRDefault="003503B0" w:rsidP="003503B0">
      <w:pPr>
        <w:rPr>
          <w:bCs/>
        </w:rPr>
      </w:pPr>
    </w:p>
    <w:p w14:paraId="27ACB65C" w14:textId="77777777" w:rsidR="003503B0" w:rsidRPr="003503B0" w:rsidRDefault="003503B0" w:rsidP="003503B0">
      <w:pPr>
        <w:rPr>
          <w:bCs/>
        </w:rPr>
      </w:pPr>
      <w:r w:rsidRPr="003503B0">
        <w:rPr>
          <w:bCs/>
        </w:rPr>
        <w:t xml:space="preserve">CYNTHIA FORLAND:  Great. Thank you so much, Nick. We do have a comment/question that came up in the chat. Just a reminder, you can hit *6 if you want to just jump right in and say a question. Also, you can put them in the chat, the one in the chat was a great point about incentives. Have other states had specific successes with those, with incentives? So, I don't, Nick, if maybe you have some examples there to give or maybe that's something we can discuss later as well with the state teams. </w:t>
      </w:r>
    </w:p>
    <w:p w14:paraId="27DCC276" w14:textId="77777777" w:rsidR="003503B0" w:rsidRPr="003503B0" w:rsidRDefault="003503B0" w:rsidP="003503B0">
      <w:pPr>
        <w:rPr>
          <w:bCs/>
        </w:rPr>
      </w:pPr>
    </w:p>
    <w:p w14:paraId="5B1CF6F1" w14:textId="77777777" w:rsidR="003503B0" w:rsidRPr="003503B0" w:rsidRDefault="003503B0" w:rsidP="003503B0">
      <w:pPr>
        <w:rPr>
          <w:bCs/>
        </w:rPr>
      </w:pPr>
      <w:r w:rsidRPr="003503B0">
        <w:rPr>
          <w:bCs/>
        </w:rPr>
        <w:t xml:space="preserve">DR. NICK HART:  So, I don't know that I have great examples from Workforce Development, but there are some great examples in other contexts about how evaluation can be incentivized including there's a program called Results First that it's actually transitioning out of a few charitable trusts. They've actually looked at states across the board and a number of other specific programs, and it was one of the questions that they kind of ask behind the scenes. </w:t>
      </w:r>
    </w:p>
    <w:p w14:paraId="013A5FBC" w14:textId="77777777" w:rsidR="003503B0" w:rsidRPr="003503B0" w:rsidRDefault="003503B0" w:rsidP="003503B0">
      <w:pPr>
        <w:rPr>
          <w:bCs/>
        </w:rPr>
      </w:pPr>
    </w:p>
    <w:p w14:paraId="37775D27" w14:textId="77777777" w:rsidR="003503B0" w:rsidRPr="003503B0" w:rsidRDefault="003503B0" w:rsidP="003503B0">
      <w:pPr>
        <w:rPr>
          <w:bCs/>
        </w:rPr>
      </w:pPr>
      <w:r w:rsidRPr="003503B0">
        <w:rPr>
          <w:bCs/>
        </w:rPr>
        <w:t xml:space="preserve">And I think one of the things that they sort of unearthed was even by doing evaluation and data activities, they sometimes found that states and some program managers could be rewarded just simply for participating and encouraging the activities. But it wasn't like a financial incentive. It was more of an acknowledgement incentive. </w:t>
      </w:r>
    </w:p>
    <w:p w14:paraId="793D814D" w14:textId="77777777" w:rsidR="003503B0" w:rsidRPr="003503B0" w:rsidRDefault="003503B0" w:rsidP="003503B0">
      <w:pPr>
        <w:rPr>
          <w:bCs/>
        </w:rPr>
      </w:pPr>
    </w:p>
    <w:p w14:paraId="47964E00" w14:textId="77777777" w:rsidR="003503B0" w:rsidRPr="003503B0" w:rsidRDefault="003503B0" w:rsidP="003503B0">
      <w:pPr>
        <w:rPr>
          <w:bCs/>
        </w:rPr>
      </w:pPr>
      <w:r w:rsidRPr="003503B0">
        <w:rPr>
          <w:bCs/>
        </w:rPr>
        <w:t xml:space="preserve">And by recognizing leaders in some cases who have been working on programs for decades and built their careers on these programs, it's kind of hard sometimes to have the humility to say maybe we got something wrong and the implementation, we're doing a formative process evaluation or kind of doing the hard work of looking at what we might need to do better. That takes a little bit of humility sometimes to acknowledge that. </w:t>
      </w:r>
    </w:p>
    <w:p w14:paraId="6C3B268C" w14:textId="77777777" w:rsidR="003503B0" w:rsidRPr="003503B0" w:rsidRDefault="003503B0" w:rsidP="003503B0">
      <w:pPr>
        <w:rPr>
          <w:bCs/>
        </w:rPr>
      </w:pPr>
    </w:p>
    <w:p w14:paraId="3442ACD1" w14:textId="77777777" w:rsidR="003503B0" w:rsidRPr="003503B0" w:rsidRDefault="003503B0" w:rsidP="003503B0">
      <w:pPr>
        <w:rPr>
          <w:bCs/>
        </w:rPr>
      </w:pPr>
      <w:r w:rsidRPr="003503B0">
        <w:rPr>
          <w:bCs/>
        </w:rPr>
        <w:t xml:space="preserve">So, flipping that model around and actually taking the positive incentive approach to recognize people who are then not just participating, but then taking the hard steps of making those improvements goes a long ways. So, what does that all mean? Acknowledgement programs, award programs, those go a really long way as a form of incentive for the people, the staff, the literal programs that are participating. So, we've seen those be really successful, just as an example. </w:t>
      </w:r>
    </w:p>
    <w:p w14:paraId="7CEC8D63" w14:textId="77777777" w:rsidR="003503B0" w:rsidRPr="003503B0" w:rsidRDefault="003503B0" w:rsidP="003503B0">
      <w:pPr>
        <w:rPr>
          <w:bCs/>
        </w:rPr>
      </w:pPr>
    </w:p>
    <w:p w14:paraId="19F90966" w14:textId="77777777" w:rsidR="003503B0" w:rsidRPr="003503B0" w:rsidRDefault="003503B0" w:rsidP="003503B0">
      <w:pPr>
        <w:rPr>
          <w:bCs/>
        </w:rPr>
      </w:pPr>
      <w:r w:rsidRPr="003503B0">
        <w:rPr>
          <w:bCs/>
        </w:rPr>
        <w:t xml:space="preserve">CYNTHIA FORLAND:  Great. Thank you. And yeah, just had a comment there from Greg too. Great idea. We could use certifications, unofficial certifications for people who've completed evaluation learning. And then Megan just mentions Nick's explanation pulled together a lot of threads for me about the relationship between evaluation and policy. Thanks, Nick. All right. High praise there. Any other questions that folks might have for Nick? We only have him for a couple more minutes. And again, you can hit *6 to just ask a question live. </w:t>
      </w:r>
    </w:p>
    <w:p w14:paraId="01EA6068" w14:textId="77777777" w:rsidR="003503B0" w:rsidRPr="003503B0" w:rsidRDefault="003503B0" w:rsidP="003503B0">
      <w:pPr>
        <w:rPr>
          <w:bCs/>
        </w:rPr>
      </w:pPr>
    </w:p>
    <w:p w14:paraId="17811ACC" w14:textId="77777777" w:rsidR="003503B0" w:rsidRPr="003503B0" w:rsidRDefault="003503B0" w:rsidP="003503B0">
      <w:pPr>
        <w:rPr>
          <w:bCs/>
        </w:rPr>
      </w:pPr>
      <w:r w:rsidRPr="003503B0">
        <w:rPr>
          <w:bCs/>
        </w:rPr>
        <w:t>DR. NICK HART:  And I'll just say people might be typing, I'm happy to be a resource to the group after, since I apologize, I do have a hard stop.</w:t>
      </w:r>
    </w:p>
    <w:p w14:paraId="4EEDD39C" w14:textId="77777777" w:rsidR="003503B0" w:rsidRPr="003503B0" w:rsidRDefault="003503B0" w:rsidP="003503B0">
      <w:pPr>
        <w:rPr>
          <w:bCs/>
        </w:rPr>
      </w:pPr>
    </w:p>
    <w:p w14:paraId="14DBEDCD" w14:textId="77777777" w:rsidR="003503B0" w:rsidRPr="003503B0" w:rsidRDefault="003503B0" w:rsidP="003503B0">
      <w:pPr>
        <w:rPr>
          <w:bCs/>
        </w:rPr>
      </w:pPr>
      <w:r w:rsidRPr="003503B0">
        <w:rPr>
          <w:bCs/>
        </w:rPr>
        <w:t xml:space="preserve">CYNTHIA FORLAND:  Okay. Any final comments and closing wisdom, Nick? Thank you so much for your time. Anything you want to leave us with? </w:t>
      </w:r>
    </w:p>
    <w:p w14:paraId="543E9B0D" w14:textId="77777777" w:rsidR="003503B0" w:rsidRPr="003503B0" w:rsidRDefault="003503B0" w:rsidP="003503B0">
      <w:pPr>
        <w:rPr>
          <w:bCs/>
        </w:rPr>
      </w:pPr>
    </w:p>
    <w:p w14:paraId="00CF29CD" w14:textId="77777777" w:rsidR="003503B0" w:rsidRPr="003503B0" w:rsidRDefault="003503B0" w:rsidP="003503B0">
      <w:pPr>
        <w:rPr>
          <w:bCs/>
        </w:rPr>
      </w:pPr>
      <w:r w:rsidRPr="003503B0">
        <w:rPr>
          <w:bCs/>
        </w:rPr>
        <w:lastRenderedPageBreak/>
        <w:t xml:space="preserve">DR. NICK HART:  Well, maybe I'll conclude where I started, which is just simply say this is hard and, you know, as someone who's both been studying and in the policy field as a practitioner and I've been in government, all this work takes time. It takes a lot of energy. It's hard to do and resources are tight, so, you know, hang in there, but also recognize that even small steps can go incredibly long ways. </w:t>
      </w:r>
    </w:p>
    <w:p w14:paraId="26835C6A" w14:textId="77777777" w:rsidR="003503B0" w:rsidRPr="003503B0" w:rsidRDefault="003503B0" w:rsidP="003503B0">
      <w:pPr>
        <w:rPr>
          <w:bCs/>
        </w:rPr>
      </w:pPr>
    </w:p>
    <w:p w14:paraId="187D182B" w14:textId="77777777" w:rsidR="003503B0" w:rsidRPr="003503B0" w:rsidRDefault="003503B0" w:rsidP="003503B0">
      <w:pPr>
        <w:rPr>
          <w:bCs/>
        </w:rPr>
      </w:pPr>
      <w:r w:rsidRPr="003503B0">
        <w:rPr>
          <w:bCs/>
        </w:rPr>
        <w:t>And to the extent that you all have stories to tell about the successes, they can be incredibly powerful and they may not be successes about large scale randomized trials. Yesterday I heard a story that was a very personally connected story to a small evaluation at the White House event for the year of evidence action. And it was the single most powerful part of the whole event. So, the stories can go a long ways, both in building the demand, but also in making the case for use all that much more important.</w:t>
      </w:r>
    </w:p>
    <w:p w14:paraId="1214D771" w14:textId="77777777" w:rsidR="003503B0" w:rsidRPr="003503B0" w:rsidRDefault="003503B0" w:rsidP="003503B0">
      <w:pPr>
        <w:rPr>
          <w:bCs/>
        </w:rPr>
      </w:pPr>
    </w:p>
    <w:p w14:paraId="4499D385" w14:textId="77777777" w:rsidR="003503B0" w:rsidRPr="003503B0" w:rsidRDefault="003503B0" w:rsidP="003503B0">
      <w:pPr>
        <w:rPr>
          <w:bCs/>
        </w:rPr>
      </w:pPr>
      <w:r w:rsidRPr="003503B0">
        <w:rPr>
          <w:bCs/>
        </w:rPr>
        <w:t xml:space="preserve">CYNTHIA FORLAND:  Perfect. </w:t>
      </w:r>
    </w:p>
    <w:p w14:paraId="5C545FC2" w14:textId="77777777" w:rsidR="003503B0" w:rsidRPr="003503B0" w:rsidRDefault="003503B0" w:rsidP="003503B0">
      <w:pPr>
        <w:rPr>
          <w:bCs/>
        </w:rPr>
      </w:pPr>
    </w:p>
    <w:p w14:paraId="2BEA6DBE" w14:textId="77777777" w:rsidR="003503B0" w:rsidRPr="003503B0" w:rsidRDefault="003503B0" w:rsidP="003503B0">
      <w:pPr>
        <w:rPr>
          <w:bCs/>
        </w:rPr>
      </w:pPr>
      <w:r w:rsidRPr="003503B0">
        <w:rPr>
          <w:bCs/>
        </w:rPr>
        <w:t xml:space="preserve">DR. NICK HART:  Good luck everyone. </w:t>
      </w:r>
    </w:p>
    <w:p w14:paraId="5B80EAD0" w14:textId="77777777" w:rsidR="003503B0" w:rsidRPr="003503B0" w:rsidRDefault="003503B0" w:rsidP="003503B0">
      <w:pPr>
        <w:rPr>
          <w:bCs/>
        </w:rPr>
      </w:pPr>
    </w:p>
    <w:p w14:paraId="7BBD10C4" w14:textId="77777777" w:rsidR="003503B0" w:rsidRPr="003503B0" w:rsidRDefault="003503B0" w:rsidP="003503B0">
      <w:pPr>
        <w:rPr>
          <w:bCs/>
        </w:rPr>
      </w:pPr>
      <w:r w:rsidRPr="003503B0">
        <w:rPr>
          <w:bCs/>
        </w:rPr>
        <w:t xml:space="preserve">CYNTHIA FORLAND:  Thank you so much, Nick. We really appreciate your time. </w:t>
      </w:r>
    </w:p>
    <w:p w14:paraId="1F391BED" w14:textId="77777777" w:rsidR="003503B0" w:rsidRPr="003503B0" w:rsidRDefault="003503B0" w:rsidP="003503B0">
      <w:pPr>
        <w:rPr>
          <w:bCs/>
        </w:rPr>
      </w:pPr>
    </w:p>
    <w:p w14:paraId="6CF11C26" w14:textId="77777777" w:rsidR="003503B0" w:rsidRPr="003503B0" w:rsidRDefault="003503B0" w:rsidP="003503B0">
      <w:pPr>
        <w:rPr>
          <w:bCs/>
        </w:rPr>
      </w:pPr>
      <w:r w:rsidRPr="003503B0">
        <w:rPr>
          <w:bCs/>
        </w:rPr>
        <w:t>DR. NICK HART:  Sure, take care.</w:t>
      </w:r>
    </w:p>
    <w:p w14:paraId="78D1E1D3" w14:textId="77777777" w:rsidR="003503B0" w:rsidRPr="003503B0" w:rsidRDefault="003503B0" w:rsidP="003503B0">
      <w:pPr>
        <w:rPr>
          <w:bCs/>
        </w:rPr>
      </w:pPr>
    </w:p>
    <w:p w14:paraId="26D15DF4" w14:textId="77777777" w:rsidR="003503B0" w:rsidRPr="003503B0" w:rsidRDefault="003503B0" w:rsidP="003503B0">
      <w:pPr>
        <w:rPr>
          <w:bCs/>
        </w:rPr>
      </w:pPr>
      <w:r w:rsidRPr="003503B0">
        <w:rPr>
          <w:bCs/>
        </w:rPr>
        <w:t>CYNTHIA FORLAND:  Okay.  So, now we are going to switch to our breakout sessions. And I know our magical moderators behind the scenes are going to help us with sorting folks out. We've divided you up not by your state teams, but more randomly. So, some of you will be in each group. So, members of the each of the state teams will be able to benefit from both conversations.</w:t>
      </w:r>
    </w:p>
    <w:p w14:paraId="490E2EAF" w14:textId="77777777" w:rsidR="003503B0" w:rsidRPr="003503B0" w:rsidRDefault="003503B0" w:rsidP="003503B0">
      <w:pPr>
        <w:rPr>
          <w:bCs/>
        </w:rPr>
      </w:pPr>
    </w:p>
    <w:p w14:paraId="4021CFA2" w14:textId="77777777" w:rsidR="003503B0" w:rsidRPr="003503B0" w:rsidRDefault="003503B0" w:rsidP="003503B0">
      <w:pPr>
        <w:rPr>
          <w:bCs/>
        </w:rPr>
      </w:pPr>
      <w:r w:rsidRPr="003503B0">
        <w:rPr>
          <w:bCs/>
        </w:rPr>
        <w:t xml:space="preserve">Your coaches Randy and myself, will be facilitating those two breakout rooms. We're going to talk about the questions that are right up here on the screen. So, Alina, let me turn things over to you to tell us what to do next. </w:t>
      </w:r>
    </w:p>
    <w:p w14:paraId="6C274E71" w14:textId="77777777" w:rsidR="003503B0" w:rsidRPr="003503B0" w:rsidRDefault="003503B0" w:rsidP="003503B0">
      <w:pPr>
        <w:rPr>
          <w:bCs/>
        </w:rPr>
      </w:pPr>
    </w:p>
    <w:p w14:paraId="3AF94807" w14:textId="77777777" w:rsidR="003503B0" w:rsidRPr="003503B0" w:rsidRDefault="003503B0" w:rsidP="003503B0">
      <w:pPr>
        <w:rPr>
          <w:bCs/>
        </w:rPr>
      </w:pPr>
      <w:r w:rsidRPr="003503B0">
        <w:rPr>
          <w:bCs/>
        </w:rPr>
        <w:t>ALINA BURTON:  Okay, thank you Cynthia. So, we have presorted everybody already for the breakout rooms. And we have two. Any second it's going to say start, I'm going to click start breakout room and it will ask you to join your breakout room, or it will automatically just push you to your breakout room. When you are in your breakout room, we do have the ability for you to turn on your camera and speak to everybody visually.</w:t>
      </w:r>
    </w:p>
    <w:p w14:paraId="084CFB81" w14:textId="77777777" w:rsidR="003503B0" w:rsidRPr="003503B0" w:rsidRDefault="003503B0" w:rsidP="003503B0">
      <w:pPr>
        <w:rPr>
          <w:bCs/>
        </w:rPr>
      </w:pPr>
    </w:p>
    <w:p w14:paraId="0C5937DE" w14:textId="77777777" w:rsidR="003503B0" w:rsidRPr="003503B0" w:rsidRDefault="003503B0" w:rsidP="003503B0">
      <w:pPr>
        <w:rPr>
          <w:bCs/>
        </w:rPr>
      </w:pPr>
      <w:r w:rsidRPr="003503B0">
        <w:rPr>
          <w:bCs/>
        </w:rPr>
        <w:t xml:space="preserve">We also have a phone number posted so that you can join in on the conversation. So, each breakout room has a different phone line. So, just please read that phone number and then dial in that access code so that you can join the conversation.  Everybody that is here, that is supporting you is also going to be in a breakout room and I will be supporting each room, and if you need help, just let me know. And let's see, let's get this started then. So, I'm going to click start breakout room. It looks like people are starting to join the breakout room. </w:t>
      </w:r>
    </w:p>
    <w:p w14:paraId="55C0F55F" w14:textId="77777777" w:rsidR="003503B0" w:rsidRPr="003503B0" w:rsidRDefault="003503B0" w:rsidP="003503B0">
      <w:pPr>
        <w:rPr>
          <w:bCs/>
        </w:rPr>
      </w:pPr>
    </w:p>
    <w:p w14:paraId="6692206A" w14:textId="77777777" w:rsidR="003503B0" w:rsidRPr="003503B0" w:rsidRDefault="003503B0" w:rsidP="003503B0">
      <w:pPr>
        <w:rPr>
          <w:bCs/>
        </w:rPr>
      </w:pPr>
      <w:r w:rsidRPr="003503B0">
        <w:rPr>
          <w:bCs/>
        </w:rPr>
        <w:t>GREG MCBOAT:  Hi Elise.</w:t>
      </w:r>
    </w:p>
    <w:p w14:paraId="0EF279B9" w14:textId="77777777" w:rsidR="003503B0" w:rsidRPr="003503B0" w:rsidRDefault="003503B0" w:rsidP="003503B0">
      <w:pPr>
        <w:rPr>
          <w:bCs/>
        </w:rPr>
      </w:pPr>
    </w:p>
    <w:p w14:paraId="07346150" w14:textId="77777777" w:rsidR="003503B0" w:rsidRPr="003503B0" w:rsidRDefault="003503B0" w:rsidP="003503B0">
      <w:pPr>
        <w:rPr>
          <w:bCs/>
        </w:rPr>
      </w:pPr>
      <w:r w:rsidRPr="003503B0">
        <w:rPr>
          <w:bCs/>
        </w:rPr>
        <w:lastRenderedPageBreak/>
        <w:t xml:space="preserve">CYNTHIA FORLAND:  Okay. Can folks hear me in breakout room one? </w:t>
      </w:r>
    </w:p>
    <w:p w14:paraId="7F85E8E4" w14:textId="77777777" w:rsidR="003503B0" w:rsidRPr="003503B0" w:rsidRDefault="003503B0" w:rsidP="003503B0">
      <w:pPr>
        <w:rPr>
          <w:bCs/>
        </w:rPr>
      </w:pPr>
    </w:p>
    <w:p w14:paraId="4F4460D2" w14:textId="77777777" w:rsidR="003503B0" w:rsidRPr="003503B0" w:rsidRDefault="003503B0" w:rsidP="003503B0">
      <w:pPr>
        <w:rPr>
          <w:bCs/>
        </w:rPr>
      </w:pPr>
      <w:r w:rsidRPr="003503B0">
        <w:rPr>
          <w:bCs/>
        </w:rPr>
        <w:t xml:space="preserve">ALINA BURTON:  Yes Cynthia. It's Alina. I'm hopping between rooms and I can hear you perfect. Below is the breakout room, phone number and access code. I'm going to hop to room two. </w:t>
      </w:r>
    </w:p>
    <w:p w14:paraId="0D434B02" w14:textId="77777777" w:rsidR="003503B0" w:rsidRPr="003503B0" w:rsidRDefault="003503B0" w:rsidP="003503B0">
      <w:pPr>
        <w:rPr>
          <w:bCs/>
        </w:rPr>
      </w:pPr>
    </w:p>
    <w:p w14:paraId="69A142B9" w14:textId="77777777" w:rsidR="003503B0" w:rsidRPr="003503B0" w:rsidRDefault="003503B0" w:rsidP="003503B0">
      <w:pPr>
        <w:rPr>
          <w:bCs/>
        </w:rPr>
      </w:pPr>
      <w:r w:rsidRPr="003503B0">
        <w:rPr>
          <w:bCs/>
        </w:rPr>
        <w:t xml:space="preserve">CYNTHIA FORLAND:  Great, thank you everyone. Feel free to turn your cameras on if you pop up over here into the room. We also have a whiteboard up here where I'm going to be able to do some typing as we're talking, but I did just want to pose the questions as well to you all. </w:t>
      </w:r>
    </w:p>
    <w:p w14:paraId="6A89997B" w14:textId="77777777" w:rsidR="003503B0" w:rsidRPr="003503B0" w:rsidRDefault="003503B0" w:rsidP="003503B0">
      <w:pPr>
        <w:rPr>
          <w:bCs/>
        </w:rPr>
      </w:pPr>
    </w:p>
    <w:p w14:paraId="3BD20190" w14:textId="77777777" w:rsidR="003503B0" w:rsidRPr="003503B0" w:rsidRDefault="003503B0" w:rsidP="003503B0">
      <w:pPr>
        <w:rPr>
          <w:bCs/>
        </w:rPr>
      </w:pPr>
      <w:r w:rsidRPr="003503B0">
        <w:rPr>
          <w:bCs/>
        </w:rPr>
        <w:t xml:space="preserve">First of all, a big thank you to our Colorado team for their great presentation. But just want to pose a couple questions here. What steps have you taken to develop a culture of evidence? Colorado shared with us some of what they've been doing. What would be your next steps in furthering your research and evaluation of workforce development programs, and what do you see as the greatest obstacles in taking those steps, as well as any insights, of course, from the two presentations you've heard today. </w:t>
      </w:r>
    </w:p>
    <w:p w14:paraId="0292D126" w14:textId="77777777" w:rsidR="003503B0" w:rsidRPr="003503B0" w:rsidRDefault="003503B0" w:rsidP="003503B0">
      <w:pPr>
        <w:rPr>
          <w:bCs/>
        </w:rPr>
      </w:pPr>
    </w:p>
    <w:p w14:paraId="556E5E7E" w14:textId="77777777" w:rsidR="003503B0" w:rsidRPr="003503B0" w:rsidRDefault="003503B0" w:rsidP="003503B0">
      <w:pPr>
        <w:rPr>
          <w:bCs/>
        </w:rPr>
      </w:pPr>
      <w:r w:rsidRPr="003503B0">
        <w:rPr>
          <w:bCs/>
        </w:rPr>
        <w:t xml:space="preserve">But who wants to jump on in first? You can either hit *6 or you can put a comment in the chat. And it looks like we might be having some trouble with the audio. </w:t>
      </w:r>
    </w:p>
    <w:p w14:paraId="062BF0C1" w14:textId="77777777" w:rsidR="003503B0" w:rsidRPr="003503B0" w:rsidRDefault="003503B0" w:rsidP="003503B0">
      <w:pPr>
        <w:rPr>
          <w:bCs/>
        </w:rPr>
      </w:pPr>
    </w:p>
    <w:p w14:paraId="5EBFD296" w14:textId="77777777" w:rsidR="003503B0" w:rsidRPr="003503B0" w:rsidRDefault="003503B0" w:rsidP="003503B0">
      <w:pPr>
        <w:rPr>
          <w:bCs/>
        </w:rPr>
      </w:pPr>
      <w:r w:rsidRPr="003503B0">
        <w:rPr>
          <w:bCs/>
        </w:rPr>
        <w:t>GREG MCBOAT:  Yeah.</w:t>
      </w:r>
    </w:p>
    <w:p w14:paraId="7FFEA05A" w14:textId="77777777" w:rsidR="003503B0" w:rsidRPr="003503B0" w:rsidRDefault="003503B0" w:rsidP="003503B0">
      <w:pPr>
        <w:rPr>
          <w:bCs/>
        </w:rPr>
      </w:pPr>
    </w:p>
    <w:p w14:paraId="665A910F" w14:textId="77777777" w:rsidR="003503B0" w:rsidRPr="003503B0" w:rsidRDefault="003503B0" w:rsidP="003503B0">
      <w:pPr>
        <w:rPr>
          <w:bCs/>
        </w:rPr>
      </w:pPr>
      <w:r w:rsidRPr="003503B0">
        <w:rPr>
          <w:bCs/>
        </w:rPr>
        <w:t xml:space="preserve">ALINA BURTON:  Can you all hear me? </w:t>
      </w:r>
    </w:p>
    <w:p w14:paraId="3B7BC9BC" w14:textId="77777777" w:rsidR="003503B0" w:rsidRPr="003503B0" w:rsidRDefault="003503B0" w:rsidP="003503B0">
      <w:pPr>
        <w:rPr>
          <w:bCs/>
        </w:rPr>
      </w:pPr>
    </w:p>
    <w:p w14:paraId="16F7109C" w14:textId="77777777" w:rsidR="003503B0" w:rsidRPr="003503B0" w:rsidRDefault="003503B0" w:rsidP="003503B0">
      <w:pPr>
        <w:rPr>
          <w:bCs/>
        </w:rPr>
      </w:pPr>
      <w:r w:rsidRPr="003503B0">
        <w:rPr>
          <w:bCs/>
        </w:rPr>
        <w:t xml:space="preserve">CYNTHIA FORLAND:  Yes, Elise. </w:t>
      </w:r>
    </w:p>
    <w:p w14:paraId="1F44E5F3" w14:textId="77777777" w:rsidR="003503B0" w:rsidRPr="003503B0" w:rsidRDefault="003503B0" w:rsidP="003503B0">
      <w:pPr>
        <w:rPr>
          <w:bCs/>
        </w:rPr>
      </w:pPr>
    </w:p>
    <w:p w14:paraId="31365460" w14:textId="77777777" w:rsidR="003503B0" w:rsidRPr="003503B0" w:rsidRDefault="003503B0" w:rsidP="003503B0">
      <w:pPr>
        <w:rPr>
          <w:bCs/>
        </w:rPr>
      </w:pPr>
      <w:r w:rsidRPr="003503B0">
        <w:rPr>
          <w:bCs/>
        </w:rPr>
        <w:t xml:space="preserve">ALINA BURTON:  Okay. I'm trying to figure out the phone stuff. </w:t>
      </w:r>
    </w:p>
    <w:p w14:paraId="0C4FAA17" w14:textId="77777777" w:rsidR="003503B0" w:rsidRPr="003503B0" w:rsidRDefault="003503B0" w:rsidP="003503B0">
      <w:pPr>
        <w:rPr>
          <w:bCs/>
        </w:rPr>
      </w:pPr>
    </w:p>
    <w:p w14:paraId="673CE535" w14:textId="77777777" w:rsidR="003503B0" w:rsidRPr="003503B0" w:rsidRDefault="003503B0" w:rsidP="003503B0">
      <w:pPr>
        <w:rPr>
          <w:bCs/>
        </w:rPr>
      </w:pPr>
      <w:r w:rsidRPr="003503B0">
        <w:rPr>
          <w:bCs/>
        </w:rPr>
        <w:t>CYNTHIA FORLAND:  Any reflections on the presentations we've heard today or thoughts on those questions I posed about where you're at in terms of developing and furthering an evaluation culture within your state?</w:t>
      </w:r>
    </w:p>
    <w:p w14:paraId="26320C94" w14:textId="77777777" w:rsidR="003503B0" w:rsidRPr="003503B0" w:rsidRDefault="003503B0" w:rsidP="003503B0">
      <w:pPr>
        <w:rPr>
          <w:bCs/>
        </w:rPr>
      </w:pPr>
    </w:p>
    <w:p w14:paraId="691959F0" w14:textId="77777777" w:rsidR="003503B0" w:rsidRPr="003503B0" w:rsidRDefault="003503B0" w:rsidP="003503B0">
      <w:pPr>
        <w:rPr>
          <w:bCs/>
        </w:rPr>
      </w:pPr>
      <w:r w:rsidRPr="003503B0">
        <w:rPr>
          <w:bCs/>
        </w:rPr>
        <w:t xml:space="preserve">GLORIA SALAS-KOS:  I really like the conversation about incentives. I thought that was really helpful and I think the state boards could do that with high performing local boards, receiving discretionary funding. </w:t>
      </w:r>
    </w:p>
    <w:p w14:paraId="0C9C33AB" w14:textId="77777777" w:rsidR="003503B0" w:rsidRPr="003503B0" w:rsidRDefault="003503B0" w:rsidP="003503B0">
      <w:pPr>
        <w:rPr>
          <w:bCs/>
        </w:rPr>
      </w:pPr>
    </w:p>
    <w:p w14:paraId="5F76D4AD" w14:textId="77777777" w:rsidR="003503B0" w:rsidRPr="003503B0" w:rsidRDefault="003503B0" w:rsidP="003503B0">
      <w:pPr>
        <w:rPr>
          <w:bCs/>
        </w:rPr>
      </w:pPr>
      <w:r w:rsidRPr="003503B0">
        <w:rPr>
          <w:bCs/>
        </w:rPr>
        <w:t>GREG MCBOAT:  Another thing that I was thinking about, this is Greg with Colorado, is I really echoed Nick's sentiment about leadership and, I do really agree with leadership at all chairs, and it's important to have buy-in at every level, but even more than that, a specific story that I have is our human services center, which incorporates workforce and other human programs was struggling a lot with struggling to meet our program requirements.</w:t>
      </w:r>
    </w:p>
    <w:p w14:paraId="6CC9DB78" w14:textId="77777777" w:rsidR="003503B0" w:rsidRPr="003503B0" w:rsidRDefault="003503B0" w:rsidP="003503B0">
      <w:pPr>
        <w:rPr>
          <w:bCs/>
        </w:rPr>
      </w:pPr>
    </w:p>
    <w:p w14:paraId="16F576A5" w14:textId="77777777" w:rsidR="003503B0" w:rsidRPr="003503B0" w:rsidRDefault="003503B0" w:rsidP="003503B0">
      <w:pPr>
        <w:rPr>
          <w:bCs/>
        </w:rPr>
      </w:pPr>
      <w:r w:rsidRPr="003503B0">
        <w:rPr>
          <w:bCs/>
        </w:rPr>
        <w:t xml:space="preserve">And we brought in a new director who had a very, very different take on how to kind of run human services and she completely overhauled how we incorporated and looked at data. And she began a monthly meeting focused on metrics where we created, people would each look and say, </w:t>
      </w:r>
      <w:r w:rsidRPr="003503B0">
        <w:rPr>
          <w:bCs/>
        </w:rPr>
        <w:lastRenderedPageBreak/>
        <w:t xml:space="preserve">you know, hey, what are you doing or have you considered that, like creating a meeting of minds and just this expertise. </w:t>
      </w:r>
    </w:p>
    <w:p w14:paraId="61D548B8" w14:textId="77777777" w:rsidR="003503B0" w:rsidRPr="003503B0" w:rsidRDefault="003503B0" w:rsidP="003503B0">
      <w:pPr>
        <w:rPr>
          <w:bCs/>
        </w:rPr>
      </w:pPr>
    </w:p>
    <w:p w14:paraId="4E539E33" w14:textId="77777777" w:rsidR="003503B0" w:rsidRPr="003503B0" w:rsidRDefault="003503B0" w:rsidP="003503B0">
      <w:pPr>
        <w:rPr>
          <w:bCs/>
        </w:rPr>
      </w:pPr>
      <w:r w:rsidRPr="003503B0">
        <w:rPr>
          <w:bCs/>
        </w:rPr>
        <w:t xml:space="preserve">And the thing is, so it was important that buy-in without a strong leader saying I'm going to put money, I'm going to put people, resources and time, and this is not going to be easy. She would take multiple days to close down human services to have entire meetings with the staff of 800 because she valued it that much. So again, if you want to create quick lasting change, put it to that level of priority. </w:t>
      </w:r>
    </w:p>
    <w:p w14:paraId="78E8DED2" w14:textId="77777777" w:rsidR="003503B0" w:rsidRPr="003503B0" w:rsidRDefault="003503B0" w:rsidP="003503B0">
      <w:pPr>
        <w:rPr>
          <w:bCs/>
        </w:rPr>
      </w:pPr>
    </w:p>
    <w:p w14:paraId="18B90565" w14:textId="77777777" w:rsidR="003503B0" w:rsidRPr="003503B0" w:rsidRDefault="003503B0" w:rsidP="003503B0">
      <w:pPr>
        <w:rPr>
          <w:bCs/>
        </w:rPr>
      </w:pPr>
      <w:r w:rsidRPr="003503B0">
        <w:rPr>
          <w:bCs/>
        </w:rPr>
        <w:t>GLORIA SALAS-KOS:  And Greg, I would add that your leader in Adams County happened to come from the state level of human services. So, she had a perspective of how it mattered to us reporting to the governor and how our work fit around the state with other state agencies.</w:t>
      </w:r>
    </w:p>
    <w:p w14:paraId="0D10A4C6" w14:textId="77777777" w:rsidR="003503B0" w:rsidRPr="003503B0" w:rsidRDefault="003503B0" w:rsidP="003503B0">
      <w:pPr>
        <w:rPr>
          <w:bCs/>
        </w:rPr>
      </w:pPr>
    </w:p>
    <w:p w14:paraId="528DF26E" w14:textId="77777777" w:rsidR="003503B0" w:rsidRPr="003503B0" w:rsidRDefault="003503B0" w:rsidP="003503B0">
      <w:pPr>
        <w:rPr>
          <w:bCs/>
        </w:rPr>
      </w:pPr>
      <w:r w:rsidRPr="003503B0">
        <w:rPr>
          <w:bCs/>
        </w:rPr>
        <w:t xml:space="preserve">GREG MCBOAT:  Yeah, that's great insight. Yeah. She had to combine so many of those things. Sorry. </w:t>
      </w:r>
    </w:p>
    <w:p w14:paraId="2A9A5023" w14:textId="77777777" w:rsidR="003503B0" w:rsidRPr="003503B0" w:rsidRDefault="003503B0" w:rsidP="003503B0">
      <w:pPr>
        <w:rPr>
          <w:bCs/>
        </w:rPr>
      </w:pPr>
    </w:p>
    <w:p w14:paraId="7D0110F3" w14:textId="77777777" w:rsidR="003503B0" w:rsidRPr="003503B0" w:rsidRDefault="003503B0" w:rsidP="003503B0">
      <w:pPr>
        <w:rPr>
          <w:bCs/>
        </w:rPr>
      </w:pPr>
      <w:r w:rsidRPr="003503B0">
        <w:rPr>
          <w:bCs/>
        </w:rPr>
        <w:t>GLORIA SALAS-KOS:  And I think educating that the evaluation is very different than it got to, like what Brian had mentioned in our presentation, and it's really about program development, making sure your program is operating at highest capacity to help the job seekers. So, I do believe that's one of the, one of the things that we did in Colorado was we really did educate people on what is an evaluation.</w:t>
      </w:r>
    </w:p>
    <w:p w14:paraId="2CF429FF" w14:textId="77777777" w:rsidR="003503B0" w:rsidRPr="003503B0" w:rsidRDefault="003503B0" w:rsidP="003503B0">
      <w:pPr>
        <w:rPr>
          <w:bCs/>
        </w:rPr>
      </w:pPr>
    </w:p>
    <w:p w14:paraId="2DFBEEE2" w14:textId="77777777" w:rsidR="003503B0" w:rsidRPr="003503B0" w:rsidRDefault="003503B0" w:rsidP="003503B0">
      <w:pPr>
        <w:rPr>
          <w:bCs/>
        </w:rPr>
      </w:pPr>
      <w:r w:rsidRPr="003503B0">
        <w:rPr>
          <w:bCs/>
        </w:rPr>
        <w:t>CYNTHIA FORLAND:  Other thoughts. I'm focusing a little too on kind of what you see. We heard from Colorado some of their journey and some of the things they've done, but what do you see as the next couple of steps? It sounds like there might be interest in this idea of incentives and maybe not so much even monetary incentives, but just some simple form of recognition.</w:t>
      </w:r>
    </w:p>
    <w:p w14:paraId="35082660" w14:textId="77777777" w:rsidR="003503B0" w:rsidRPr="003503B0" w:rsidRDefault="003503B0" w:rsidP="003503B0">
      <w:pPr>
        <w:rPr>
          <w:bCs/>
        </w:rPr>
      </w:pPr>
    </w:p>
    <w:p w14:paraId="14B4F54A" w14:textId="77777777" w:rsidR="003503B0" w:rsidRPr="003503B0" w:rsidRDefault="003503B0" w:rsidP="003503B0">
      <w:pPr>
        <w:rPr>
          <w:bCs/>
        </w:rPr>
      </w:pPr>
      <w:r w:rsidRPr="003503B0">
        <w:rPr>
          <w:bCs/>
        </w:rPr>
        <w:t xml:space="preserve">Are there ways you can work with your leadership, for instance, to help bring them on board? Both Nick and Colorado talked about the importance of having leadership buy-in and support. So, any thoughts around that angle on what you might plan to or try to do for that? </w:t>
      </w:r>
    </w:p>
    <w:p w14:paraId="7D32C523" w14:textId="77777777" w:rsidR="003503B0" w:rsidRPr="003503B0" w:rsidRDefault="003503B0" w:rsidP="003503B0">
      <w:pPr>
        <w:rPr>
          <w:bCs/>
        </w:rPr>
      </w:pPr>
    </w:p>
    <w:p w14:paraId="1FC1C4D4" w14:textId="77777777" w:rsidR="003503B0" w:rsidRPr="003503B0" w:rsidRDefault="003503B0" w:rsidP="003503B0">
      <w:pPr>
        <w:rPr>
          <w:bCs/>
        </w:rPr>
      </w:pPr>
      <w:r w:rsidRPr="003503B0">
        <w:rPr>
          <w:bCs/>
        </w:rPr>
        <w:t>GLORIA SALAS-KOS:  We can't hear you. Robert, we can't hear you. Cynthia, I will say that in Colorado we are working on credentialing evaluation not only for our teams and staff, but also for local individuals who might try and come into the workforce system. I think agencies and employers might want to hire somebody with the evaluation background just like project management. Robert, we can't hear you.</w:t>
      </w:r>
    </w:p>
    <w:p w14:paraId="67A8CF42" w14:textId="77777777" w:rsidR="003503B0" w:rsidRPr="003503B0" w:rsidRDefault="003503B0" w:rsidP="003503B0">
      <w:pPr>
        <w:rPr>
          <w:bCs/>
        </w:rPr>
      </w:pPr>
    </w:p>
    <w:p w14:paraId="5223F370" w14:textId="77777777" w:rsidR="003503B0" w:rsidRPr="003503B0" w:rsidRDefault="003503B0" w:rsidP="003503B0">
      <w:pPr>
        <w:rPr>
          <w:bCs/>
        </w:rPr>
      </w:pPr>
      <w:r w:rsidRPr="003503B0">
        <w:rPr>
          <w:bCs/>
        </w:rPr>
        <w:t xml:space="preserve">CYNTHIA FORLAND:  Oh, is Robert trying to speak? </w:t>
      </w:r>
    </w:p>
    <w:p w14:paraId="483EEF12" w14:textId="77777777" w:rsidR="003503B0" w:rsidRPr="003503B0" w:rsidRDefault="003503B0" w:rsidP="003503B0">
      <w:pPr>
        <w:rPr>
          <w:bCs/>
        </w:rPr>
      </w:pPr>
    </w:p>
    <w:p w14:paraId="31666825" w14:textId="77777777" w:rsidR="003503B0" w:rsidRPr="003503B0" w:rsidRDefault="003503B0" w:rsidP="003503B0">
      <w:pPr>
        <w:rPr>
          <w:bCs/>
        </w:rPr>
      </w:pPr>
      <w:r w:rsidRPr="003503B0">
        <w:rPr>
          <w:bCs/>
        </w:rPr>
        <w:t xml:space="preserve">GLORIA SALAS-KOS:  Yeah, apparently, but we can't hear him. I'm not sure if he hears us. </w:t>
      </w:r>
    </w:p>
    <w:p w14:paraId="40B62EC7" w14:textId="77777777" w:rsidR="003503B0" w:rsidRPr="003503B0" w:rsidRDefault="003503B0" w:rsidP="003503B0">
      <w:pPr>
        <w:rPr>
          <w:bCs/>
        </w:rPr>
      </w:pPr>
    </w:p>
    <w:p w14:paraId="282D723E" w14:textId="77777777" w:rsidR="003503B0" w:rsidRPr="003503B0" w:rsidRDefault="003503B0" w:rsidP="003503B0">
      <w:pPr>
        <w:rPr>
          <w:bCs/>
        </w:rPr>
      </w:pPr>
      <w:r w:rsidRPr="003503B0">
        <w:rPr>
          <w:bCs/>
        </w:rPr>
        <w:t>CYNTHIA FORLAND:  Oh, okay. I don't see him anywhere in the chat, so I wasn't sure. I didn't know he was trying to speak.</w:t>
      </w:r>
    </w:p>
    <w:p w14:paraId="72848837" w14:textId="77777777" w:rsidR="003503B0" w:rsidRPr="003503B0" w:rsidRDefault="003503B0" w:rsidP="003503B0">
      <w:pPr>
        <w:rPr>
          <w:bCs/>
        </w:rPr>
      </w:pPr>
    </w:p>
    <w:p w14:paraId="616AA20F" w14:textId="77777777" w:rsidR="003503B0" w:rsidRPr="003503B0" w:rsidRDefault="003503B0" w:rsidP="003503B0">
      <w:pPr>
        <w:rPr>
          <w:bCs/>
        </w:rPr>
      </w:pPr>
      <w:r w:rsidRPr="003503B0">
        <w:rPr>
          <w:bCs/>
        </w:rPr>
        <w:t xml:space="preserve">GLORIA SALAS-KOS:  Well, it looks like he's speaking a lot, but.  </w:t>
      </w:r>
    </w:p>
    <w:p w14:paraId="52D811DC" w14:textId="77777777" w:rsidR="003503B0" w:rsidRPr="003503B0" w:rsidRDefault="003503B0" w:rsidP="003503B0">
      <w:pPr>
        <w:rPr>
          <w:bCs/>
        </w:rPr>
      </w:pPr>
    </w:p>
    <w:p w14:paraId="4631FACA" w14:textId="77777777" w:rsidR="003503B0" w:rsidRPr="003503B0" w:rsidRDefault="003503B0" w:rsidP="003503B0">
      <w:pPr>
        <w:rPr>
          <w:bCs/>
        </w:rPr>
      </w:pPr>
      <w:r w:rsidRPr="003503B0">
        <w:rPr>
          <w:bCs/>
        </w:rPr>
        <w:lastRenderedPageBreak/>
        <w:t>CYNTHIA FORLAND:  Rhonda, any thoughts you might have on this? Oh, Megan said she tried to speak as well, but no one was able to hear her. If you try hitting *6 six on your line just in case for some reason you're muted. We can't hear you, Rhonda. I see your lips moving, but yeah, we can't hear you. Try hitting try hitting *6.</w:t>
      </w:r>
    </w:p>
    <w:p w14:paraId="066EF75F" w14:textId="77777777" w:rsidR="003503B0" w:rsidRPr="003503B0" w:rsidRDefault="003503B0" w:rsidP="003503B0">
      <w:pPr>
        <w:rPr>
          <w:bCs/>
        </w:rPr>
      </w:pPr>
    </w:p>
    <w:p w14:paraId="6A149EC6" w14:textId="77777777" w:rsidR="003503B0" w:rsidRPr="003503B0" w:rsidRDefault="003503B0" w:rsidP="003503B0">
      <w:pPr>
        <w:rPr>
          <w:bCs/>
        </w:rPr>
      </w:pPr>
      <w:r w:rsidRPr="003503B0">
        <w:rPr>
          <w:bCs/>
        </w:rPr>
        <w:t xml:space="preserve">FEMALE 2:  Can you hear me now? </w:t>
      </w:r>
    </w:p>
    <w:p w14:paraId="341BF2AA" w14:textId="77777777" w:rsidR="003503B0" w:rsidRPr="003503B0" w:rsidRDefault="003503B0" w:rsidP="003503B0">
      <w:pPr>
        <w:rPr>
          <w:bCs/>
        </w:rPr>
      </w:pPr>
    </w:p>
    <w:p w14:paraId="2F392A57" w14:textId="77777777" w:rsidR="003503B0" w:rsidRPr="003503B0" w:rsidRDefault="003503B0" w:rsidP="003503B0">
      <w:pPr>
        <w:rPr>
          <w:bCs/>
        </w:rPr>
      </w:pPr>
      <w:r w:rsidRPr="003503B0">
        <w:rPr>
          <w:bCs/>
        </w:rPr>
        <w:t xml:space="preserve">CYNTHIA FORLAND:  Yes. </w:t>
      </w:r>
    </w:p>
    <w:p w14:paraId="3F1A297E" w14:textId="77777777" w:rsidR="003503B0" w:rsidRPr="003503B0" w:rsidRDefault="003503B0" w:rsidP="003503B0">
      <w:pPr>
        <w:rPr>
          <w:bCs/>
        </w:rPr>
      </w:pPr>
    </w:p>
    <w:p w14:paraId="69B6911A" w14:textId="77777777" w:rsidR="003503B0" w:rsidRPr="003503B0" w:rsidRDefault="003503B0" w:rsidP="003503B0">
      <w:pPr>
        <w:rPr>
          <w:bCs/>
        </w:rPr>
      </w:pPr>
      <w:r w:rsidRPr="003503B0">
        <w:rPr>
          <w:bCs/>
        </w:rPr>
        <w:t xml:space="preserve">FEMALE 2:  Yeah. My phone just told me that the mute is off now. Like I already knew that. So, for us, I mean we are -- </w:t>
      </w:r>
    </w:p>
    <w:p w14:paraId="1BE9737B" w14:textId="77777777" w:rsidR="003503B0" w:rsidRPr="003503B0" w:rsidRDefault="003503B0" w:rsidP="003503B0">
      <w:pPr>
        <w:rPr>
          <w:bCs/>
        </w:rPr>
      </w:pPr>
    </w:p>
    <w:p w14:paraId="65FFF1C6" w14:textId="77777777" w:rsidR="003503B0" w:rsidRPr="003503B0" w:rsidRDefault="003503B0" w:rsidP="003503B0">
      <w:pPr>
        <w:rPr>
          <w:bCs/>
        </w:rPr>
      </w:pPr>
      <w:r w:rsidRPr="003503B0">
        <w:rPr>
          <w:bCs/>
        </w:rPr>
        <w:t xml:space="preserve">CYNTHIA FORLAND:  We can't see you though. </w:t>
      </w:r>
    </w:p>
    <w:p w14:paraId="26EB2CB2" w14:textId="77777777" w:rsidR="003503B0" w:rsidRPr="003503B0" w:rsidRDefault="003503B0" w:rsidP="003503B0">
      <w:pPr>
        <w:rPr>
          <w:bCs/>
        </w:rPr>
      </w:pPr>
    </w:p>
    <w:p w14:paraId="271E747E" w14:textId="77777777" w:rsidR="003503B0" w:rsidRPr="003503B0" w:rsidRDefault="003503B0" w:rsidP="003503B0">
      <w:pPr>
        <w:rPr>
          <w:bCs/>
        </w:rPr>
      </w:pPr>
      <w:r w:rsidRPr="003503B0">
        <w:rPr>
          <w:bCs/>
        </w:rPr>
        <w:t xml:space="preserve">FEMALE 2:  Really in the beginning stages of the evaluation journey and our workforce agency has seen a leadership change as we've been in this journey too. So, we really found through the evaluation processes, the assessment processes that across different agencies we are at very different places as far as research and evaluation. </w:t>
      </w:r>
    </w:p>
    <w:p w14:paraId="5667D8B8" w14:textId="77777777" w:rsidR="003503B0" w:rsidRPr="003503B0" w:rsidRDefault="003503B0" w:rsidP="003503B0">
      <w:pPr>
        <w:rPr>
          <w:bCs/>
        </w:rPr>
      </w:pPr>
    </w:p>
    <w:p w14:paraId="68F1E79A" w14:textId="77777777" w:rsidR="003503B0" w:rsidRPr="003503B0" w:rsidRDefault="003503B0" w:rsidP="003503B0">
      <w:pPr>
        <w:rPr>
          <w:bCs/>
        </w:rPr>
      </w:pPr>
      <w:r w:rsidRPr="003503B0">
        <w:rPr>
          <w:bCs/>
        </w:rPr>
        <w:t xml:space="preserve">And so, our capstone project is really building that capacity across all of the different agencies. So, building a survey right now to find out what people need and part of that is probably going to be people don't know what they don't know. So, it is going to be kind of building different training programs, building different things to really talk about this process and how we collaborate across the agencies. </w:t>
      </w:r>
    </w:p>
    <w:p w14:paraId="234EFA34" w14:textId="77777777" w:rsidR="003503B0" w:rsidRPr="003503B0" w:rsidRDefault="003503B0" w:rsidP="003503B0">
      <w:pPr>
        <w:rPr>
          <w:bCs/>
        </w:rPr>
      </w:pPr>
    </w:p>
    <w:p w14:paraId="27E16F04" w14:textId="77777777" w:rsidR="003503B0" w:rsidRPr="003503B0" w:rsidRDefault="003503B0" w:rsidP="003503B0">
      <w:pPr>
        <w:rPr>
          <w:bCs/>
        </w:rPr>
      </w:pPr>
      <w:r w:rsidRPr="003503B0">
        <w:rPr>
          <w:bCs/>
        </w:rPr>
        <w:t xml:space="preserve">We've had really good support from our local partners as well as other state agencies that are part of WIOA. But then in talking with our Region 5 evaluation monitor, we have to have a project started this year too. So, as we are building these processes, we are going to be taking a project through the process and really kind of doing that continuous improvement kind of thing as we build that process too. Sorry, it seems like I'm rambling. </w:t>
      </w:r>
    </w:p>
    <w:p w14:paraId="0E6CA2EE" w14:textId="77777777" w:rsidR="003503B0" w:rsidRPr="003503B0" w:rsidRDefault="003503B0" w:rsidP="003503B0">
      <w:pPr>
        <w:rPr>
          <w:bCs/>
        </w:rPr>
      </w:pPr>
    </w:p>
    <w:p w14:paraId="78B339F5" w14:textId="77777777" w:rsidR="003503B0" w:rsidRPr="003503B0" w:rsidRDefault="003503B0" w:rsidP="003503B0">
      <w:pPr>
        <w:rPr>
          <w:bCs/>
        </w:rPr>
      </w:pPr>
      <w:r w:rsidRPr="003503B0">
        <w:rPr>
          <w:bCs/>
        </w:rPr>
        <w:t xml:space="preserve">CYNTHIA FORLAND:  Nope, not at all. </w:t>
      </w:r>
    </w:p>
    <w:p w14:paraId="0EC3605F" w14:textId="77777777" w:rsidR="003503B0" w:rsidRPr="003503B0" w:rsidRDefault="003503B0" w:rsidP="003503B0">
      <w:pPr>
        <w:rPr>
          <w:bCs/>
        </w:rPr>
      </w:pPr>
    </w:p>
    <w:p w14:paraId="7854D36E" w14:textId="77777777" w:rsidR="003503B0" w:rsidRPr="003503B0" w:rsidRDefault="003503B0" w:rsidP="003503B0">
      <w:pPr>
        <w:rPr>
          <w:bCs/>
        </w:rPr>
      </w:pPr>
      <w:r w:rsidRPr="003503B0">
        <w:rPr>
          <w:bCs/>
        </w:rPr>
        <w:t>FEMALE 3:  Can you all hear me?</w:t>
      </w:r>
    </w:p>
    <w:p w14:paraId="694028A1" w14:textId="77777777" w:rsidR="003503B0" w:rsidRPr="003503B0" w:rsidRDefault="003503B0" w:rsidP="003503B0">
      <w:pPr>
        <w:rPr>
          <w:bCs/>
        </w:rPr>
      </w:pPr>
    </w:p>
    <w:p w14:paraId="5D63AA7D" w14:textId="77777777" w:rsidR="003503B0" w:rsidRPr="003503B0" w:rsidRDefault="003503B0" w:rsidP="003503B0">
      <w:pPr>
        <w:rPr>
          <w:bCs/>
        </w:rPr>
      </w:pPr>
      <w:r w:rsidRPr="003503B0">
        <w:rPr>
          <w:bCs/>
        </w:rPr>
        <w:t xml:space="preserve">CYNTHIA FORLAND:  Yes. </w:t>
      </w:r>
    </w:p>
    <w:p w14:paraId="53905CDE" w14:textId="77777777" w:rsidR="003503B0" w:rsidRPr="003503B0" w:rsidRDefault="003503B0" w:rsidP="003503B0">
      <w:pPr>
        <w:rPr>
          <w:bCs/>
        </w:rPr>
      </w:pPr>
    </w:p>
    <w:p w14:paraId="64479A38" w14:textId="77777777" w:rsidR="003503B0" w:rsidRPr="003503B0" w:rsidRDefault="003503B0" w:rsidP="003503B0">
      <w:pPr>
        <w:rPr>
          <w:bCs/>
        </w:rPr>
      </w:pPr>
      <w:r w:rsidRPr="003503B0">
        <w:rPr>
          <w:bCs/>
        </w:rPr>
        <w:t xml:space="preserve">FEMALE 3:  This is -- </w:t>
      </w:r>
    </w:p>
    <w:p w14:paraId="29F453ED" w14:textId="77777777" w:rsidR="003503B0" w:rsidRPr="003503B0" w:rsidRDefault="003503B0" w:rsidP="003503B0">
      <w:pPr>
        <w:rPr>
          <w:bCs/>
        </w:rPr>
      </w:pPr>
    </w:p>
    <w:p w14:paraId="1D446F0F" w14:textId="77777777" w:rsidR="003503B0" w:rsidRPr="003503B0" w:rsidRDefault="003503B0" w:rsidP="003503B0">
      <w:pPr>
        <w:rPr>
          <w:bCs/>
        </w:rPr>
      </w:pPr>
      <w:r w:rsidRPr="003503B0">
        <w:rPr>
          <w:bCs/>
        </w:rPr>
        <w:t xml:space="preserve">CYNTHIA FORLAND:  Yes. All right. Finally. </w:t>
      </w:r>
    </w:p>
    <w:p w14:paraId="6565629F" w14:textId="77777777" w:rsidR="003503B0" w:rsidRPr="003503B0" w:rsidRDefault="003503B0" w:rsidP="003503B0">
      <w:pPr>
        <w:rPr>
          <w:bCs/>
        </w:rPr>
      </w:pPr>
    </w:p>
    <w:p w14:paraId="7D85553C" w14:textId="77777777" w:rsidR="003503B0" w:rsidRPr="003503B0" w:rsidRDefault="003503B0" w:rsidP="003503B0">
      <w:pPr>
        <w:rPr>
          <w:bCs/>
        </w:rPr>
      </w:pPr>
      <w:r w:rsidRPr="003503B0">
        <w:rPr>
          <w:bCs/>
        </w:rPr>
        <w:t xml:space="preserve">FEMALE 3:  This is Megan from Rhode Island. I just wanted to say having spent, I don't know, probably the last seven years first on the data requester end, requesting administrative data for evaluation projects and then now on the sort of data manager or data steward end, I think that there's been like I would say like qualitative change in agency data stewards comfort level with </w:t>
      </w:r>
      <w:r w:rsidRPr="003503B0">
        <w:rPr>
          <w:bCs/>
        </w:rPr>
        <w:lastRenderedPageBreak/>
        <w:t>not just using data, but sharing data talking, you know, talking amongst other agency, colleagues about projects in which data must be shared.</w:t>
      </w:r>
    </w:p>
    <w:p w14:paraId="7F23D914" w14:textId="77777777" w:rsidR="003503B0" w:rsidRPr="003503B0" w:rsidRDefault="003503B0" w:rsidP="003503B0">
      <w:pPr>
        <w:rPr>
          <w:bCs/>
        </w:rPr>
      </w:pPr>
    </w:p>
    <w:p w14:paraId="1D4BBEE4" w14:textId="77777777" w:rsidR="003503B0" w:rsidRPr="003503B0" w:rsidRDefault="003503B0" w:rsidP="003503B0">
      <w:pPr>
        <w:rPr>
          <w:bCs/>
        </w:rPr>
      </w:pPr>
      <w:r w:rsidRPr="003503B0">
        <w:rPr>
          <w:bCs/>
        </w:rPr>
        <w:t>Those kinds of questions weren't really entertained or if they were, they got stuck in a, you know, a morass of legal or kind of just foot dragging, because my impression was no one really knew what they were allowed to do or not do. And in our capstone project we brought together the data stewards for our various titles and it was pretty remarkable to me how there was just a sort of a complete lack of that sentiment.</w:t>
      </w:r>
    </w:p>
    <w:p w14:paraId="7DE6F695" w14:textId="77777777" w:rsidR="003503B0" w:rsidRPr="003503B0" w:rsidRDefault="003503B0" w:rsidP="003503B0">
      <w:pPr>
        <w:rPr>
          <w:bCs/>
        </w:rPr>
      </w:pPr>
    </w:p>
    <w:p w14:paraId="208EB674" w14:textId="77777777" w:rsidR="003503B0" w:rsidRPr="003503B0" w:rsidRDefault="003503B0" w:rsidP="003503B0">
      <w:pPr>
        <w:rPr>
          <w:bCs/>
        </w:rPr>
      </w:pPr>
      <w:r w:rsidRPr="003503B0">
        <w:rPr>
          <w:bCs/>
        </w:rPr>
        <w:t xml:space="preserve">So, I think changing the culture as the presenter said, it doesn't happen immediately, but it really has these significant effects, at least that I've seen. </w:t>
      </w:r>
    </w:p>
    <w:p w14:paraId="1DFA5197" w14:textId="77777777" w:rsidR="003503B0" w:rsidRPr="003503B0" w:rsidRDefault="003503B0" w:rsidP="003503B0">
      <w:pPr>
        <w:rPr>
          <w:bCs/>
        </w:rPr>
      </w:pPr>
    </w:p>
    <w:p w14:paraId="2718D257" w14:textId="77777777" w:rsidR="003503B0" w:rsidRPr="003503B0" w:rsidRDefault="003503B0" w:rsidP="003503B0">
      <w:pPr>
        <w:rPr>
          <w:bCs/>
        </w:rPr>
      </w:pPr>
      <w:r w:rsidRPr="003503B0">
        <w:rPr>
          <w:bCs/>
        </w:rPr>
        <w:t xml:space="preserve">CYNTHIA FORLAND:  And that's a great point in terms of data stewards and how data stewards are viewing that and what their role is and the fact that, oh, it's okay to share, and that's another, I think, key component of that evaluation culture. It's not just about the practitioners and how they receive the results of an evaluation, but whether or not data stewards who are still worried about the security integrity of their data, also see and understand the value and use there. That's a great point. </w:t>
      </w:r>
    </w:p>
    <w:p w14:paraId="7E4A2E31" w14:textId="77777777" w:rsidR="003503B0" w:rsidRPr="003503B0" w:rsidRDefault="003503B0" w:rsidP="003503B0">
      <w:pPr>
        <w:rPr>
          <w:bCs/>
        </w:rPr>
      </w:pPr>
    </w:p>
    <w:p w14:paraId="7EDAFECA" w14:textId="77777777" w:rsidR="003503B0" w:rsidRPr="003503B0" w:rsidRDefault="003503B0" w:rsidP="003503B0">
      <w:pPr>
        <w:rPr>
          <w:bCs/>
        </w:rPr>
      </w:pPr>
      <w:r w:rsidRPr="003503B0">
        <w:rPr>
          <w:bCs/>
        </w:rPr>
        <w:t xml:space="preserve">Greg, it looked like you might be getting ready to jump in. Okay. We have about four or five more. Okay. Or should I just call you crazy hat guy? Yeah exactly. Made my day. Other thoughts? Other reflections on what you heard from Nick, who of course was running back to go teach young minds all about the importance of data and evaluation. Any other insights on your own plans within your state? </w:t>
      </w:r>
    </w:p>
    <w:p w14:paraId="326D884A" w14:textId="77777777" w:rsidR="003503B0" w:rsidRPr="003503B0" w:rsidRDefault="003503B0" w:rsidP="003503B0">
      <w:pPr>
        <w:rPr>
          <w:bCs/>
        </w:rPr>
      </w:pPr>
    </w:p>
    <w:p w14:paraId="2F1250EE" w14:textId="77777777" w:rsidR="003503B0" w:rsidRPr="003503B0" w:rsidRDefault="003503B0" w:rsidP="003503B0">
      <w:pPr>
        <w:rPr>
          <w:bCs/>
        </w:rPr>
      </w:pPr>
      <w:r w:rsidRPr="003503B0">
        <w:rPr>
          <w:bCs/>
        </w:rPr>
        <w:t xml:space="preserve">I'll just ask too for those who are on the phone who might be with the Department of Labor, do you have any comments or questions based upon what you've been hearing here in the breakout from folks from states or what you heard in the presentation? Okay. Who haven't we heard from? Oh, yes, Neil. </w:t>
      </w:r>
    </w:p>
    <w:p w14:paraId="6CB79054" w14:textId="77777777" w:rsidR="003503B0" w:rsidRPr="003503B0" w:rsidRDefault="003503B0" w:rsidP="003503B0">
      <w:pPr>
        <w:rPr>
          <w:bCs/>
        </w:rPr>
      </w:pPr>
    </w:p>
    <w:p w14:paraId="5928C67F" w14:textId="77777777" w:rsidR="003503B0" w:rsidRPr="003503B0" w:rsidRDefault="003503B0" w:rsidP="003503B0">
      <w:pPr>
        <w:rPr>
          <w:bCs/>
        </w:rPr>
      </w:pPr>
      <w:r w:rsidRPr="003503B0">
        <w:rPr>
          <w:bCs/>
        </w:rPr>
        <w:t xml:space="preserve">MALE 1:  I'm not sure who's in the room besides me, but I can't really see anyone else. But I have a question for everyone, I guess. Nick mentioned the demand coming from, at least at the federal level, from congress through the Evidence Act, which came in, which was the Evidence Act of 2018, but it was actually signed in January, 2019, so it's very confusing. </w:t>
      </w:r>
    </w:p>
    <w:p w14:paraId="0C53EA34" w14:textId="77777777" w:rsidR="003503B0" w:rsidRPr="003503B0" w:rsidRDefault="003503B0" w:rsidP="003503B0">
      <w:pPr>
        <w:rPr>
          <w:bCs/>
        </w:rPr>
      </w:pPr>
    </w:p>
    <w:p w14:paraId="0A4C8E3B" w14:textId="77777777" w:rsidR="003503B0" w:rsidRPr="003503B0" w:rsidRDefault="003503B0" w:rsidP="003503B0">
      <w:pPr>
        <w:rPr>
          <w:bCs/>
        </w:rPr>
      </w:pPr>
      <w:r w:rsidRPr="003503B0">
        <w:rPr>
          <w:bCs/>
        </w:rPr>
        <w:t>And from the executive branch O&amp;B at the federal level, are you seeing in your states a similar demand for evaluation for rigorous evaluation coming from your legislature or coming from your policy centers in your states or is it mostly self-generated from your agencies from the local level?</w:t>
      </w:r>
    </w:p>
    <w:p w14:paraId="35F92FE5" w14:textId="77777777" w:rsidR="003503B0" w:rsidRPr="003503B0" w:rsidRDefault="003503B0" w:rsidP="003503B0">
      <w:pPr>
        <w:rPr>
          <w:bCs/>
        </w:rPr>
      </w:pPr>
    </w:p>
    <w:p w14:paraId="33AF4274" w14:textId="77777777" w:rsidR="003503B0" w:rsidRPr="003503B0" w:rsidRDefault="003503B0" w:rsidP="003503B0">
      <w:pPr>
        <w:rPr>
          <w:bCs/>
        </w:rPr>
      </w:pPr>
      <w:r w:rsidRPr="003503B0">
        <w:rPr>
          <w:bCs/>
        </w:rPr>
        <w:t>GLORIA SALAS-KOS:  Neil, did you hear me talk about the state auditor's report and having to report on evaluation to our legislature?</w:t>
      </w:r>
    </w:p>
    <w:p w14:paraId="659522F2" w14:textId="77777777" w:rsidR="003503B0" w:rsidRPr="003503B0" w:rsidRDefault="003503B0" w:rsidP="003503B0">
      <w:pPr>
        <w:rPr>
          <w:bCs/>
        </w:rPr>
      </w:pPr>
    </w:p>
    <w:p w14:paraId="256A90B5" w14:textId="77777777" w:rsidR="003503B0" w:rsidRPr="003503B0" w:rsidRDefault="003503B0" w:rsidP="003503B0">
      <w:pPr>
        <w:rPr>
          <w:bCs/>
        </w:rPr>
      </w:pPr>
      <w:r w:rsidRPr="003503B0">
        <w:rPr>
          <w:bCs/>
        </w:rPr>
        <w:t xml:space="preserve">MALE 1:  That's true. That's good. Yeah, that's true. Virginia had a similar legislative audit as well, so. </w:t>
      </w:r>
    </w:p>
    <w:p w14:paraId="043E2DB9" w14:textId="77777777" w:rsidR="003503B0" w:rsidRPr="003503B0" w:rsidRDefault="003503B0" w:rsidP="003503B0">
      <w:pPr>
        <w:rPr>
          <w:bCs/>
        </w:rPr>
      </w:pPr>
    </w:p>
    <w:p w14:paraId="606CCE00" w14:textId="77777777" w:rsidR="003503B0" w:rsidRPr="003503B0" w:rsidRDefault="003503B0" w:rsidP="003503B0">
      <w:pPr>
        <w:rPr>
          <w:bCs/>
        </w:rPr>
      </w:pPr>
      <w:r w:rsidRPr="003503B0">
        <w:rPr>
          <w:bCs/>
        </w:rPr>
        <w:lastRenderedPageBreak/>
        <w:t xml:space="preserve">GLORIA SALAS-KOS:  It was the only way that I could figure out how to make it a mandate that we all worked together, because as I told you, I've been working on this for over a decade. </w:t>
      </w:r>
    </w:p>
    <w:p w14:paraId="4927ADE4" w14:textId="77777777" w:rsidR="003503B0" w:rsidRPr="003503B0" w:rsidRDefault="003503B0" w:rsidP="003503B0">
      <w:pPr>
        <w:rPr>
          <w:bCs/>
        </w:rPr>
      </w:pPr>
    </w:p>
    <w:p w14:paraId="1246E025" w14:textId="77777777" w:rsidR="003503B0" w:rsidRPr="003503B0" w:rsidRDefault="003503B0" w:rsidP="003503B0">
      <w:pPr>
        <w:rPr>
          <w:bCs/>
        </w:rPr>
      </w:pPr>
      <w:r w:rsidRPr="003503B0">
        <w:rPr>
          <w:bCs/>
        </w:rPr>
        <w:t>MALE 1:  Yeah, that's a good example. Yeah, I think Washington State has had similar requests from the legislature.</w:t>
      </w:r>
    </w:p>
    <w:p w14:paraId="44119686" w14:textId="77777777" w:rsidR="003503B0" w:rsidRPr="003503B0" w:rsidRDefault="003503B0" w:rsidP="003503B0">
      <w:pPr>
        <w:rPr>
          <w:bCs/>
        </w:rPr>
      </w:pPr>
    </w:p>
    <w:p w14:paraId="71C87D86" w14:textId="77777777" w:rsidR="003503B0" w:rsidRPr="003503B0" w:rsidRDefault="003503B0" w:rsidP="003503B0">
      <w:pPr>
        <w:rPr>
          <w:bCs/>
        </w:rPr>
      </w:pPr>
      <w:r w:rsidRPr="003503B0">
        <w:rPr>
          <w:bCs/>
        </w:rPr>
        <w:t xml:space="preserve">CYNTHIA FORLAND:  Yep. Any other states here on the breakout room who haven't spoken up, who might have some thoughts in response to Neil's questions? Okay, looks like we are almost out of time. We are very lucky we're in breakout room one, so we do not need to dial anything different. We will just be switched back automatically. </w:t>
      </w:r>
    </w:p>
    <w:p w14:paraId="33847EA2" w14:textId="77777777" w:rsidR="003503B0" w:rsidRPr="003503B0" w:rsidRDefault="003503B0" w:rsidP="003503B0">
      <w:pPr>
        <w:rPr>
          <w:bCs/>
        </w:rPr>
      </w:pPr>
    </w:p>
    <w:p w14:paraId="7CFAD78D" w14:textId="77777777" w:rsidR="003503B0" w:rsidRPr="003503B0" w:rsidRDefault="003503B0" w:rsidP="003503B0">
      <w:pPr>
        <w:rPr>
          <w:bCs/>
        </w:rPr>
      </w:pPr>
      <w:r w:rsidRPr="003503B0">
        <w:rPr>
          <w:bCs/>
        </w:rPr>
        <w:t xml:space="preserve">And then I'll share with a larger group some of the discussion we had here today. So, thank you for participating and if there's anything else anything else you want to share quick before we jump back over. All right. I will see you back over in the main room. </w:t>
      </w:r>
    </w:p>
    <w:p w14:paraId="3E2C4019" w14:textId="77777777" w:rsidR="003503B0" w:rsidRPr="003503B0" w:rsidRDefault="003503B0" w:rsidP="003503B0">
      <w:pPr>
        <w:rPr>
          <w:bCs/>
        </w:rPr>
      </w:pPr>
    </w:p>
    <w:p w14:paraId="42A3CCEF" w14:textId="77777777" w:rsidR="003503B0" w:rsidRPr="003503B0" w:rsidRDefault="003503B0" w:rsidP="003503B0">
      <w:pPr>
        <w:rPr>
          <w:bCs/>
        </w:rPr>
      </w:pPr>
      <w:r w:rsidRPr="003503B0">
        <w:rPr>
          <w:bCs/>
        </w:rPr>
        <w:t>MALE 2:  Thank you so much. Love it.</w:t>
      </w:r>
    </w:p>
    <w:p w14:paraId="20F9BC1A" w14:textId="77777777" w:rsidR="003503B0" w:rsidRPr="003503B0" w:rsidRDefault="003503B0" w:rsidP="003503B0">
      <w:pPr>
        <w:rPr>
          <w:bCs/>
        </w:rPr>
      </w:pPr>
    </w:p>
    <w:p w14:paraId="27B1EBAB" w14:textId="77777777" w:rsidR="003503B0" w:rsidRPr="003503B0" w:rsidRDefault="003503B0" w:rsidP="003503B0">
      <w:pPr>
        <w:rPr>
          <w:bCs/>
        </w:rPr>
      </w:pPr>
      <w:r w:rsidRPr="003503B0">
        <w:rPr>
          <w:bCs/>
        </w:rPr>
        <w:t>ALINA BURTON:  Welcome back everyone to the main Adobe Connect Room. Before we continue on with today's webinar, if your computer sound is on, please mute it so that we don't have any feedback between Adobe Connect. If you were in breakout room two and you want to join back on the teleconference line, just please dial the number that is on your screen.</w:t>
      </w:r>
    </w:p>
    <w:p w14:paraId="6FAAB7C4" w14:textId="77777777" w:rsidR="003503B0" w:rsidRPr="003503B0" w:rsidRDefault="003503B0" w:rsidP="003503B0">
      <w:pPr>
        <w:rPr>
          <w:bCs/>
        </w:rPr>
      </w:pPr>
    </w:p>
    <w:p w14:paraId="0358C056" w14:textId="77777777" w:rsidR="003503B0" w:rsidRPr="003503B0" w:rsidRDefault="003503B0" w:rsidP="003503B0">
      <w:pPr>
        <w:rPr>
          <w:bCs/>
        </w:rPr>
      </w:pPr>
      <w:r w:rsidRPr="003503B0">
        <w:rPr>
          <w:bCs/>
        </w:rPr>
        <w:t>This was the original number associated with today's webinar. Our presenter, Cynthia I think we should just wait maybe one more minute so that everybody joins back on the main teleconference line. Okay. Great. And I am back in monitoring that and making sure our presenters are ready to go.</w:t>
      </w:r>
    </w:p>
    <w:p w14:paraId="7ED74688" w14:textId="77777777" w:rsidR="003503B0" w:rsidRPr="003503B0" w:rsidRDefault="003503B0" w:rsidP="003503B0">
      <w:pPr>
        <w:rPr>
          <w:bCs/>
        </w:rPr>
      </w:pPr>
    </w:p>
    <w:p w14:paraId="23B9BE74" w14:textId="77777777" w:rsidR="003503B0" w:rsidRPr="003503B0" w:rsidRDefault="003503B0" w:rsidP="003503B0">
      <w:pPr>
        <w:rPr>
          <w:bCs/>
        </w:rPr>
      </w:pPr>
      <w:r w:rsidRPr="003503B0">
        <w:rPr>
          <w:bCs/>
        </w:rPr>
        <w:t xml:space="preserve">CYNTHIA FORLAND:  So, thank you all. We're coming back over. I just want to make sure everyone's back in the main room so that we can do a quick report out. I'll be talking a little bit about some of what we discussed in breakout room one, and Randy will discuss a little bit about what happened in breakout room two, and then we will talk about the plans for our fifth and final Eval PLC session.  </w:t>
      </w:r>
    </w:p>
    <w:p w14:paraId="27CC231C" w14:textId="77777777" w:rsidR="003503B0" w:rsidRPr="003503B0" w:rsidRDefault="003503B0" w:rsidP="003503B0">
      <w:pPr>
        <w:rPr>
          <w:bCs/>
        </w:rPr>
      </w:pPr>
    </w:p>
    <w:p w14:paraId="5D6BC123" w14:textId="77777777" w:rsidR="003503B0" w:rsidRPr="003503B0" w:rsidRDefault="003503B0" w:rsidP="003503B0">
      <w:pPr>
        <w:rPr>
          <w:bCs/>
        </w:rPr>
      </w:pPr>
      <w:r w:rsidRPr="003503B0">
        <w:rPr>
          <w:bCs/>
        </w:rPr>
        <w:t>Okay. Looks like folks are back. If we could just pop up some of the notes from the first group. I can do it by memory, but if you happen to have the visual, that would be great too. So, folks in breakout group one really emphasized some of the things they found incredibly important from the presentations today, the emphasis on incentives on the importance of leadership, on educating folks about what evaluation is and isn't, that it's not a gotcha game.</w:t>
      </w:r>
    </w:p>
    <w:p w14:paraId="09DD3F00" w14:textId="77777777" w:rsidR="003503B0" w:rsidRPr="003503B0" w:rsidRDefault="003503B0" w:rsidP="003503B0">
      <w:pPr>
        <w:rPr>
          <w:bCs/>
        </w:rPr>
      </w:pPr>
    </w:p>
    <w:p w14:paraId="07C689F7" w14:textId="77777777" w:rsidR="003503B0" w:rsidRPr="003503B0" w:rsidRDefault="003503B0" w:rsidP="003503B0">
      <w:pPr>
        <w:rPr>
          <w:bCs/>
        </w:rPr>
      </w:pPr>
      <w:r w:rsidRPr="003503B0">
        <w:rPr>
          <w:bCs/>
        </w:rPr>
        <w:t xml:space="preserve">Also talking a little bit about the importance of trying to build capacity across agencies, recognizing a lot of variability from one agency to another. There was also a mention too of just how legislative requirements can sometimes be a real driver for evaluation as well as we heard earlier from Colorado about the importance of that state auditor report and how that kind of kicks things off. So, with that, Randy, do you want to give us a brief update on group two? </w:t>
      </w:r>
    </w:p>
    <w:p w14:paraId="66A78D96" w14:textId="77777777" w:rsidR="003503B0" w:rsidRPr="003503B0" w:rsidRDefault="003503B0" w:rsidP="003503B0">
      <w:pPr>
        <w:rPr>
          <w:bCs/>
        </w:rPr>
      </w:pPr>
    </w:p>
    <w:p w14:paraId="44EFB0EC" w14:textId="77777777" w:rsidR="003503B0" w:rsidRPr="003503B0" w:rsidRDefault="003503B0" w:rsidP="003503B0">
      <w:pPr>
        <w:rPr>
          <w:bCs/>
        </w:rPr>
      </w:pPr>
      <w:r w:rsidRPr="003503B0">
        <w:rPr>
          <w:bCs/>
        </w:rPr>
        <w:lastRenderedPageBreak/>
        <w:t xml:space="preserve">MALE 3:  We had a bit of a review from the Colorado team. Several people joined us in emphasizing how with a new initiative that, that builds on the last, they're going to be providing additional capacity and models as well as new standards for supporting evaluation. We heard from Rhode Island the importance of leadership support and interest from the administration. </w:t>
      </w:r>
    </w:p>
    <w:p w14:paraId="3A632A1F" w14:textId="77777777" w:rsidR="003503B0" w:rsidRPr="003503B0" w:rsidRDefault="003503B0" w:rsidP="003503B0">
      <w:pPr>
        <w:rPr>
          <w:bCs/>
        </w:rPr>
      </w:pPr>
    </w:p>
    <w:p w14:paraId="0953BFAE" w14:textId="77777777" w:rsidR="003503B0" w:rsidRPr="003503B0" w:rsidRDefault="003503B0" w:rsidP="003503B0">
      <w:pPr>
        <w:rPr>
          <w:bCs/>
        </w:rPr>
      </w:pPr>
      <w:r w:rsidRPr="003503B0">
        <w:rPr>
          <w:bCs/>
        </w:rPr>
        <w:t xml:space="preserve">One expression that we heard in terms of motivation from the state, is the difference between data because you want to, rather than just data because you need to, and you know, I think that encapsulates the importance of commitment and creating an evidence portfolio like we heard reinforcement for how central that is to creating a foundation for evaluation capacity, the evidence and the motivation. </w:t>
      </w:r>
    </w:p>
    <w:p w14:paraId="6CED3692" w14:textId="77777777" w:rsidR="003503B0" w:rsidRPr="003503B0" w:rsidRDefault="003503B0" w:rsidP="003503B0">
      <w:pPr>
        <w:rPr>
          <w:bCs/>
        </w:rPr>
      </w:pPr>
    </w:p>
    <w:p w14:paraId="6353805D" w14:textId="77777777" w:rsidR="003503B0" w:rsidRPr="003503B0" w:rsidRDefault="003503B0" w:rsidP="003503B0">
      <w:pPr>
        <w:rPr>
          <w:bCs/>
        </w:rPr>
      </w:pPr>
      <w:r w:rsidRPr="003503B0">
        <w:rPr>
          <w:bCs/>
        </w:rPr>
        <w:t xml:space="preserve">CYNTHIA FORLAND:  Great. Thank you, Randy. And thank you to everyone in both groups. And one other thing I'll just mention from group one too was talking about a cultural shift in terms of data stewards and their willingness and ability to share data and understanding what they can do and the importance of data stewards understanding the importance of evaluation, where we might be focusing mainly on the practitioners who are going to be receiving the results of the data, but also for data stewards to better understand that. </w:t>
      </w:r>
    </w:p>
    <w:p w14:paraId="15705D68" w14:textId="77777777" w:rsidR="003503B0" w:rsidRPr="003503B0" w:rsidRDefault="003503B0" w:rsidP="003503B0">
      <w:pPr>
        <w:rPr>
          <w:bCs/>
        </w:rPr>
      </w:pPr>
    </w:p>
    <w:p w14:paraId="12BC2EA8" w14:textId="77777777" w:rsidR="003503B0" w:rsidRPr="003503B0" w:rsidRDefault="003503B0" w:rsidP="003503B0">
      <w:pPr>
        <w:rPr>
          <w:bCs/>
        </w:rPr>
      </w:pPr>
      <w:r w:rsidRPr="003503B0">
        <w:rPr>
          <w:bCs/>
        </w:rPr>
        <w:t xml:space="preserve">So, I just want to go over a couple of things really quickly that relate to next month's session and then I will turn things back over to Gloria. So, our last session, which will be exactly four weeks from today, allows you all, each of you as states to be able to provide information on a couple of key questions here, and you can see those here on the slide. </w:t>
      </w:r>
    </w:p>
    <w:p w14:paraId="5856AEA2" w14:textId="77777777" w:rsidR="003503B0" w:rsidRPr="003503B0" w:rsidRDefault="003503B0" w:rsidP="003503B0">
      <w:pPr>
        <w:rPr>
          <w:bCs/>
        </w:rPr>
      </w:pPr>
    </w:p>
    <w:p w14:paraId="10766142" w14:textId="77777777" w:rsidR="003503B0" w:rsidRPr="003503B0" w:rsidRDefault="003503B0" w:rsidP="003503B0">
      <w:pPr>
        <w:rPr>
          <w:bCs/>
        </w:rPr>
      </w:pPr>
      <w:r w:rsidRPr="003503B0">
        <w:rPr>
          <w:bCs/>
        </w:rPr>
        <w:t xml:space="preserve">Talking about what you've learned through the cohort processes, your strengths, your challenges, where you started, how you used the assessments, what you're planning for your capstone project, what are your next steps in research and evaluation. So, some of what we've discussed a little bit in the breakout rooms today, what are your plans, what's your approach for the next 6 to 12 months, and then also looking at the bigger picture, how you see your state moving forward on research and evaluation over the next 1, 2, 3 years, and how do you see yourselves continuing to gauge in a community of practice? </w:t>
      </w:r>
    </w:p>
    <w:p w14:paraId="287DE3BD" w14:textId="77777777" w:rsidR="003503B0" w:rsidRPr="003503B0" w:rsidRDefault="003503B0" w:rsidP="003503B0">
      <w:pPr>
        <w:rPr>
          <w:bCs/>
        </w:rPr>
      </w:pPr>
    </w:p>
    <w:p w14:paraId="00969D6F" w14:textId="77777777" w:rsidR="003503B0" w:rsidRPr="003503B0" w:rsidRDefault="003503B0" w:rsidP="003503B0">
      <w:pPr>
        <w:rPr>
          <w:bCs/>
        </w:rPr>
      </w:pPr>
      <w:r w:rsidRPr="003503B0">
        <w:rPr>
          <w:bCs/>
        </w:rPr>
        <w:t xml:space="preserve">So, these slides, we will ask that you provide those to your coach by end of day Friday, March 10. So, just to make that clear, you all are going to be providing the content for that final session next month. So, we need you to put together some slides addressing these questions. Randy and I will each be talking to you separately about those as we have our coaching calls as usual. Just a last note too on the capstone project, those are going to be due April 28th. </w:t>
      </w:r>
    </w:p>
    <w:p w14:paraId="2D2261A6" w14:textId="77777777" w:rsidR="003503B0" w:rsidRPr="003503B0" w:rsidRDefault="003503B0" w:rsidP="003503B0">
      <w:pPr>
        <w:rPr>
          <w:bCs/>
        </w:rPr>
      </w:pPr>
    </w:p>
    <w:p w14:paraId="1B08EB3C" w14:textId="77777777" w:rsidR="003503B0" w:rsidRPr="003503B0" w:rsidRDefault="003503B0" w:rsidP="003503B0">
      <w:pPr>
        <w:rPr>
          <w:bCs/>
        </w:rPr>
      </w:pPr>
      <w:r w:rsidRPr="003503B0">
        <w:rPr>
          <w:bCs/>
        </w:rPr>
        <w:t xml:space="preserve">So, basically that's the very end point. We have one more session next month, and then we will be looking to have those capstone projects again submitted to your coaches on April 28th. And right before I turn things over to Gloria for further closeout, we do want to share the results of the Mentimeter that you all did at the beginning of Colorado's presentation. So, hopefully you can see that. You see an interesting mix there. We got some honesty, we had a big fear there, which is absolutely fair and understandable, time, capacity, implementation of good PR staffing. </w:t>
      </w:r>
    </w:p>
    <w:p w14:paraId="4035182E" w14:textId="77777777" w:rsidR="003503B0" w:rsidRPr="003503B0" w:rsidRDefault="003503B0" w:rsidP="003503B0">
      <w:pPr>
        <w:rPr>
          <w:bCs/>
        </w:rPr>
      </w:pPr>
    </w:p>
    <w:p w14:paraId="4FED6175" w14:textId="77777777" w:rsidR="003503B0" w:rsidRPr="003503B0" w:rsidRDefault="003503B0" w:rsidP="003503B0">
      <w:pPr>
        <w:rPr>
          <w:bCs/>
        </w:rPr>
      </w:pPr>
      <w:r w:rsidRPr="003503B0">
        <w:rPr>
          <w:bCs/>
        </w:rPr>
        <w:lastRenderedPageBreak/>
        <w:t>So, thank you to all of you who participated in that. It's always really helpful to see those as a visual. And with that, I believe I will turn things back over to Gloria to tell us about a few other things, including resources related to today's topic. Gloria.</w:t>
      </w:r>
    </w:p>
    <w:p w14:paraId="60C0A543" w14:textId="77777777" w:rsidR="003503B0" w:rsidRPr="003503B0" w:rsidRDefault="003503B0" w:rsidP="003503B0">
      <w:pPr>
        <w:rPr>
          <w:bCs/>
        </w:rPr>
      </w:pPr>
    </w:p>
    <w:p w14:paraId="5990DA6C" w14:textId="77777777" w:rsidR="003503B0" w:rsidRPr="003503B0" w:rsidRDefault="003503B0" w:rsidP="003503B0">
      <w:pPr>
        <w:rPr>
          <w:bCs/>
        </w:rPr>
      </w:pPr>
      <w:r w:rsidRPr="003503B0">
        <w:rPr>
          <w:bCs/>
        </w:rPr>
        <w:t xml:space="preserve">GLORIA SALAS-KOS:  Thank you Cynthia, and thank you again to our presenters from Colorado and Nick Hart, who had to leave us. This slide has the resources that we usually add hyperlinks to for you that are regular resources on the left side. In addition to that, on the right side, you'll see some new information. One of them is the public law on the foundation for Evidence Based Policy Making Act of 2018 that was referenced a few times today. </w:t>
      </w:r>
    </w:p>
    <w:p w14:paraId="25184E55" w14:textId="77777777" w:rsidR="003503B0" w:rsidRPr="003503B0" w:rsidRDefault="003503B0" w:rsidP="003503B0">
      <w:pPr>
        <w:rPr>
          <w:bCs/>
        </w:rPr>
      </w:pPr>
    </w:p>
    <w:p w14:paraId="3081D857" w14:textId="77777777" w:rsidR="003503B0" w:rsidRPr="003503B0" w:rsidRDefault="003503B0" w:rsidP="003503B0">
      <w:pPr>
        <w:rPr>
          <w:bCs/>
        </w:rPr>
      </w:pPr>
      <w:r w:rsidRPr="003503B0">
        <w:rPr>
          <w:bCs/>
        </w:rPr>
        <w:t xml:space="preserve">There are also two other links I report from a primer from the Bipartisan Policy Council that primarily just provides an overview of what evidence based policy making is and why evidence needs to be produced. So, you might find that helpful for and if you'd like to have some references to the processes that are used for developing evidence there's also a chapter online product that the Data Foundation has on their website and I've included the link there and I'm adding these three links plus the webinar link into the chat we used now.  </w:t>
      </w:r>
    </w:p>
    <w:p w14:paraId="005543B2" w14:textId="77777777" w:rsidR="003503B0" w:rsidRPr="003503B0" w:rsidRDefault="003503B0" w:rsidP="003503B0">
      <w:pPr>
        <w:rPr>
          <w:bCs/>
        </w:rPr>
      </w:pPr>
    </w:p>
    <w:p w14:paraId="6212BF15" w14:textId="77777777" w:rsidR="003503B0" w:rsidRPr="003503B0" w:rsidRDefault="003503B0" w:rsidP="003503B0">
      <w:pPr>
        <w:rPr>
          <w:bCs/>
        </w:rPr>
      </w:pPr>
      <w:r w:rsidRPr="003503B0">
        <w:rPr>
          <w:bCs/>
        </w:rPr>
        <w:t>If you'd like to refer to any of those as you go forward, the new directions for evaluation is a product that was developed to kind of give an overview of what evidence evaluation policy is and how you utilize things like learning agendas, motivation, engagement, potential, what evidence evaluation policy is about and the importance of implementation, putting your evaluation policy to work.</w:t>
      </w:r>
    </w:p>
    <w:p w14:paraId="0439640C" w14:textId="77777777" w:rsidR="003503B0" w:rsidRPr="003503B0" w:rsidRDefault="003503B0" w:rsidP="003503B0">
      <w:pPr>
        <w:rPr>
          <w:bCs/>
        </w:rPr>
      </w:pPr>
    </w:p>
    <w:p w14:paraId="28BFD2F0" w14:textId="77777777" w:rsidR="003503B0" w:rsidRPr="003503B0" w:rsidRDefault="003503B0" w:rsidP="003503B0">
      <w:pPr>
        <w:rPr>
          <w:bCs/>
        </w:rPr>
      </w:pPr>
      <w:r w:rsidRPr="003503B0">
        <w:rPr>
          <w:bCs/>
        </w:rPr>
        <w:t>So, you can browse through there. All of the chapters are free because it was funded through the William T. Grant Foundation and the American Evaluation Association, which a lot of the resources that we referred to come from the American Evaluation Association. And then on the next slide as a reminder about our webinar on March 1st, where we will be showcasing participatory research methods for workforce development practices, the link is also in the chat for that.</w:t>
      </w:r>
    </w:p>
    <w:p w14:paraId="620C0BF7" w14:textId="77777777" w:rsidR="003503B0" w:rsidRPr="003503B0" w:rsidRDefault="003503B0" w:rsidP="003503B0">
      <w:pPr>
        <w:rPr>
          <w:bCs/>
        </w:rPr>
      </w:pPr>
    </w:p>
    <w:p w14:paraId="0333E737" w14:textId="77777777" w:rsidR="003503B0" w:rsidRPr="003503B0" w:rsidRDefault="003503B0" w:rsidP="003503B0">
      <w:pPr>
        <w:rPr>
          <w:bCs/>
        </w:rPr>
      </w:pPr>
      <w:r w:rsidRPr="003503B0">
        <w:rPr>
          <w:bCs/>
        </w:rPr>
        <w:t>And as Cynthia indicated earlier, we will have our last meeting on March 23rd, and we look forward to hearing your presentations on the work that you plan to do going forward. Lastly, our contact in information is there, and if you have any questions, please feel free to follow up. I'll turn it back over to Alina, who will bring up the polls for this session and we look forward to seeing you next time. Thank you.</w:t>
      </w:r>
    </w:p>
    <w:p w14:paraId="7939CC58" w14:textId="77777777" w:rsidR="003503B0" w:rsidRPr="003503B0" w:rsidRDefault="003503B0" w:rsidP="003503B0">
      <w:pPr>
        <w:rPr>
          <w:bCs/>
        </w:rPr>
      </w:pPr>
    </w:p>
    <w:p w14:paraId="4A753BA3" w14:textId="396141FC" w:rsidR="00A117DC" w:rsidRPr="00603FB5" w:rsidRDefault="003503B0" w:rsidP="003503B0">
      <w:pPr>
        <w:rPr>
          <w:bCs/>
        </w:rPr>
      </w:pPr>
      <w:r w:rsidRPr="003503B0">
        <w:rPr>
          <w:bCs/>
        </w:rPr>
        <w:t>(END)</w:t>
      </w:r>
    </w:p>
    <w:sectPr w:rsidR="00A117DC" w:rsidRPr="00603FB5">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4740C" w14:textId="77777777" w:rsidR="00464EE1" w:rsidRDefault="00464EE1">
      <w:r>
        <w:separator/>
      </w:r>
    </w:p>
  </w:endnote>
  <w:endnote w:type="continuationSeparator" w:id="0">
    <w:p w14:paraId="4E2077C1" w14:textId="77777777" w:rsidR="00464EE1" w:rsidRDefault="0046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0FEA" w14:textId="77777777" w:rsidR="003503B0" w:rsidRDefault="00350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17F3" w14:textId="77777777" w:rsidR="003503B0" w:rsidRPr="003503B0" w:rsidRDefault="003503B0" w:rsidP="003503B0">
    <w:pPr>
      <w:pStyle w:val="Footer"/>
      <w:rPr>
        <w:bCs/>
        <w:sz w:val="16"/>
        <w:szCs w:val="20"/>
      </w:rPr>
    </w:pPr>
    <w:r w:rsidRPr="003503B0">
      <w:rPr>
        <w:bCs/>
        <w:sz w:val="16"/>
        <w:szCs w:val="20"/>
      </w:rPr>
      <w:t>Evaluation Peer Learning Cohort 4: Evaluation Culture, Awareness, and Strategic Planning</w:t>
    </w:r>
  </w:p>
  <w:p w14:paraId="028C532E" w14:textId="3A92E2D5" w:rsidR="008243BC" w:rsidRDefault="003503B0" w:rsidP="003503B0">
    <w:pPr>
      <w:pStyle w:val="Footer"/>
      <w:rPr>
        <w:bCs/>
        <w:sz w:val="16"/>
        <w:szCs w:val="20"/>
      </w:rPr>
    </w:pPr>
    <w:r w:rsidRPr="003503B0">
      <w:rPr>
        <w:bCs/>
        <w:sz w:val="16"/>
        <w:szCs w:val="20"/>
      </w:rPr>
      <w:t>Thursday, January 23, 2023</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931B" w14:textId="77777777" w:rsidR="003503B0" w:rsidRDefault="00350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0DC66" w14:textId="77777777" w:rsidR="00464EE1" w:rsidRDefault="00464EE1">
      <w:r>
        <w:separator/>
      </w:r>
    </w:p>
  </w:footnote>
  <w:footnote w:type="continuationSeparator" w:id="0">
    <w:p w14:paraId="59858AC4" w14:textId="77777777" w:rsidR="00464EE1" w:rsidRDefault="00464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D9C13" w14:textId="77777777" w:rsidR="003503B0" w:rsidRDefault="00350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7D0D" w14:textId="77777777" w:rsidR="003503B0" w:rsidRDefault="003503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61C7" w14:textId="77777777" w:rsidR="003503B0" w:rsidRDefault="00350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34EF"/>
    <w:rsid w:val="0008443C"/>
    <w:rsid w:val="000B6CE2"/>
    <w:rsid w:val="000C21AC"/>
    <w:rsid w:val="000C73B4"/>
    <w:rsid w:val="000D30C4"/>
    <w:rsid w:val="000D3DCE"/>
    <w:rsid w:val="000D4FD7"/>
    <w:rsid w:val="000F159B"/>
    <w:rsid w:val="000F2A2E"/>
    <w:rsid w:val="000F4B78"/>
    <w:rsid w:val="00101407"/>
    <w:rsid w:val="001104C7"/>
    <w:rsid w:val="0012100B"/>
    <w:rsid w:val="00125439"/>
    <w:rsid w:val="001322AE"/>
    <w:rsid w:val="001368D0"/>
    <w:rsid w:val="00141AFB"/>
    <w:rsid w:val="001422BA"/>
    <w:rsid w:val="00143B14"/>
    <w:rsid w:val="0014717D"/>
    <w:rsid w:val="00175310"/>
    <w:rsid w:val="00175476"/>
    <w:rsid w:val="001773AF"/>
    <w:rsid w:val="00180ED3"/>
    <w:rsid w:val="001822E4"/>
    <w:rsid w:val="001A1F46"/>
    <w:rsid w:val="001C44F6"/>
    <w:rsid w:val="001C65C3"/>
    <w:rsid w:val="001D5194"/>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87A9A"/>
    <w:rsid w:val="002936A2"/>
    <w:rsid w:val="00293F9B"/>
    <w:rsid w:val="002A595C"/>
    <w:rsid w:val="002C05BC"/>
    <w:rsid w:val="002E3FA2"/>
    <w:rsid w:val="002E5FF3"/>
    <w:rsid w:val="002F52FB"/>
    <w:rsid w:val="002F6131"/>
    <w:rsid w:val="0030456B"/>
    <w:rsid w:val="00315DA3"/>
    <w:rsid w:val="0032176C"/>
    <w:rsid w:val="00330871"/>
    <w:rsid w:val="00335661"/>
    <w:rsid w:val="003373D7"/>
    <w:rsid w:val="00346431"/>
    <w:rsid w:val="003503B0"/>
    <w:rsid w:val="003516EC"/>
    <w:rsid w:val="003534AA"/>
    <w:rsid w:val="0036276D"/>
    <w:rsid w:val="003736A0"/>
    <w:rsid w:val="00373D65"/>
    <w:rsid w:val="0038446F"/>
    <w:rsid w:val="00390B18"/>
    <w:rsid w:val="003953FF"/>
    <w:rsid w:val="003A4908"/>
    <w:rsid w:val="003A74F4"/>
    <w:rsid w:val="003A7CCE"/>
    <w:rsid w:val="003B2813"/>
    <w:rsid w:val="003B5BB3"/>
    <w:rsid w:val="003C0E83"/>
    <w:rsid w:val="003C210C"/>
    <w:rsid w:val="003C7CEE"/>
    <w:rsid w:val="003D0AE0"/>
    <w:rsid w:val="003D1580"/>
    <w:rsid w:val="003D6F65"/>
    <w:rsid w:val="003E68BE"/>
    <w:rsid w:val="003E71BD"/>
    <w:rsid w:val="003F742D"/>
    <w:rsid w:val="0040397A"/>
    <w:rsid w:val="004107CB"/>
    <w:rsid w:val="00415E20"/>
    <w:rsid w:val="00436174"/>
    <w:rsid w:val="004529CC"/>
    <w:rsid w:val="00457E58"/>
    <w:rsid w:val="00464EE1"/>
    <w:rsid w:val="004879D7"/>
    <w:rsid w:val="004978EB"/>
    <w:rsid w:val="004A2E8B"/>
    <w:rsid w:val="004A6ACB"/>
    <w:rsid w:val="004B19FD"/>
    <w:rsid w:val="004B5703"/>
    <w:rsid w:val="004C57D3"/>
    <w:rsid w:val="004D0553"/>
    <w:rsid w:val="004D34ED"/>
    <w:rsid w:val="004E2304"/>
    <w:rsid w:val="004E34FA"/>
    <w:rsid w:val="0050311D"/>
    <w:rsid w:val="00504C1D"/>
    <w:rsid w:val="00507F1A"/>
    <w:rsid w:val="00527F35"/>
    <w:rsid w:val="00532CBD"/>
    <w:rsid w:val="0053455B"/>
    <w:rsid w:val="00535362"/>
    <w:rsid w:val="00537EE1"/>
    <w:rsid w:val="005447DB"/>
    <w:rsid w:val="00550B7D"/>
    <w:rsid w:val="00567F11"/>
    <w:rsid w:val="00571B1B"/>
    <w:rsid w:val="005728A2"/>
    <w:rsid w:val="00583829"/>
    <w:rsid w:val="00594196"/>
    <w:rsid w:val="005A2D09"/>
    <w:rsid w:val="005A3B38"/>
    <w:rsid w:val="005A5979"/>
    <w:rsid w:val="005A611F"/>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035F"/>
    <w:rsid w:val="006414C6"/>
    <w:rsid w:val="00647B17"/>
    <w:rsid w:val="00647CA1"/>
    <w:rsid w:val="006601B9"/>
    <w:rsid w:val="00666DD0"/>
    <w:rsid w:val="006722AF"/>
    <w:rsid w:val="006A3B4E"/>
    <w:rsid w:val="006A5949"/>
    <w:rsid w:val="006A69C6"/>
    <w:rsid w:val="006B4D8F"/>
    <w:rsid w:val="006B7254"/>
    <w:rsid w:val="006C5E57"/>
    <w:rsid w:val="006D7BB8"/>
    <w:rsid w:val="006F4723"/>
    <w:rsid w:val="006F58FA"/>
    <w:rsid w:val="00701702"/>
    <w:rsid w:val="0072233A"/>
    <w:rsid w:val="00726DE5"/>
    <w:rsid w:val="00744BDD"/>
    <w:rsid w:val="00764401"/>
    <w:rsid w:val="00767D94"/>
    <w:rsid w:val="00770F46"/>
    <w:rsid w:val="00772D18"/>
    <w:rsid w:val="00774F5A"/>
    <w:rsid w:val="00784ACF"/>
    <w:rsid w:val="0079620D"/>
    <w:rsid w:val="00796628"/>
    <w:rsid w:val="007A695A"/>
    <w:rsid w:val="007B247B"/>
    <w:rsid w:val="007C3C75"/>
    <w:rsid w:val="007D5C77"/>
    <w:rsid w:val="007E361F"/>
    <w:rsid w:val="007E630B"/>
    <w:rsid w:val="00807C12"/>
    <w:rsid w:val="008243BC"/>
    <w:rsid w:val="008269AA"/>
    <w:rsid w:val="00836AD6"/>
    <w:rsid w:val="00854A90"/>
    <w:rsid w:val="00860837"/>
    <w:rsid w:val="00863DCD"/>
    <w:rsid w:val="00871087"/>
    <w:rsid w:val="00875E56"/>
    <w:rsid w:val="00875F1D"/>
    <w:rsid w:val="008865EA"/>
    <w:rsid w:val="008B44B3"/>
    <w:rsid w:val="008B6694"/>
    <w:rsid w:val="008C208A"/>
    <w:rsid w:val="008C28A9"/>
    <w:rsid w:val="008D4530"/>
    <w:rsid w:val="008E22B6"/>
    <w:rsid w:val="008F511B"/>
    <w:rsid w:val="008F7530"/>
    <w:rsid w:val="00912730"/>
    <w:rsid w:val="009165FF"/>
    <w:rsid w:val="00923107"/>
    <w:rsid w:val="009250CC"/>
    <w:rsid w:val="009367A5"/>
    <w:rsid w:val="00936932"/>
    <w:rsid w:val="00940489"/>
    <w:rsid w:val="00952CCF"/>
    <w:rsid w:val="009550B6"/>
    <w:rsid w:val="00965C6D"/>
    <w:rsid w:val="00965DAE"/>
    <w:rsid w:val="009865FC"/>
    <w:rsid w:val="00991A63"/>
    <w:rsid w:val="00992D89"/>
    <w:rsid w:val="0099402C"/>
    <w:rsid w:val="009A4A3D"/>
    <w:rsid w:val="009A5D81"/>
    <w:rsid w:val="009C0E4B"/>
    <w:rsid w:val="009C2CDA"/>
    <w:rsid w:val="009C3945"/>
    <w:rsid w:val="009E68B7"/>
    <w:rsid w:val="009F2D25"/>
    <w:rsid w:val="00A01F83"/>
    <w:rsid w:val="00A06807"/>
    <w:rsid w:val="00A0785E"/>
    <w:rsid w:val="00A10AFB"/>
    <w:rsid w:val="00A117DC"/>
    <w:rsid w:val="00A16B24"/>
    <w:rsid w:val="00A17EE7"/>
    <w:rsid w:val="00A206B9"/>
    <w:rsid w:val="00A20896"/>
    <w:rsid w:val="00A22FBE"/>
    <w:rsid w:val="00A320C9"/>
    <w:rsid w:val="00A41AB4"/>
    <w:rsid w:val="00A425F3"/>
    <w:rsid w:val="00A42C79"/>
    <w:rsid w:val="00A56B6E"/>
    <w:rsid w:val="00A80BC0"/>
    <w:rsid w:val="00A85B55"/>
    <w:rsid w:val="00A86626"/>
    <w:rsid w:val="00A96773"/>
    <w:rsid w:val="00AB33F8"/>
    <w:rsid w:val="00AB4BFE"/>
    <w:rsid w:val="00AB76DB"/>
    <w:rsid w:val="00AD1748"/>
    <w:rsid w:val="00AE0F7A"/>
    <w:rsid w:val="00AE34F0"/>
    <w:rsid w:val="00AF1206"/>
    <w:rsid w:val="00AF6B1E"/>
    <w:rsid w:val="00B033B0"/>
    <w:rsid w:val="00B10C17"/>
    <w:rsid w:val="00B309F5"/>
    <w:rsid w:val="00B50569"/>
    <w:rsid w:val="00B84943"/>
    <w:rsid w:val="00B8647C"/>
    <w:rsid w:val="00B86906"/>
    <w:rsid w:val="00B86C51"/>
    <w:rsid w:val="00B877E4"/>
    <w:rsid w:val="00BB2377"/>
    <w:rsid w:val="00BC7DA9"/>
    <w:rsid w:val="00BC7ECF"/>
    <w:rsid w:val="00BD2BF7"/>
    <w:rsid w:val="00BE0937"/>
    <w:rsid w:val="00BE2952"/>
    <w:rsid w:val="00C02640"/>
    <w:rsid w:val="00C20FDC"/>
    <w:rsid w:val="00C26DC4"/>
    <w:rsid w:val="00C30198"/>
    <w:rsid w:val="00C3495C"/>
    <w:rsid w:val="00C443F1"/>
    <w:rsid w:val="00C458A9"/>
    <w:rsid w:val="00C519F6"/>
    <w:rsid w:val="00C66C02"/>
    <w:rsid w:val="00C66D62"/>
    <w:rsid w:val="00C66EDA"/>
    <w:rsid w:val="00C6710D"/>
    <w:rsid w:val="00C71FE1"/>
    <w:rsid w:val="00C82C42"/>
    <w:rsid w:val="00C830CD"/>
    <w:rsid w:val="00C83872"/>
    <w:rsid w:val="00C8675E"/>
    <w:rsid w:val="00C91535"/>
    <w:rsid w:val="00C92577"/>
    <w:rsid w:val="00C9487D"/>
    <w:rsid w:val="00CA0BC2"/>
    <w:rsid w:val="00CE1474"/>
    <w:rsid w:val="00CF65B2"/>
    <w:rsid w:val="00D060AE"/>
    <w:rsid w:val="00D10E37"/>
    <w:rsid w:val="00D15FEB"/>
    <w:rsid w:val="00D22005"/>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0EB"/>
    <w:rsid w:val="00DE545F"/>
    <w:rsid w:val="00E00E97"/>
    <w:rsid w:val="00E04315"/>
    <w:rsid w:val="00E16C22"/>
    <w:rsid w:val="00E213B9"/>
    <w:rsid w:val="00E24B0F"/>
    <w:rsid w:val="00E2513B"/>
    <w:rsid w:val="00E27D87"/>
    <w:rsid w:val="00E309DC"/>
    <w:rsid w:val="00E44E2C"/>
    <w:rsid w:val="00E513BC"/>
    <w:rsid w:val="00E53FE3"/>
    <w:rsid w:val="00E556CB"/>
    <w:rsid w:val="00E639E7"/>
    <w:rsid w:val="00E63F7F"/>
    <w:rsid w:val="00E67343"/>
    <w:rsid w:val="00E73A0D"/>
    <w:rsid w:val="00E76C3C"/>
    <w:rsid w:val="00E77A87"/>
    <w:rsid w:val="00E81537"/>
    <w:rsid w:val="00E84745"/>
    <w:rsid w:val="00E857F6"/>
    <w:rsid w:val="00E858F1"/>
    <w:rsid w:val="00E92A85"/>
    <w:rsid w:val="00EA106E"/>
    <w:rsid w:val="00EA2663"/>
    <w:rsid w:val="00EB14AB"/>
    <w:rsid w:val="00EC4BB1"/>
    <w:rsid w:val="00ED0240"/>
    <w:rsid w:val="00ED0844"/>
    <w:rsid w:val="00EF03D9"/>
    <w:rsid w:val="00EF37CA"/>
    <w:rsid w:val="00EF577E"/>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69308711">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15522235">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78504253">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24</Pages>
  <Words>10400</Words>
  <Characters>59281</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DEIA, What’s the Buzz and How Do We Start, 12-20-22</vt:lpstr>
    </vt:vector>
  </TitlesOfParts>
  <Company>Noble Transcription Services</Company>
  <LinksUpToDate>false</LinksUpToDate>
  <CharactersWithSpaces>69542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 PLC 4, Evaluation Culture, Awareness, and Strategic Planning, 2-23-23</dc:title>
  <dc:creator>Owner</dc:creator>
  <cp:lastModifiedBy>Christian Naaden</cp:lastModifiedBy>
  <cp:revision>2</cp:revision>
  <dcterms:created xsi:type="dcterms:W3CDTF">2023-02-28T00:23:00Z</dcterms:created>
  <dcterms:modified xsi:type="dcterms:W3CDTF">2023-02-28T00:23:00Z</dcterms:modified>
</cp:coreProperties>
</file>