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7777777" w:rsidR="008243BC" w:rsidRDefault="003D1580">
      <w:pPr>
        <w:jc w:val="center"/>
        <w:rPr>
          <w:b/>
          <w:sz w:val="36"/>
        </w:rPr>
      </w:pPr>
      <w:r>
        <w:rPr>
          <w:b/>
          <w:sz w:val="36"/>
        </w:rPr>
        <w:t>WorkforceGPS</w:t>
      </w:r>
    </w:p>
    <w:p w14:paraId="0F176EE3" w14:textId="77777777" w:rsidR="008243BC" w:rsidRDefault="008243BC">
      <w:pPr>
        <w:jc w:val="center"/>
        <w:rPr>
          <w:b/>
        </w:rPr>
      </w:pPr>
    </w:p>
    <w:p w14:paraId="1105C2A0" w14:textId="1ACACD77" w:rsidR="008243BC" w:rsidRDefault="003D1580">
      <w:pPr>
        <w:jc w:val="center"/>
        <w:rPr>
          <w:b/>
          <w:sz w:val="28"/>
        </w:rPr>
      </w:pPr>
      <w:r>
        <w:rPr>
          <w:b/>
          <w:sz w:val="28"/>
        </w:rPr>
        <w:t xml:space="preserve">Transcript of </w:t>
      </w:r>
      <w:r w:rsidR="00A16B24">
        <w:rPr>
          <w:b/>
          <w:sz w:val="28"/>
        </w:rPr>
        <w:t>Webinar</w:t>
      </w:r>
    </w:p>
    <w:p w14:paraId="25082488" w14:textId="77777777" w:rsidR="008243BC" w:rsidRDefault="008243BC">
      <w:pPr>
        <w:jc w:val="center"/>
        <w:rPr>
          <w:b/>
          <w:sz w:val="28"/>
        </w:rPr>
      </w:pPr>
    </w:p>
    <w:p w14:paraId="75F42CA3" w14:textId="604EF361" w:rsidR="00D5064E" w:rsidRDefault="00494FD5" w:rsidP="00A16B24">
      <w:pPr>
        <w:jc w:val="center"/>
        <w:rPr>
          <w:b/>
          <w:sz w:val="28"/>
        </w:rPr>
      </w:pPr>
      <w:bookmarkStart w:id="0" w:name="_Hlk86397787"/>
      <w:bookmarkStart w:id="1" w:name="_Hlk102390346"/>
      <w:r>
        <w:rPr>
          <w:b/>
          <w:sz w:val="28"/>
        </w:rPr>
        <w:t>New</w:t>
      </w:r>
      <w:r w:rsidRPr="00494FD5">
        <w:rPr>
          <w:b/>
          <w:sz w:val="28"/>
        </w:rPr>
        <w:t xml:space="preserve"> CareerOneStop User Accounts</w:t>
      </w:r>
    </w:p>
    <w:p w14:paraId="53EE9DC9" w14:textId="77777777" w:rsidR="00F6647F" w:rsidRPr="00A16B24" w:rsidRDefault="00F6647F" w:rsidP="00A16B24">
      <w:pPr>
        <w:jc w:val="center"/>
        <w:rPr>
          <w:b/>
          <w:sz w:val="28"/>
        </w:rPr>
      </w:pPr>
    </w:p>
    <w:p w14:paraId="368DA11B" w14:textId="7C6A911C" w:rsidR="00CA0BC2" w:rsidRPr="00FA0CA4" w:rsidRDefault="00494FD5" w:rsidP="00A16B24">
      <w:pPr>
        <w:jc w:val="center"/>
        <w:rPr>
          <w:b/>
          <w:sz w:val="28"/>
        </w:rPr>
      </w:pPr>
      <w:r>
        <w:rPr>
          <w:b/>
          <w:sz w:val="28"/>
        </w:rPr>
        <w:t>Monday</w:t>
      </w:r>
      <w:r w:rsidR="003375ED">
        <w:rPr>
          <w:b/>
          <w:sz w:val="28"/>
        </w:rPr>
        <w:t xml:space="preserve">, </w:t>
      </w:r>
      <w:r w:rsidR="00B21686">
        <w:rPr>
          <w:b/>
          <w:sz w:val="28"/>
        </w:rPr>
        <w:t xml:space="preserve">February </w:t>
      </w:r>
      <w:r>
        <w:rPr>
          <w:b/>
          <w:sz w:val="28"/>
        </w:rPr>
        <w:t>27</w:t>
      </w:r>
      <w:r w:rsidR="00102A50">
        <w:rPr>
          <w:b/>
          <w:sz w:val="28"/>
        </w:rPr>
        <w:t>, 20</w:t>
      </w:r>
      <w:r w:rsidR="00A16B24" w:rsidRPr="00A16B24">
        <w:rPr>
          <w:b/>
          <w:sz w:val="28"/>
        </w:rPr>
        <w:t>23</w:t>
      </w:r>
    </w:p>
    <w:bookmarkEnd w:id="0"/>
    <w:bookmarkEnd w:id="1"/>
    <w:p w14:paraId="44691B4C" w14:textId="16729113" w:rsidR="008243BC" w:rsidRDefault="008243BC">
      <w:pPr>
        <w:jc w:val="center"/>
        <w:rPr>
          <w:b/>
          <w:sz w:val="28"/>
        </w:rPr>
      </w:pPr>
    </w:p>
    <w:p w14:paraId="44343EEC" w14:textId="77777777" w:rsidR="00CA0BC2" w:rsidRDefault="00CA0BC2">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1A115622" w14:textId="4E5BB9CD" w:rsidR="008243BC" w:rsidRDefault="008243BC"/>
    <w:p w14:paraId="2FF3DDB7" w14:textId="77777777" w:rsidR="00774F5A" w:rsidRDefault="00774F5A"/>
    <w:p w14:paraId="073569C5" w14:textId="77777777" w:rsidR="008243BC" w:rsidRDefault="008243BC"/>
    <w:p w14:paraId="27277220" w14:textId="4B09A4BC" w:rsidR="008243BC" w:rsidRDefault="008243BC"/>
    <w:p w14:paraId="4C019F88" w14:textId="5E84EF02" w:rsidR="006601B9" w:rsidRDefault="006601B9"/>
    <w:p w14:paraId="2CD20E8C" w14:textId="77777777" w:rsidR="006601B9" w:rsidRDefault="006601B9"/>
    <w:p w14:paraId="565FA028" w14:textId="1A091CB8" w:rsidR="008243BC" w:rsidRDefault="008243BC"/>
    <w:p w14:paraId="2D8FF992" w14:textId="4C70E15F" w:rsidR="008243BC" w:rsidRDefault="008243BC"/>
    <w:p w14:paraId="2182E3E9" w14:textId="77777777" w:rsidR="00C30198" w:rsidRDefault="00C30198"/>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11C11461" w14:textId="77777777" w:rsidR="00494FD5" w:rsidRPr="00494FD5" w:rsidRDefault="00494FD5" w:rsidP="00494FD5">
      <w:pPr>
        <w:rPr>
          <w:bCs/>
        </w:rPr>
      </w:pPr>
      <w:r w:rsidRPr="00494FD5">
        <w:rPr>
          <w:bCs/>
        </w:rPr>
        <w:lastRenderedPageBreak/>
        <w:t xml:space="preserve">Tricia Dahlman:  (In progress) -- jobs in this area, including how to plan for your job search, a lot on networking and where you would actually find job openings. We have a big section on resumes and job applications, content on interviewing and negotiating a salary, and then general job search tips. </w:t>
      </w:r>
    </w:p>
    <w:p w14:paraId="373791F3" w14:textId="77777777" w:rsidR="00494FD5" w:rsidRPr="00494FD5" w:rsidRDefault="00494FD5" w:rsidP="00494FD5">
      <w:pPr>
        <w:rPr>
          <w:bCs/>
        </w:rPr>
      </w:pPr>
    </w:p>
    <w:p w14:paraId="69E6E068" w14:textId="77777777" w:rsidR="00494FD5" w:rsidRPr="00494FD5" w:rsidRDefault="00494FD5" w:rsidP="00494FD5">
      <w:pPr>
        <w:rPr>
          <w:bCs/>
        </w:rPr>
      </w:pPr>
      <w:r w:rsidRPr="00494FD5">
        <w:rPr>
          <w:bCs/>
        </w:rPr>
        <w:t xml:space="preserve">Now our next two contents are -- navigation sections are where all of our tools are housed. The first one called Find Local Help is where we put people in contact with in-person services in their local area. So the first one we highlight is Finding an American Job Center. </w:t>
      </w:r>
    </w:p>
    <w:p w14:paraId="593BDA69" w14:textId="77777777" w:rsidR="00494FD5" w:rsidRPr="00494FD5" w:rsidRDefault="00494FD5" w:rsidP="00494FD5">
      <w:pPr>
        <w:rPr>
          <w:bCs/>
        </w:rPr>
      </w:pPr>
    </w:p>
    <w:p w14:paraId="6836C5CF" w14:textId="77777777" w:rsidR="00494FD5" w:rsidRPr="00494FD5" w:rsidRDefault="00494FD5" w:rsidP="00494FD5">
      <w:pPr>
        <w:rPr>
          <w:bCs/>
        </w:rPr>
      </w:pPr>
      <w:r w:rsidRPr="00494FD5">
        <w:rPr>
          <w:bCs/>
        </w:rPr>
        <w:t xml:space="preserve">We also have finder tools for workforce development boards and youth committees, community services like libraries. Obviously, connecting people to where to find unemployment benefits in their state is one of our goals, finding state resources, and then that last section is where our employment and training finder tools are located. So finding Native American programs, older worker programs, youth programs, and reentry programs, for example. </w:t>
      </w:r>
    </w:p>
    <w:p w14:paraId="184F83F9" w14:textId="77777777" w:rsidR="00494FD5" w:rsidRPr="00494FD5" w:rsidRDefault="00494FD5" w:rsidP="00494FD5">
      <w:pPr>
        <w:rPr>
          <w:bCs/>
        </w:rPr>
      </w:pPr>
    </w:p>
    <w:p w14:paraId="3D869EE8" w14:textId="77777777" w:rsidR="00494FD5" w:rsidRPr="00494FD5" w:rsidRDefault="00494FD5" w:rsidP="00494FD5">
      <w:pPr>
        <w:rPr>
          <w:bCs/>
        </w:rPr>
      </w:pPr>
      <w:r w:rsidRPr="00494FD5">
        <w:rPr>
          <w:bCs/>
        </w:rPr>
        <w:t xml:space="preserve">The next set of tools lives under our tool kit, and those tools follow our content areas. So again, under careers is where you would find our interests -- our -- excuse me -- our career assessments and our career profiles. We have training related tools, skills, jobs, salary information. We have some industry specific tools and then tools for state and local information. </w:t>
      </w:r>
    </w:p>
    <w:p w14:paraId="708AEDA4" w14:textId="77777777" w:rsidR="00494FD5" w:rsidRPr="00494FD5" w:rsidRDefault="00494FD5" w:rsidP="00494FD5">
      <w:pPr>
        <w:rPr>
          <w:bCs/>
        </w:rPr>
      </w:pPr>
    </w:p>
    <w:p w14:paraId="1CCB91BC" w14:textId="77777777" w:rsidR="00494FD5" w:rsidRPr="00494FD5" w:rsidRDefault="00494FD5" w:rsidP="00494FD5">
      <w:pPr>
        <w:rPr>
          <w:bCs/>
        </w:rPr>
      </w:pPr>
      <w:r w:rsidRPr="00494FD5">
        <w:rPr>
          <w:bCs/>
        </w:rPr>
        <w:t xml:space="preserve">And then our last section, resources for, if we have any specific content or little portals or mini sites related to one of the targeted audiences that's listed here. So for example, we have a site for military and veterans, young adults, 55-plus workers, and so on. So this would be where they could follow up to find information specific to their audience. </w:t>
      </w:r>
    </w:p>
    <w:p w14:paraId="48A2952A" w14:textId="77777777" w:rsidR="00494FD5" w:rsidRPr="00494FD5" w:rsidRDefault="00494FD5" w:rsidP="00494FD5">
      <w:pPr>
        <w:rPr>
          <w:bCs/>
        </w:rPr>
      </w:pPr>
    </w:p>
    <w:p w14:paraId="20414B1F" w14:textId="77777777" w:rsidR="00494FD5" w:rsidRPr="00494FD5" w:rsidRDefault="00494FD5" w:rsidP="00494FD5">
      <w:pPr>
        <w:rPr>
          <w:bCs/>
        </w:rPr>
      </w:pPr>
      <w:r w:rsidRPr="00494FD5">
        <w:rPr>
          <w:bCs/>
        </w:rPr>
        <w:t xml:space="preserve">A couple additional things at the top of the website. We do have a site search, which works really well. If there's something we talk about today and you're like, oh, I wonder where I find that again, that is always a good place to start. </w:t>
      </w:r>
    </w:p>
    <w:p w14:paraId="03EB9618" w14:textId="77777777" w:rsidR="00494FD5" w:rsidRPr="00494FD5" w:rsidRDefault="00494FD5" w:rsidP="00494FD5">
      <w:pPr>
        <w:rPr>
          <w:bCs/>
        </w:rPr>
      </w:pPr>
    </w:p>
    <w:p w14:paraId="7FE9C22C" w14:textId="77777777" w:rsidR="00494FD5" w:rsidRPr="00494FD5" w:rsidRDefault="00494FD5" w:rsidP="00494FD5">
      <w:pPr>
        <w:rPr>
          <w:bCs/>
        </w:rPr>
      </w:pPr>
      <w:r w:rsidRPr="00494FD5">
        <w:rPr>
          <w:bCs/>
        </w:rPr>
        <w:t>And then we do have a link to translate the entire site into Spanish. So all of the content, tools, and links will translate to Spanish with that link at the top.</w:t>
      </w:r>
    </w:p>
    <w:p w14:paraId="45CB1FAC" w14:textId="77777777" w:rsidR="00494FD5" w:rsidRPr="00494FD5" w:rsidRDefault="00494FD5" w:rsidP="00494FD5">
      <w:pPr>
        <w:rPr>
          <w:bCs/>
        </w:rPr>
      </w:pPr>
    </w:p>
    <w:p w14:paraId="1C8AF5E8" w14:textId="77777777" w:rsidR="00494FD5" w:rsidRPr="00494FD5" w:rsidRDefault="00494FD5" w:rsidP="00494FD5">
      <w:pPr>
        <w:rPr>
          <w:bCs/>
        </w:rPr>
      </w:pPr>
      <w:r w:rsidRPr="00494FD5">
        <w:rPr>
          <w:bCs/>
        </w:rPr>
        <w:t xml:space="preserve">I'm going to go ahead and scroll us all the way to the bottom of the site and just point out a couple more things. </w:t>
      </w:r>
    </w:p>
    <w:p w14:paraId="1A0898C1" w14:textId="77777777" w:rsidR="00494FD5" w:rsidRPr="00494FD5" w:rsidRDefault="00494FD5" w:rsidP="00494FD5">
      <w:pPr>
        <w:rPr>
          <w:bCs/>
        </w:rPr>
      </w:pPr>
    </w:p>
    <w:p w14:paraId="56D8E4ED" w14:textId="77777777" w:rsidR="00494FD5" w:rsidRPr="00494FD5" w:rsidRDefault="00494FD5" w:rsidP="00494FD5">
      <w:pPr>
        <w:rPr>
          <w:bCs/>
        </w:rPr>
      </w:pPr>
      <w:r w:rsidRPr="00494FD5">
        <w:rPr>
          <w:bCs/>
        </w:rPr>
        <w:t xml:space="preserve">We do have a great help section with some frequently asked questions. If you're ever wondering where our data comes from in our tools, we have all of the sources listed. </w:t>
      </w:r>
    </w:p>
    <w:p w14:paraId="59D33682" w14:textId="77777777" w:rsidR="00494FD5" w:rsidRPr="00494FD5" w:rsidRDefault="00494FD5" w:rsidP="00494FD5">
      <w:pPr>
        <w:rPr>
          <w:bCs/>
        </w:rPr>
      </w:pPr>
    </w:p>
    <w:p w14:paraId="16DEEDF9" w14:textId="77777777" w:rsidR="00494FD5" w:rsidRPr="00494FD5" w:rsidRDefault="00494FD5" w:rsidP="00494FD5">
      <w:pPr>
        <w:rPr>
          <w:bCs/>
        </w:rPr>
      </w:pPr>
      <w:r w:rsidRPr="00494FD5">
        <w:rPr>
          <w:bCs/>
        </w:rPr>
        <w:t xml:space="preserve">We have an extensive developer section, if you -- from everything to just linking to us to downloading our data or connecting through Web APIs. All that information is here. </w:t>
      </w:r>
    </w:p>
    <w:p w14:paraId="015C2DA5" w14:textId="77777777" w:rsidR="00494FD5" w:rsidRPr="00494FD5" w:rsidRDefault="00494FD5" w:rsidP="00494FD5">
      <w:pPr>
        <w:rPr>
          <w:bCs/>
        </w:rPr>
      </w:pPr>
    </w:p>
    <w:p w14:paraId="484FD1A8" w14:textId="77777777" w:rsidR="00494FD5" w:rsidRPr="00494FD5" w:rsidRDefault="00494FD5" w:rsidP="00494FD5">
      <w:pPr>
        <w:rPr>
          <w:bCs/>
        </w:rPr>
      </w:pPr>
      <w:r w:rsidRPr="00494FD5">
        <w:rPr>
          <w:bCs/>
        </w:rPr>
        <w:t xml:space="preserve">We have a news center where you can subscribe to our blog, find our outreach materials, including fliers or materials you could use. </w:t>
      </w:r>
    </w:p>
    <w:p w14:paraId="392AF525" w14:textId="77777777" w:rsidR="00494FD5" w:rsidRPr="00494FD5" w:rsidRDefault="00494FD5" w:rsidP="00494FD5">
      <w:pPr>
        <w:rPr>
          <w:bCs/>
        </w:rPr>
      </w:pPr>
    </w:p>
    <w:p w14:paraId="400B6CF3" w14:textId="77777777" w:rsidR="00494FD5" w:rsidRPr="00494FD5" w:rsidRDefault="00494FD5" w:rsidP="00494FD5">
      <w:pPr>
        <w:rPr>
          <w:bCs/>
        </w:rPr>
      </w:pPr>
      <w:r w:rsidRPr="00494FD5">
        <w:rPr>
          <w:bCs/>
        </w:rPr>
        <w:t xml:space="preserve">We have the user account section, which we'll talk about in just a second, and ways to connect with us. </w:t>
      </w:r>
    </w:p>
    <w:p w14:paraId="115F7E52" w14:textId="77777777" w:rsidR="00494FD5" w:rsidRPr="00494FD5" w:rsidRDefault="00494FD5" w:rsidP="00494FD5">
      <w:pPr>
        <w:rPr>
          <w:bCs/>
        </w:rPr>
      </w:pPr>
    </w:p>
    <w:p w14:paraId="177DD3AD" w14:textId="77777777" w:rsidR="00494FD5" w:rsidRPr="00494FD5" w:rsidRDefault="00494FD5" w:rsidP="00494FD5">
      <w:pPr>
        <w:rPr>
          <w:bCs/>
        </w:rPr>
      </w:pPr>
      <w:r w:rsidRPr="00494FD5">
        <w:rPr>
          <w:bCs/>
        </w:rPr>
        <w:t xml:space="preserve">And then one more thing at the very bottom. We do have this contact us link that is always the best way. Again, after today, if you have a question or you want to get in contact with Julie or myself, that is a great way to send us a quick note, and that'll get routed to the person best suited to answer your question. So that is on the footer of all of our pages. So no matter where you are, you can access that link. </w:t>
      </w:r>
    </w:p>
    <w:p w14:paraId="512E5D0D" w14:textId="77777777" w:rsidR="00494FD5" w:rsidRPr="00494FD5" w:rsidRDefault="00494FD5" w:rsidP="00494FD5">
      <w:pPr>
        <w:rPr>
          <w:bCs/>
        </w:rPr>
      </w:pPr>
    </w:p>
    <w:p w14:paraId="7AB4A751" w14:textId="77777777" w:rsidR="00494FD5" w:rsidRPr="00494FD5" w:rsidRDefault="00494FD5" w:rsidP="00494FD5">
      <w:pPr>
        <w:rPr>
          <w:bCs/>
        </w:rPr>
      </w:pPr>
      <w:r w:rsidRPr="00494FD5">
        <w:rPr>
          <w:bCs/>
        </w:rPr>
        <w:t xml:space="preserve">Okay. So that gives you a really brief overview of the CareerOneStop website and the content you'll find. So now, we're going to transition into our user accounts, and I will pass it over to Julie. </w:t>
      </w:r>
    </w:p>
    <w:p w14:paraId="7F83C855" w14:textId="77777777" w:rsidR="00494FD5" w:rsidRPr="00494FD5" w:rsidRDefault="00494FD5" w:rsidP="00494FD5">
      <w:pPr>
        <w:rPr>
          <w:bCs/>
        </w:rPr>
      </w:pPr>
    </w:p>
    <w:p w14:paraId="7DA95318" w14:textId="77777777" w:rsidR="00494FD5" w:rsidRPr="00494FD5" w:rsidRDefault="00494FD5" w:rsidP="00494FD5">
      <w:pPr>
        <w:rPr>
          <w:bCs/>
        </w:rPr>
      </w:pPr>
      <w:r w:rsidRPr="00494FD5">
        <w:rPr>
          <w:bCs/>
        </w:rPr>
        <w:t xml:space="preserve">Julie Remington:  Thanks, Tricia. As Tricia mentioned, developing an account system, that has been on our wish list for some time. We've wanted to give our users that ability to save job searches, save assessment results -- we know that's an important goal for people -- and then keep track of other important content pages to come back to. </w:t>
      </w:r>
    </w:p>
    <w:p w14:paraId="63E5C769" w14:textId="77777777" w:rsidR="00494FD5" w:rsidRPr="00494FD5" w:rsidRDefault="00494FD5" w:rsidP="00494FD5">
      <w:pPr>
        <w:rPr>
          <w:bCs/>
        </w:rPr>
      </w:pPr>
    </w:p>
    <w:p w14:paraId="0120058D" w14:textId="77777777" w:rsidR="00494FD5" w:rsidRPr="00494FD5" w:rsidRDefault="00494FD5" w:rsidP="00494FD5">
      <w:pPr>
        <w:rPr>
          <w:bCs/>
        </w:rPr>
      </w:pPr>
      <w:r w:rsidRPr="00494FD5">
        <w:rPr>
          <w:bCs/>
        </w:rPr>
        <w:t xml:space="preserve">And we've also heard from our career professional users like you that you'd like your clients and students to be able to share their results and searches and so on with you. Well, now, they can. </w:t>
      </w:r>
    </w:p>
    <w:p w14:paraId="4481B61C" w14:textId="77777777" w:rsidR="00494FD5" w:rsidRPr="00494FD5" w:rsidRDefault="00494FD5" w:rsidP="00494FD5">
      <w:pPr>
        <w:rPr>
          <w:bCs/>
        </w:rPr>
      </w:pPr>
    </w:p>
    <w:p w14:paraId="3F341961" w14:textId="77777777" w:rsidR="00494FD5" w:rsidRPr="00494FD5" w:rsidRDefault="00494FD5" w:rsidP="00494FD5">
      <w:pPr>
        <w:rPr>
          <w:bCs/>
        </w:rPr>
      </w:pPr>
      <w:r w:rsidRPr="00494FD5">
        <w:rPr>
          <w:bCs/>
        </w:rPr>
        <w:t xml:space="preserve">So the new account system does all of that and a bit more. We started development on the account system over two years ago and then did launch in November. We're seeing a lot of interest. Users have created approximately 30,000 accounts since we launched. </w:t>
      </w:r>
    </w:p>
    <w:p w14:paraId="4CBE6EF0" w14:textId="77777777" w:rsidR="00494FD5" w:rsidRPr="00494FD5" w:rsidRDefault="00494FD5" w:rsidP="00494FD5">
      <w:pPr>
        <w:rPr>
          <w:bCs/>
        </w:rPr>
      </w:pPr>
    </w:p>
    <w:p w14:paraId="40B2B8B7" w14:textId="77777777" w:rsidR="00494FD5" w:rsidRPr="00494FD5" w:rsidRDefault="00494FD5" w:rsidP="00494FD5">
      <w:pPr>
        <w:rPr>
          <w:bCs/>
        </w:rPr>
      </w:pPr>
      <w:r w:rsidRPr="00494FD5">
        <w:rPr>
          <w:bCs/>
        </w:rPr>
        <w:t xml:space="preserve">So what about what you can do on the account? What you can do, you can create a profile in just a couple of minutes. You will be invited to enter your occupation or a target career, if you don't know what occupation you're pursuing now, and then add your location. And then those will be used for searches on tools throughout the site. </w:t>
      </w:r>
    </w:p>
    <w:p w14:paraId="236521EB" w14:textId="77777777" w:rsidR="00494FD5" w:rsidRPr="00494FD5" w:rsidRDefault="00494FD5" w:rsidP="00494FD5">
      <w:pPr>
        <w:rPr>
          <w:bCs/>
        </w:rPr>
      </w:pPr>
    </w:p>
    <w:p w14:paraId="79D2FB40" w14:textId="77777777" w:rsidR="00494FD5" w:rsidRPr="00494FD5" w:rsidRDefault="00494FD5" w:rsidP="00494FD5">
      <w:pPr>
        <w:rPr>
          <w:bCs/>
        </w:rPr>
      </w:pPr>
      <w:r w:rsidRPr="00494FD5">
        <w:rPr>
          <w:bCs/>
        </w:rPr>
        <w:t xml:space="preserve">Also on the profile, you can choose different categories related to your demographics or your current goals, and that will present you with a list of resources on CareerOneStop that might be especially relevant for you to pay attention to. </w:t>
      </w:r>
    </w:p>
    <w:p w14:paraId="2DFDC003" w14:textId="77777777" w:rsidR="00494FD5" w:rsidRPr="00494FD5" w:rsidRDefault="00494FD5" w:rsidP="00494FD5">
      <w:pPr>
        <w:rPr>
          <w:bCs/>
        </w:rPr>
      </w:pPr>
    </w:p>
    <w:p w14:paraId="7ABBED02" w14:textId="77777777" w:rsidR="00494FD5" w:rsidRPr="00494FD5" w:rsidRDefault="00494FD5" w:rsidP="00494FD5">
      <w:pPr>
        <w:rPr>
          <w:bCs/>
        </w:rPr>
      </w:pPr>
      <w:r w:rsidRPr="00494FD5">
        <w:rPr>
          <w:bCs/>
        </w:rPr>
        <w:t xml:space="preserve">You can also subscribe to the weekly CareerOneStop Blog and our quarterly newsletter. And something that we feel really strongly is important to communicate is that we worked hard to keep this really simple. It's very easy to get into the account and get out of the account. It's easy to start one and to delete one, if you're no longer interested. </w:t>
      </w:r>
    </w:p>
    <w:p w14:paraId="16804F3A" w14:textId="77777777" w:rsidR="00494FD5" w:rsidRPr="00494FD5" w:rsidRDefault="00494FD5" w:rsidP="00494FD5">
      <w:pPr>
        <w:rPr>
          <w:bCs/>
        </w:rPr>
      </w:pPr>
    </w:p>
    <w:p w14:paraId="536C3451" w14:textId="77777777" w:rsidR="00494FD5" w:rsidRPr="00494FD5" w:rsidRDefault="00494FD5" w:rsidP="00494FD5">
      <w:pPr>
        <w:rPr>
          <w:bCs/>
        </w:rPr>
      </w:pPr>
      <w:r w:rsidRPr="00494FD5">
        <w:rPr>
          <w:bCs/>
        </w:rPr>
        <w:t xml:space="preserve">Some important points we want you to know about how we're respecting users' privacy. First, there is absolutely no sharing of private data. Second point, a user account is not required to use the site, as Tricia mentioned. So anyone can still use all of the content, all the tools without registering. There's no penalty, in other words. </w:t>
      </w:r>
    </w:p>
    <w:p w14:paraId="791FF5DE" w14:textId="77777777" w:rsidR="00494FD5" w:rsidRPr="00494FD5" w:rsidRDefault="00494FD5" w:rsidP="00494FD5">
      <w:pPr>
        <w:rPr>
          <w:bCs/>
        </w:rPr>
      </w:pPr>
    </w:p>
    <w:p w14:paraId="5A283BCF" w14:textId="77777777" w:rsidR="00494FD5" w:rsidRPr="00494FD5" w:rsidRDefault="00494FD5" w:rsidP="00494FD5">
      <w:pPr>
        <w:rPr>
          <w:bCs/>
        </w:rPr>
      </w:pPr>
      <w:r w:rsidRPr="00494FD5">
        <w:rPr>
          <w:bCs/>
        </w:rPr>
        <w:t xml:space="preserve">Third, a feature especially important for users on shared computers or public computers like in our American Job Centers, if their account is open but they haven't used it, they haven't used CareerOneStop during -- for 30 minutes, the account will close automatically. And the account </w:t>
      </w:r>
      <w:r w:rsidRPr="00494FD5">
        <w:rPr>
          <w:bCs/>
        </w:rPr>
        <w:lastRenderedPageBreak/>
        <w:t xml:space="preserve">will also log off automatically if the browser they're working in like Chrome or Firefox, if that gets closed. </w:t>
      </w:r>
    </w:p>
    <w:p w14:paraId="548B5F45" w14:textId="77777777" w:rsidR="00494FD5" w:rsidRPr="00494FD5" w:rsidRDefault="00494FD5" w:rsidP="00494FD5">
      <w:pPr>
        <w:rPr>
          <w:bCs/>
        </w:rPr>
      </w:pPr>
    </w:p>
    <w:p w14:paraId="01D2C990" w14:textId="77777777" w:rsidR="00494FD5" w:rsidRPr="00494FD5" w:rsidRDefault="00494FD5" w:rsidP="00494FD5">
      <w:pPr>
        <w:rPr>
          <w:bCs/>
        </w:rPr>
      </w:pPr>
      <w:r w:rsidRPr="00494FD5">
        <w:rPr>
          <w:bCs/>
        </w:rPr>
        <w:t xml:space="preserve">What happens if you create an account and don't use it? If an account is unused for 30 days, we'll email a brief notification inviting you to reconnect to CareerOneStop and get back on track with doing your job search activities. And that notification will go out once every 30 days for up to six months, and then we'll stop. And you can opt out of all notifications at any time on the profile page. </w:t>
      </w:r>
    </w:p>
    <w:p w14:paraId="0E8B5795" w14:textId="77777777" w:rsidR="00494FD5" w:rsidRPr="00494FD5" w:rsidRDefault="00494FD5" w:rsidP="00494FD5">
      <w:pPr>
        <w:rPr>
          <w:bCs/>
        </w:rPr>
      </w:pPr>
    </w:p>
    <w:p w14:paraId="12ABA070" w14:textId="77777777" w:rsidR="00494FD5" w:rsidRPr="00494FD5" w:rsidRDefault="00494FD5" w:rsidP="00494FD5">
      <w:pPr>
        <w:rPr>
          <w:bCs/>
        </w:rPr>
      </w:pPr>
      <w:r w:rsidRPr="00494FD5">
        <w:rPr>
          <w:bCs/>
        </w:rPr>
        <w:t xml:space="preserve">So let's take a look now at how to create a user account. When we -- you'll see there are a few places that you can start from to open an account, and they're all going to work the same way. </w:t>
      </w:r>
    </w:p>
    <w:p w14:paraId="5D36A0BB" w14:textId="77777777" w:rsidR="00494FD5" w:rsidRPr="00494FD5" w:rsidRDefault="00494FD5" w:rsidP="00494FD5">
      <w:pPr>
        <w:rPr>
          <w:bCs/>
        </w:rPr>
      </w:pPr>
    </w:p>
    <w:p w14:paraId="13C1210B" w14:textId="77777777" w:rsidR="00494FD5" w:rsidRPr="00494FD5" w:rsidRDefault="00494FD5" w:rsidP="00494FD5">
      <w:pPr>
        <w:rPr>
          <w:bCs/>
        </w:rPr>
      </w:pPr>
      <w:r w:rsidRPr="00494FD5">
        <w:rPr>
          <w:bCs/>
        </w:rPr>
        <w:t>Right up at the top, you'll see the login with the person icon and then also from the footer under user accounts. Any of the links there will get you to the right place.</w:t>
      </w:r>
    </w:p>
    <w:p w14:paraId="731D672E" w14:textId="77777777" w:rsidR="00494FD5" w:rsidRPr="00494FD5" w:rsidRDefault="00494FD5" w:rsidP="00494FD5">
      <w:pPr>
        <w:rPr>
          <w:bCs/>
        </w:rPr>
      </w:pPr>
    </w:p>
    <w:p w14:paraId="4A0C34CA" w14:textId="77777777" w:rsidR="00494FD5" w:rsidRPr="00494FD5" w:rsidRDefault="00494FD5" w:rsidP="00494FD5">
      <w:pPr>
        <w:rPr>
          <w:bCs/>
        </w:rPr>
      </w:pPr>
      <w:r w:rsidRPr="00494FD5">
        <w:rPr>
          <w:bCs/>
        </w:rPr>
        <w:t xml:space="preserve">I'll mention here there is a handout for today's session that walks through account registration. It walks through other information about accounts, and you can download that from your file share link there on your screen or later from WorkforceGPS. But wherever you start from with your log in, that will bring you to the next screen. </w:t>
      </w:r>
    </w:p>
    <w:p w14:paraId="51520492" w14:textId="77777777" w:rsidR="00494FD5" w:rsidRPr="00494FD5" w:rsidRDefault="00494FD5" w:rsidP="00494FD5">
      <w:pPr>
        <w:rPr>
          <w:bCs/>
        </w:rPr>
      </w:pPr>
    </w:p>
    <w:p w14:paraId="5286310D" w14:textId="77777777" w:rsidR="00494FD5" w:rsidRPr="00494FD5" w:rsidRDefault="00494FD5" w:rsidP="00494FD5">
      <w:pPr>
        <w:rPr>
          <w:bCs/>
        </w:rPr>
      </w:pPr>
      <w:r w:rsidRPr="00494FD5">
        <w:rPr>
          <w:bCs/>
        </w:rPr>
        <w:t xml:space="preserve">And here you'll enter an email address. You'll click send verification code, and then that code will appear in your email. You'll enter the code, select verify, and then the system will confirm the code. And you'll have the chance to create a password. </w:t>
      </w:r>
    </w:p>
    <w:p w14:paraId="01149BAA" w14:textId="77777777" w:rsidR="00494FD5" w:rsidRPr="00494FD5" w:rsidRDefault="00494FD5" w:rsidP="00494FD5">
      <w:pPr>
        <w:rPr>
          <w:bCs/>
        </w:rPr>
      </w:pPr>
    </w:p>
    <w:p w14:paraId="0EA4775E" w14:textId="77777777" w:rsidR="00494FD5" w:rsidRPr="00494FD5" w:rsidRDefault="00494FD5" w:rsidP="00494FD5">
      <w:pPr>
        <w:rPr>
          <w:bCs/>
        </w:rPr>
      </w:pPr>
      <w:r w:rsidRPr="00494FD5">
        <w:rPr>
          <w:bCs/>
        </w:rPr>
        <w:t xml:space="preserve">You'll also -- can add a display name that will appear at the top of pages and in the footer where you currently see log in. And that's a quick way to know that your account is open. Then you'll select create, and that's it. </w:t>
      </w:r>
    </w:p>
    <w:p w14:paraId="568403E0" w14:textId="77777777" w:rsidR="00494FD5" w:rsidRPr="00494FD5" w:rsidRDefault="00494FD5" w:rsidP="00494FD5">
      <w:pPr>
        <w:rPr>
          <w:bCs/>
        </w:rPr>
      </w:pPr>
    </w:p>
    <w:p w14:paraId="21958C98" w14:textId="77777777" w:rsidR="00494FD5" w:rsidRPr="00494FD5" w:rsidRDefault="00494FD5" w:rsidP="00494FD5">
      <w:pPr>
        <w:rPr>
          <w:bCs/>
        </w:rPr>
      </w:pPr>
      <w:r w:rsidRPr="00494FD5">
        <w:rPr>
          <w:bCs/>
        </w:rPr>
        <w:t xml:space="preserve">You can save these login credentials for a quick sign in, or you'll just enter your email address and password whenever you want to sign into your account. The system will keep you on the same page that you were on, whether you're starting an account for the first time or logging in. Let's say you're working midstream. You decide you want to open your account. It will keep you on the same page. </w:t>
      </w:r>
    </w:p>
    <w:p w14:paraId="013F67B5" w14:textId="77777777" w:rsidR="00494FD5" w:rsidRPr="00494FD5" w:rsidRDefault="00494FD5" w:rsidP="00494FD5">
      <w:pPr>
        <w:rPr>
          <w:bCs/>
        </w:rPr>
      </w:pPr>
    </w:p>
    <w:p w14:paraId="787A3EFA" w14:textId="77777777" w:rsidR="00494FD5" w:rsidRPr="00494FD5" w:rsidRDefault="00494FD5" w:rsidP="00494FD5">
      <w:pPr>
        <w:rPr>
          <w:bCs/>
        </w:rPr>
      </w:pPr>
      <w:r w:rsidRPr="00494FD5">
        <w:rPr>
          <w:bCs/>
        </w:rPr>
        <w:t xml:space="preserve">Now, to build some context, we'll use a persona to demonstrate some aspects of how a user might interact with their account. Let's say we're working with a person who was recently laid off from a long-term job. She had some basic software knowledge, some good office skills, but is looking for a new career direction. So we'll look at some ways she might use the account at several steps today. And now, over to Tricia. </w:t>
      </w:r>
    </w:p>
    <w:p w14:paraId="04CEEDD1" w14:textId="77777777" w:rsidR="00494FD5" w:rsidRPr="00494FD5" w:rsidRDefault="00494FD5" w:rsidP="00494FD5">
      <w:pPr>
        <w:rPr>
          <w:bCs/>
        </w:rPr>
      </w:pPr>
    </w:p>
    <w:p w14:paraId="118626A6" w14:textId="77777777" w:rsidR="00494FD5" w:rsidRPr="00494FD5" w:rsidRDefault="00494FD5" w:rsidP="00494FD5">
      <w:pPr>
        <w:rPr>
          <w:bCs/>
        </w:rPr>
      </w:pPr>
      <w:r w:rsidRPr="00494FD5">
        <w:rPr>
          <w:bCs/>
        </w:rPr>
        <w:t>Tricia Dahlman:  Thanks, Julie. Okay. So as Julie mentioned, I can access the account from the header or footer of every CareerOneStop page, and when I'm logged in, there will be my display name that I've chosen and a little arrow that drops down. And that displays all the different pages within my account.</w:t>
      </w:r>
    </w:p>
    <w:p w14:paraId="628558DD" w14:textId="77777777" w:rsidR="00494FD5" w:rsidRPr="00494FD5" w:rsidRDefault="00494FD5" w:rsidP="00494FD5">
      <w:pPr>
        <w:rPr>
          <w:bCs/>
        </w:rPr>
      </w:pPr>
    </w:p>
    <w:p w14:paraId="30AEF6B8" w14:textId="77777777" w:rsidR="00494FD5" w:rsidRPr="00494FD5" w:rsidRDefault="00494FD5" w:rsidP="00494FD5">
      <w:pPr>
        <w:rPr>
          <w:bCs/>
        </w:rPr>
      </w:pPr>
      <w:r w:rsidRPr="00494FD5">
        <w:rPr>
          <w:bCs/>
        </w:rPr>
        <w:lastRenderedPageBreak/>
        <w:t xml:space="preserve">So we're going to go ahead and look at each of these sections, starting with My Profile. So the first thing that you're going to be asked to provide when you create an account are your search preferences. So that's what shows up here first in the middle. </w:t>
      </w:r>
    </w:p>
    <w:p w14:paraId="433BC1EB" w14:textId="77777777" w:rsidR="00494FD5" w:rsidRPr="00494FD5" w:rsidRDefault="00494FD5" w:rsidP="00494FD5">
      <w:pPr>
        <w:rPr>
          <w:bCs/>
        </w:rPr>
      </w:pPr>
    </w:p>
    <w:p w14:paraId="668B1C60" w14:textId="77777777" w:rsidR="00494FD5" w:rsidRPr="00494FD5" w:rsidRDefault="00494FD5" w:rsidP="00494FD5">
      <w:pPr>
        <w:rPr>
          <w:bCs/>
        </w:rPr>
      </w:pPr>
      <w:r w:rsidRPr="00494FD5">
        <w:rPr>
          <w:bCs/>
        </w:rPr>
        <w:t xml:space="preserve">It's going to ask me for a career of interest and also my location. I can enter a city, a state, or a zip in the location box. I also have the option right below to use my device location for searches. We know some people are using a shared computer or may have concerns about security. So that's a default option, or that's not -- excuse me -- not a default option but something you can opt in if you're interested. And I'm also asked for my education level. </w:t>
      </w:r>
    </w:p>
    <w:p w14:paraId="01CC7E13" w14:textId="77777777" w:rsidR="00494FD5" w:rsidRPr="00494FD5" w:rsidRDefault="00494FD5" w:rsidP="00494FD5">
      <w:pPr>
        <w:rPr>
          <w:bCs/>
        </w:rPr>
      </w:pPr>
    </w:p>
    <w:p w14:paraId="1D0D414C" w14:textId="77777777" w:rsidR="00494FD5" w:rsidRPr="00494FD5" w:rsidRDefault="00494FD5" w:rsidP="00494FD5">
      <w:pPr>
        <w:rPr>
          <w:bCs/>
        </w:rPr>
      </w:pPr>
      <w:r w:rsidRPr="00494FD5">
        <w:rPr>
          <w:bCs/>
        </w:rPr>
        <w:t xml:space="preserve">So these are pre-filled with the client persona that Julie mentioned. We can imagine as a laid off worker, maybe our client has had her office job experience, but maybe she's been on the CareerOneStop website and taken our interest assessment and is considering other options. </w:t>
      </w:r>
    </w:p>
    <w:p w14:paraId="208EC267" w14:textId="77777777" w:rsidR="00494FD5" w:rsidRPr="00494FD5" w:rsidRDefault="00494FD5" w:rsidP="00494FD5">
      <w:pPr>
        <w:rPr>
          <w:bCs/>
        </w:rPr>
      </w:pPr>
    </w:p>
    <w:p w14:paraId="1FC49FF8" w14:textId="77777777" w:rsidR="00494FD5" w:rsidRPr="00494FD5" w:rsidRDefault="00494FD5" w:rsidP="00494FD5">
      <w:pPr>
        <w:rPr>
          <w:bCs/>
        </w:rPr>
      </w:pPr>
      <w:r w:rsidRPr="00494FD5">
        <w:rPr>
          <w:bCs/>
        </w:rPr>
        <w:t>Her results might have listed loss prevention manager as a possible interest of hers. So we've put that as her career of interest. And she lives in the Chicago area. So she's entered that as her location.</w:t>
      </w:r>
    </w:p>
    <w:p w14:paraId="5539A98F" w14:textId="77777777" w:rsidR="00494FD5" w:rsidRPr="00494FD5" w:rsidRDefault="00494FD5" w:rsidP="00494FD5">
      <w:pPr>
        <w:rPr>
          <w:bCs/>
        </w:rPr>
      </w:pPr>
    </w:p>
    <w:p w14:paraId="202AC332" w14:textId="77777777" w:rsidR="00494FD5" w:rsidRPr="00494FD5" w:rsidRDefault="00494FD5" w:rsidP="00494FD5">
      <w:pPr>
        <w:rPr>
          <w:bCs/>
        </w:rPr>
      </w:pPr>
      <w:r w:rsidRPr="00494FD5">
        <w:rPr>
          <w:bCs/>
        </w:rPr>
        <w:t xml:space="preserve">Now, why we want people to put this in their profile is to just kind of help them when they're on the website, when they're doing searches. Kind of makes things easier for that initial search to preload some of those selections. </w:t>
      </w:r>
    </w:p>
    <w:p w14:paraId="238F0C63" w14:textId="77777777" w:rsidR="00494FD5" w:rsidRPr="00494FD5" w:rsidRDefault="00494FD5" w:rsidP="00494FD5">
      <w:pPr>
        <w:rPr>
          <w:bCs/>
        </w:rPr>
      </w:pPr>
    </w:p>
    <w:p w14:paraId="41DB06C9" w14:textId="77777777" w:rsidR="00494FD5" w:rsidRPr="00494FD5" w:rsidRDefault="00494FD5" w:rsidP="00494FD5">
      <w:pPr>
        <w:rPr>
          <w:bCs/>
        </w:rPr>
      </w:pPr>
      <w:r w:rsidRPr="00494FD5">
        <w:rPr>
          <w:bCs/>
        </w:rPr>
        <w:t xml:space="preserve">So for example, if I'm logged in and I have filled out my profile on CareerOneStop, let's say I'm in the toolkit and I really want to do some more research on occupations. So I would go ahead and select occupation profile, for example. When I go ahead and load that page, it's going to bypass asking me what career and location I want to search and just pull that from my user account. </w:t>
      </w:r>
    </w:p>
    <w:p w14:paraId="0AA0182D" w14:textId="77777777" w:rsidR="00494FD5" w:rsidRPr="00494FD5" w:rsidRDefault="00494FD5" w:rsidP="00494FD5">
      <w:pPr>
        <w:rPr>
          <w:bCs/>
        </w:rPr>
      </w:pPr>
    </w:p>
    <w:p w14:paraId="3ACC30F1" w14:textId="77777777" w:rsidR="00494FD5" w:rsidRPr="00494FD5" w:rsidRDefault="00494FD5" w:rsidP="00494FD5">
      <w:pPr>
        <w:rPr>
          <w:bCs/>
        </w:rPr>
      </w:pPr>
      <w:r w:rsidRPr="00494FD5">
        <w:rPr>
          <w:bCs/>
        </w:rPr>
        <w:t xml:space="preserve">So the loss prevention career profile is pulled up right away. I get all of that great information, and then the data is -- matches to the location I put in. So for example, Illinois is listed for state-based information, and I have the Chicago area for -- here for salary for the local information. So again, it's just a way to kind of help our users kind of preload that information. </w:t>
      </w:r>
    </w:p>
    <w:p w14:paraId="467E690A" w14:textId="77777777" w:rsidR="00494FD5" w:rsidRPr="00494FD5" w:rsidRDefault="00494FD5" w:rsidP="00494FD5">
      <w:pPr>
        <w:rPr>
          <w:bCs/>
        </w:rPr>
      </w:pPr>
    </w:p>
    <w:p w14:paraId="7A907627" w14:textId="77777777" w:rsidR="00494FD5" w:rsidRPr="00494FD5" w:rsidRDefault="00494FD5" w:rsidP="00494FD5">
      <w:pPr>
        <w:rPr>
          <w:bCs/>
        </w:rPr>
      </w:pPr>
      <w:r w:rsidRPr="00494FD5">
        <w:rPr>
          <w:bCs/>
        </w:rPr>
        <w:t xml:space="preserve">Now, any tool I can use the options on that tool to change both the career and location if I'm interested. But again, it just kind of gives me that default and remembers my preferences. </w:t>
      </w:r>
    </w:p>
    <w:p w14:paraId="1311A7FD" w14:textId="77777777" w:rsidR="00494FD5" w:rsidRPr="00494FD5" w:rsidRDefault="00494FD5" w:rsidP="00494FD5">
      <w:pPr>
        <w:rPr>
          <w:bCs/>
        </w:rPr>
      </w:pPr>
    </w:p>
    <w:p w14:paraId="27664517" w14:textId="77777777" w:rsidR="00494FD5" w:rsidRPr="00494FD5" w:rsidRDefault="00494FD5" w:rsidP="00494FD5">
      <w:pPr>
        <w:rPr>
          <w:bCs/>
        </w:rPr>
      </w:pPr>
      <w:r w:rsidRPr="00494FD5">
        <w:rPr>
          <w:bCs/>
        </w:rPr>
        <w:t xml:space="preserve">So the other thing it does is on the left-hand side, it's going to give me some options of where I can go for in-person local help. So it is matching me to the five closest American Job Center locations to the location I entered. </w:t>
      </w:r>
    </w:p>
    <w:p w14:paraId="19755554" w14:textId="77777777" w:rsidR="00494FD5" w:rsidRPr="00494FD5" w:rsidRDefault="00494FD5" w:rsidP="00494FD5">
      <w:pPr>
        <w:rPr>
          <w:bCs/>
        </w:rPr>
      </w:pPr>
    </w:p>
    <w:p w14:paraId="4557466A" w14:textId="77777777" w:rsidR="00494FD5" w:rsidRPr="00494FD5" w:rsidRDefault="00494FD5" w:rsidP="00494FD5">
      <w:pPr>
        <w:rPr>
          <w:bCs/>
        </w:rPr>
      </w:pPr>
      <w:r w:rsidRPr="00494FD5">
        <w:rPr>
          <w:bCs/>
        </w:rPr>
        <w:t xml:space="preserve">So here I'm seeing the Chicago Near West American Job Center on 18th Street in Chicago as the closest. And these arrows at the bottom will scroll through those five locations. The sixth panel will actually be a link out to the American Job Center if I want to look at some other locations as well. So that's just another little feature you get when you select a location. </w:t>
      </w:r>
    </w:p>
    <w:p w14:paraId="4035349D" w14:textId="77777777" w:rsidR="00494FD5" w:rsidRPr="00494FD5" w:rsidRDefault="00494FD5" w:rsidP="00494FD5">
      <w:pPr>
        <w:rPr>
          <w:bCs/>
        </w:rPr>
      </w:pPr>
    </w:p>
    <w:p w14:paraId="54303849" w14:textId="77777777" w:rsidR="00494FD5" w:rsidRPr="00494FD5" w:rsidRDefault="00494FD5" w:rsidP="00494FD5">
      <w:pPr>
        <w:rPr>
          <w:bCs/>
        </w:rPr>
      </w:pPr>
      <w:r w:rsidRPr="00494FD5">
        <w:rPr>
          <w:bCs/>
        </w:rPr>
        <w:lastRenderedPageBreak/>
        <w:t xml:space="preserve">Going back to my profile, the next set of information that I'm asked about are just telling me a little bit about myself and the to get additional resource selections. So if we think back again to that persona, our client is interested in finding training and paying for training, switching careers, and then identifies themselves as a recently laid off worker. </w:t>
      </w:r>
    </w:p>
    <w:p w14:paraId="58EC2CC6" w14:textId="77777777" w:rsidR="00494FD5" w:rsidRPr="00494FD5" w:rsidRDefault="00494FD5" w:rsidP="00494FD5">
      <w:pPr>
        <w:rPr>
          <w:bCs/>
        </w:rPr>
      </w:pPr>
    </w:p>
    <w:p w14:paraId="777E831D" w14:textId="77777777" w:rsidR="00494FD5" w:rsidRPr="00494FD5" w:rsidRDefault="00494FD5" w:rsidP="00494FD5">
      <w:pPr>
        <w:rPr>
          <w:bCs/>
        </w:rPr>
      </w:pPr>
      <w:r w:rsidRPr="00494FD5">
        <w:rPr>
          <w:bCs/>
        </w:rPr>
        <w:t xml:space="preserve">And you can see on the screen there's some other options, like looking for content and finding a job and finding career ideas. And then the other audiences are young adults and older adults, veterans, farmworkers, and others. So again, the selections they make here will impact what they see on the suggested resources page of the account, which we'll look at in just a second. </w:t>
      </w:r>
    </w:p>
    <w:p w14:paraId="4B78F1E9" w14:textId="77777777" w:rsidR="00494FD5" w:rsidRPr="00494FD5" w:rsidRDefault="00494FD5" w:rsidP="00494FD5">
      <w:pPr>
        <w:rPr>
          <w:bCs/>
        </w:rPr>
      </w:pPr>
    </w:p>
    <w:p w14:paraId="79E55394" w14:textId="77777777" w:rsidR="00494FD5" w:rsidRPr="00494FD5" w:rsidRDefault="00494FD5" w:rsidP="00494FD5">
      <w:pPr>
        <w:rPr>
          <w:bCs/>
        </w:rPr>
      </w:pPr>
      <w:r w:rsidRPr="00494FD5">
        <w:rPr>
          <w:bCs/>
        </w:rPr>
        <w:t>I also have options on this page to opt out of any notifications. So Julie had mentioned we can receive blog or inactivity notifications, but if I wanted to opt out, I could do that here.</w:t>
      </w:r>
    </w:p>
    <w:p w14:paraId="6DC45018" w14:textId="77777777" w:rsidR="00494FD5" w:rsidRPr="00494FD5" w:rsidRDefault="00494FD5" w:rsidP="00494FD5">
      <w:pPr>
        <w:rPr>
          <w:bCs/>
        </w:rPr>
      </w:pPr>
    </w:p>
    <w:p w14:paraId="1F41A853" w14:textId="77777777" w:rsidR="00494FD5" w:rsidRPr="00494FD5" w:rsidRDefault="00494FD5" w:rsidP="00494FD5">
      <w:pPr>
        <w:rPr>
          <w:bCs/>
        </w:rPr>
      </w:pPr>
      <w:r w:rsidRPr="00494FD5">
        <w:rPr>
          <w:bCs/>
        </w:rPr>
        <w:t xml:space="preserve">This page also gives me options to update my account, if I've made any changes, and then also to delete the account. Now, it does -- once you hit delete, it does make sure you are -- really want to do that because the account is not recoverable. So we do not save any information once someone tells us they want to delete. I'm going to go ahead and cancel that. </w:t>
      </w:r>
    </w:p>
    <w:p w14:paraId="34E33884" w14:textId="77777777" w:rsidR="00494FD5" w:rsidRPr="00494FD5" w:rsidRDefault="00494FD5" w:rsidP="00494FD5">
      <w:pPr>
        <w:rPr>
          <w:bCs/>
        </w:rPr>
      </w:pPr>
    </w:p>
    <w:p w14:paraId="0BFBFAEB" w14:textId="77777777" w:rsidR="00494FD5" w:rsidRPr="00494FD5" w:rsidRDefault="00494FD5" w:rsidP="00494FD5">
      <w:pPr>
        <w:rPr>
          <w:bCs/>
        </w:rPr>
      </w:pPr>
      <w:r w:rsidRPr="00494FD5">
        <w:rPr>
          <w:bCs/>
        </w:rPr>
        <w:t xml:space="preserve">And all of our account pages also have this box on the left-hand side about the user account and has just a brief blurb about our privacy policy and then a link out to our full policy. So if you get any questions that you're not sure how to answer, you could definitely direct people to that link. </w:t>
      </w:r>
    </w:p>
    <w:p w14:paraId="5CD5D07A" w14:textId="77777777" w:rsidR="00494FD5" w:rsidRPr="00494FD5" w:rsidRDefault="00494FD5" w:rsidP="00494FD5">
      <w:pPr>
        <w:rPr>
          <w:bCs/>
        </w:rPr>
      </w:pPr>
    </w:p>
    <w:p w14:paraId="11ABC0A0" w14:textId="77777777" w:rsidR="00494FD5" w:rsidRPr="00494FD5" w:rsidRDefault="00494FD5" w:rsidP="00494FD5">
      <w:pPr>
        <w:rPr>
          <w:bCs/>
        </w:rPr>
      </w:pPr>
      <w:r w:rsidRPr="00494FD5">
        <w:rPr>
          <w:bCs/>
        </w:rPr>
        <w:t xml:space="preserve">And you can also direct people to our general info@CareerOneStop.org email address as well if you get questions. I think so far, the question we get the most is if we can help reset passwords, and that is not information we have access to. So we don't -- for privacy reasons, we don't have access to anyone's password, but we can help direct them to the page where you sign on and can do the forget your password link. I think that's pretty common these days, but we can help people -- direct people that direction if they need it. </w:t>
      </w:r>
    </w:p>
    <w:p w14:paraId="0509679C" w14:textId="77777777" w:rsidR="00494FD5" w:rsidRPr="00494FD5" w:rsidRDefault="00494FD5" w:rsidP="00494FD5">
      <w:pPr>
        <w:rPr>
          <w:bCs/>
        </w:rPr>
      </w:pPr>
    </w:p>
    <w:p w14:paraId="54D888F6" w14:textId="77777777" w:rsidR="00494FD5" w:rsidRPr="00494FD5" w:rsidRDefault="00494FD5" w:rsidP="00494FD5">
      <w:pPr>
        <w:rPr>
          <w:bCs/>
        </w:rPr>
      </w:pPr>
      <w:r w:rsidRPr="00494FD5">
        <w:rPr>
          <w:bCs/>
        </w:rPr>
        <w:t xml:space="preserve">So that's the My Profile page. So next, we're going to go ahead and click on Saved Pages. This page is a collection of any content, search result, or detail pages that I've saved throughout the site when I'm using for CareerOneStop, and they're saved in this table format. So I can see a general topic of the page that I saved. I -- if I -- especially if I have a lot of different pages saved, that can be just a really quick, easy way to identify what I'm looking for. </w:t>
      </w:r>
    </w:p>
    <w:p w14:paraId="120B358A" w14:textId="77777777" w:rsidR="00494FD5" w:rsidRPr="00494FD5" w:rsidRDefault="00494FD5" w:rsidP="00494FD5">
      <w:pPr>
        <w:rPr>
          <w:bCs/>
        </w:rPr>
      </w:pPr>
    </w:p>
    <w:p w14:paraId="53119F63" w14:textId="77777777" w:rsidR="00494FD5" w:rsidRPr="00494FD5" w:rsidRDefault="00494FD5" w:rsidP="00494FD5">
      <w:pPr>
        <w:rPr>
          <w:bCs/>
        </w:rPr>
      </w:pPr>
      <w:r w:rsidRPr="00494FD5">
        <w:rPr>
          <w:bCs/>
        </w:rPr>
        <w:t xml:space="preserve">I have a page name that is linked out to go back to that page. Now, the next column is search terms. So if I've saved a search result or a detail page, it's going to help remind me which criteria or keywords I put in to do that search. So for example, in this job finder, I put in advanced practice nurse in Madison, Wisconsin. So it's just reminding me, in case I have more than one, it'll help me differentiate between those two sets of results. </w:t>
      </w:r>
    </w:p>
    <w:p w14:paraId="661C71E7" w14:textId="77777777" w:rsidR="00494FD5" w:rsidRPr="00494FD5" w:rsidRDefault="00494FD5" w:rsidP="00494FD5">
      <w:pPr>
        <w:rPr>
          <w:bCs/>
        </w:rPr>
      </w:pPr>
    </w:p>
    <w:p w14:paraId="6C4A9C0F" w14:textId="77777777" w:rsidR="00494FD5" w:rsidRPr="00494FD5" w:rsidRDefault="00494FD5" w:rsidP="00494FD5">
      <w:pPr>
        <w:rPr>
          <w:bCs/>
        </w:rPr>
      </w:pPr>
      <w:r w:rsidRPr="00494FD5">
        <w:rPr>
          <w:bCs/>
        </w:rPr>
        <w:t xml:space="preserve">And I have that date that I saved that page, and I have a couple selection options, which I'll show you in just a second. And I do have options at the top to sort by. So again, if I have saved a lot of different pages, it might be helpful to either sort by topic, the page name, the search terms I used, or the date it was saved. </w:t>
      </w:r>
    </w:p>
    <w:p w14:paraId="0551CFEF" w14:textId="77777777" w:rsidR="00494FD5" w:rsidRPr="00494FD5" w:rsidRDefault="00494FD5" w:rsidP="00494FD5">
      <w:pPr>
        <w:rPr>
          <w:bCs/>
        </w:rPr>
      </w:pPr>
    </w:p>
    <w:p w14:paraId="2EA2A744" w14:textId="77777777" w:rsidR="00494FD5" w:rsidRPr="00494FD5" w:rsidRDefault="00494FD5" w:rsidP="00494FD5">
      <w:pPr>
        <w:rPr>
          <w:bCs/>
        </w:rPr>
      </w:pPr>
      <w:r w:rsidRPr="00494FD5">
        <w:rPr>
          <w:bCs/>
        </w:rPr>
        <w:lastRenderedPageBreak/>
        <w:t xml:space="preserve">Now, when I do go ahead and link out to a page that I saved, especially for those search result and search detail pages, I do want to say that the system will not hold on to the past results. </w:t>
      </w:r>
    </w:p>
    <w:p w14:paraId="30F7B252" w14:textId="77777777" w:rsidR="00494FD5" w:rsidRPr="00494FD5" w:rsidRDefault="00494FD5" w:rsidP="00494FD5">
      <w:pPr>
        <w:rPr>
          <w:bCs/>
        </w:rPr>
      </w:pPr>
    </w:p>
    <w:p w14:paraId="2980CCBB" w14:textId="77777777" w:rsidR="00494FD5" w:rsidRPr="00494FD5" w:rsidRDefault="00494FD5" w:rsidP="00494FD5">
      <w:pPr>
        <w:rPr>
          <w:bCs/>
        </w:rPr>
      </w:pPr>
      <w:r w:rsidRPr="00494FD5">
        <w:rPr>
          <w:bCs/>
        </w:rPr>
        <w:t xml:space="preserve">So for example, if I come in a week later and do this job finder link again, it's going to refresh those results. So it's going to get rid of any jobs that aren't available anymore and then add any new ones when I refresh my search. So that's just to let people know that you won't get those old jobs on your list or those old records. </w:t>
      </w:r>
    </w:p>
    <w:p w14:paraId="4D3AECB6" w14:textId="77777777" w:rsidR="00494FD5" w:rsidRPr="00494FD5" w:rsidRDefault="00494FD5" w:rsidP="00494FD5">
      <w:pPr>
        <w:rPr>
          <w:bCs/>
        </w:rPr>
      </w:pPr>
    </w:p>
    <w:p w14:paraId="6897E698" w14:textId="77777777" w:rsidR="00494FD5" w:rsidRPr="00494FD5" w:rsidRDefault="00494FD5" w:rsidP="00494FD5">
      <w:pPr>
        <w:rPr>
          <w:bCs/>
        </w:rPr>
      </w:pPr>
      <w:r w:rsidRPr="00494FD5">
        <w:rPr>
          <w:bCs/>
        </w:rPr>
        <w:t xml:space="preserve">So the options I have when I do select a couple pages are down at the bottom of the table. So the first option is I can email those selected pages. I just enter an email address and go ahead and send that. This might be especially useful if I'm working with someone else as a counselor and I may want to send pages, for example, I want them to check out or maybe I've done a search and I want them to see the results. I could just quickly email those pages, and they could see them. </w:t>
      </w:r>
    </w:p>
    <w:p w14:paraId="26764550" w14:textId="77777777" w:rsidR="00494FD5" w:rsidRPr="00494FD5" w:rsidRDefault="00494FD5" w:rsidP="00494FD5">
      <w:pPr>
        <w:rPr>
          <w:bCs/>
        </w:rPr>
      </w:pPr>
    </w:p>
    <w:p w14:paraId="224DDDB7" w14:textId="77777777" w:rsidR="00494FD5" w:rsidRPr="00494FD5" w:rsidRDefault="00494FD5" w:rsidP="00494FD5">
      <w:pPr>
        <w:rPr>
          <w:bCs/>
        </w:rPr>
      </w:pPr>
      <w:r w:rsidRPr="00494FD5">
        <w:rPr>
          <w:bCs/>
        </w:rPr>
        <w:t>Or as a client, I may need to show my progress to someone I'm working with, like a counselor. So that might be an easy way to show, oh, I did an assessment and here are my results or I'm looking at these job openings and here I wanted to show you what I've looked at. So that can be just some easy ways to share that information.</w:t>
      </w:r>
    </w:p>
    <w:p w14:paraId="203F6C2E" w14:textId="77777777" w:rsidR="00494FD5" w:rsidRPr="00494FD5" w:rsidRDefault="00494FD5" w:rsidP="00494FD5">
      <w:pPr>
        <w:rPr>
          <w:bCs/>
        </w:rPr>
      </w:pPr>
    </w:p>
    <w:p w14:paraId="3C25EB1E" w14:textId="77777777" w:rsidR="00494FD5" w:rsidRPr="00494FD5" w:rsidRDefault="00494FD5" w:rsidP="00494FD5">
      <w:pPr>
        <w:rPr>
          <w:bCs/>
        </w:rPr>
      </w:pPr>
      <w:r w:rsidRPr="00494FD5">
        <w:rPr>
          <w:bCs/>
        </w:rPr>
        <w:t xml:space="preserve">And then the other selection I have is, if I want to go ahead and delete any pages from my list, my list is getting too long, I could do that as well. </w:t>
      </w:r>
    </w:p>
    <w:p w14:paraId="15B99F8A" w14:textId="77777777" w:rsidR="00494FD5" w:rsidRPr="00494FD5" w:rsidRDefault="00494FD5" w:rsidP="00494FD5">
      <w:pPr>
        <w:rPr>
          <w:bCs/>
        </w:rPr>
      </w:pPr>
    </w:p>
    <w:p w14:paraId="0D2A291C" w14:textId="77777777" w:rsidR="00494FD5" w:rsidRPr="00494FD5" w:rsidRDefault="00494FD5" w:rsidP="00494FD5">
      <w:pPr>
        <w:rPr>
          <w:bCs/>
        </w:rPr>
      </w:pPr>
      <w:r w:rsidRPr="00494FD5">
        <w:rPr>
          <w:bCs/>
        </w:rPr>
        <w:t xml:space="preserve">I do also have an option at the bottom of the table to download all the results. So if I wanted to just download and share that with someone, I could download an Excel, a PDF, or Word or a rich text format as well. So all different ways I can share and use those saved information or saved pages that I've collected. </w:t>
      </w:r>
    </w:p>
    <w:p w14:paraId="2577BE96" w14:textId="77777777" w:rsidR="00494FD5" w:rsidRPr="00494FD5" w:rsidRDefault="00494FD5" w:rsidP="00494FD5">
      <w:pPr>
        <w:rPr>
          <w:bCs/>
        </w:rPr>
      </w:pPr>
    </w:p>
    <w:p w14:paraId="7DD748CB" w14:textId="77777777" w:rsidR="00494FD5" w:rsidRPr="00494FD5" w:rsidRDefault="00494FD5" w:rsidP="00494FD5">
      <w:pPr>
        <w:rPr>
          <w:bCs/>
        </w:rPr>
      </w:pPr>
      <w:r w:rsidRPr="00494FD5">
        <w:rPr>
          <w:bCs/>
        </w:rPr>
        <w:t xml:space="preserve">I do want to show you, too, if I'm out on the CareerOneStop website and I'm just looking at content, let's -- let's say, for example, I'm out in the find training section and I'm looking at short-term training options, just as an example. And again, this is the same icon that will display on all of our content pages is this floppy disk at the top, and that is the way that I save the page. </w:t>
      </w:r>
    </w:p>
    <w:p w14:paraId="47109ED0" w14:textId="77777777" w:rsidR="00494FD5" w:rsidRPr="00494FD5" w:rsidRDefault="00494FD5" w:rsidP="00494FD5">
      <w:pPr>
        <w:rPr>
          <w:bCs/>
        </w:rPr>
      </w:pPr>
    </w:p>
    <w:p w14:paraId="63A97032" w14:textId="77777777" w:rsidR="00494FD5" w:rsidRPr="00494FD5" w:rsidRDefault="00494FD5" w:rsidP="00494FD5">
      <w:pPr>
        <w:rPr>
          <w:bCs/>
        </w:rPr>
      </w:pPr>
      <w:r w:rsidRPr="00494FD5">
        <w:rPr>
          <w:bCs/>
        </w:rPr>
        <w:t xml:space="preserve">So if I'm logged in and I go ahead and click on that icon, it'll just save it, and it'll show up on that My Saved Pages. But if I'm not logged in and I click on that icon, the system will prompt me to sign in or, if I don't have an account, to create an account. So you'll always see that icon, logged in or not. </w:t>
      </w:r>
    </w:p>
    <w:p w14:paraId="764217CF" w14:textId="77777777" w:rsidR="00494FD5" w:rsidRPr="00494FD5" w:rsidRDefault="00494FD5" w:rsidP="00494FD5">
      <w:pPr>
        <w:rPr>
          <w:bCs/>
        </w:rPr>
      </w:pPr>
    </w:p>
    <w:p w14:paraId="609864BF" w14:textId="77777777" w:rsidR="00494FD5" w:rsidRPr="00494FD5" w:rsidRDefault="00494FD5" w:rsidP="00494FD5">
      <w:pPr>
        <w:rPr>
          <w:bCs/>
        </w:rPr>
      </w:pPr>
      <w:r w:rsidRPr="00494FD5">
        <w:rPr>
          <w:bCs/>
        </w:rPr>
        <w:t xml:space="preserve">And if it helps you think about how you might save pages yourself or encourage others to save, I'll share with you our aggregated data for the top five saved pages by our users so we can kind of see trends. And our users so far are sharing our interest assessment, our skills matcher, our scholarship finder, our work values matcher, and our job finder as the top five pages that they save. </w:t>
      </w:r>
    </w:p>
    <w:p w14:paraId="515DD9AA" w14:textId="77777777" w:rsidR="00494FD5" w:rsidRPr="00494FD5" w:rsidRDefault="00494FD5" w:rsidP="00494FD5">
      <w:pPr>
        <w:rPr>
          <w:bCs/>
        </w:rPr>
      </w:pPr>
    </w:p>
    <w:p w14:paraId="18742647" w14:textId="77777777" w:rsidR="00494FD5" w:rsidRPr="00494FD5" w:rsidRDefault="00494FD5" w:rsidP="00494FD5">
      <w:pPr>
        <w:rPr>
          <w:bCs/>
        </w:rPr>
      </w:pPr>
      <w:r w:rsidRPr="00494FD5">
        <w:rPr>
          <w:bCs/>
        </w:rPr>
        <w:t xml:space="preserve">So not very surprising that all of our career assessments are at the list, so to save either your progress or save your results, and then saving scholarships and jobs that they search for. So that's just a little insight on what people are doing in the account. </w:t>
      </w:r>
    </w:p>
    <w:p w14:paraId="3AED2B43" w14:textId="77777777" w:rsidR="00494FD5" w:rsidRPr="00494FD5" w:rsidRDefault="00494FD5" w:rsidP="00494FD5">
      <w:pPr>
        <w:rPr>
          <w:bCs/>
        </w:rPr>
      </w:pPr>
    </w:p>
    <w:p w14:paraId="37A18F65" w14:textId="77777777" w:rsidR="00494FD5" w:rsidRPr="00494FD5" w:rsidRDefault="00494FD5" w:rsidP="00494FD5">
      <w:pPr>
        <w:rPr>
          <w:bCs/>
        </w:rPr>
      </w:pPr>
      <w:r w:rsidRPr="00494FD5">
        <w:rPr>
          <w:bCs/>
        </w:rPr>
        <w:t xml:space="preserve">Our next page of the account is called Suggested Resources, and that goes back to those topics and audiences that I selected in my profile. So I see a box on this page for each topic I selected. </w:t>
      </w:r>
    </w:p>
    <w:p w14:paraId="4C06D84D" w14:textId="77777777" w:rsidR="00494FD5" w:rsidRPr="00494FD5" w:rsidRDefault="00494FD5" w:rsidP="00494FD5">
      <w:pPr>
        <w:rPr>
          <w:bCs/>
        </w:rPr>
      </w:pPr>
    </w:p>
    <w:p w14:paraId="3DA4EE2B" w14:textId="77777777" w:rsidR="00494FD5" w:rsidRPr="00494FD5" w:rsidRDefault="00494FD5" w:rsidP="00494FD5">
      <w:pPr>
        <w:rPr>
          <w:bCs/>
        </w:rPr>
      </w:pPr>
      <w:r w:rsidRPr="00494FD5">
        <w:rPr>
          <w:bCs/>
        </w:rPr>
        <w:t xml:space="preserve">So in our persona example, our client had clicked on find training, pay for training, switching careers, and then recently laid off workers. And so, in each of those boxes, I see a key content area and a tool for that topic or audience. </w:t>
      </w:r>
    </w:p>
    <w:p w14:paraId="7B51CC8C" w14:textId="77777777" w:rsidR="00494FD5" w:rsidRPr="00494FD5" w:rsidRDefault="00494FD5" w:rsidP="00494FD5">
      <w:pPr>
        <w:rPr>
          <w:bCs/>
        </w:rPr>
      </w:pPr>
    </w:p>
    <w:p w14:paraId="0C210A67" w14:textId="77777777" w:rsidR="00494FD5" w:rsidRPr="00494FD5" w:rsidRDefault="00494FD5" w:rsidP="00494FD5">
      <w:pPr>
        <w:rPr>
          <w:bCs/>
        </w:rPr>
      </w:pPr>
      <w:r w:rsidRPr="00494FD5">
        <w:rPr>
          <w:bCs/>
        </w:rPr>
        <w:t xml:space="preserve">So for example, for find training, not surprising, we're calling out our find training section, that there's a wide variety of training and credential opportunities to read about in there. Our key link would be our local training finder tool to find programs and institutions. </w:t>
      </w:r>
    </w:p>
    <w:p w14:paraId="6A98C87D" w14:textId="77777777" w:rsidR="00494FD5" w:rsidRPr="00494FD5" w:rsidRDefault="00494FD5" w:rsidP="00494FD5">
      <w:pPr>
        <w:rPr>
          <w:bCs/>
        </w:rPr>
      </w:pPr>
    </w:p>
    <w:p w14:paraId="025050A9" w14:textId="77777777" w:rsidR="00494FD5" w:rsidRPr="00494FD5" w:rsidRDefault="00494FD5" w:rsidP="00494FD5">
      <w:pPr>
        <w:rPr>
          <w:bCs/>
        </w:rPr>
      </w:pPr>
      <w:r w:rsidRPr="00494FD5">
        <w:rPr>
          <w:bCs/>
        </w:rPr>
        <w:t xml:space="preserve">And then we have some tips, again, calling out, again, that short-term training page that might have some opportunities or our certification finder that people might not know is another way to qualify for jobs or put a credential on your resume. So again, just calling out some things for that topic area. </w:t>
      </w:r>
    </w:p>
    <w:p w14:paraId="5E33106D" w14:textId="77777777" w:rsidR="00494FD5" w:rsidRPr="00494FD5" w:rsidRDefault="00494FD5" w:rsidP="00494FD5">
      <w:pPr>
        <w:rPr>
          <w:bCs/>
        </w:rPr>
      </w:pPr>
    </w:p>
    <w:p w14:paraId="680A05CE" w14:textId="77777777" w:rsidR="00494FD5" w:rsidRPr="00494FD5" w:rsidRDefault="00494FD5" w:rsidP="00494FD5">
      <w:pPr>
        <w:rPr>
          <w:bCs/>
        </w:rPr>
      </w:pPr>
      <w:r w:rsidRPr="00494FD5">
        <w:rPr>
          <w:bCs/>
        </w:rPr>
        <w:t xml:space="preserve">And all the links on these -- this section open in a new window so you can easily go look at what's been suggested and then come back here again. </w:t>
      </w:r>
    </w:p>
    <w:p w14:paraId="638DA95E" w14:textId="77777777" w:rsidR="00494FD5" w:rsidRPr="00494FD5" w:rsidRDefault="00494FD5" w:rsidP="00494FD5">
      <w:pPr>
        <w:rPr>
          <w:bCs/>
        </w:rPr>
      </w:pPr>
    </w:p>
    <w:p w14:paraId="4CA76CD0" w14:textId="77777777" w:rsidR="00494FD5" w:rsidRPr="00494FD5" w:rsidRDefault="00494FD5" w:rsidP="00494FD5">
      <w:pPr>
        <w:rPr>
          <w:bCs/>
        </w:rPr>
      </w:pPr>
      <w:r w:rsidRPr="00494FD5">
        <w:rPr>
          <w:bCs/>
        </w:rPr>
        <w:t xml:space="preserve">And I just want to mention, like in the switch careers, we have -- the key link is our how-to guide and those how-to guides are a new resource. And Julie is going to go into detail all about those. </w:t>
      </w:r>
    </w:p>
    <w:p w14:paraId="4E065675" w14:textId="77777777" w:rsidR="00494FD5" w:rsidRPr="00494FD5" w:rsidRDefault="00494FD5" w:rsidP="00494FD5">
      <w:pPr>
        <w:rPr>
          <w:bCs/>
        </w:rPr>
      </w:pPr>
    </w:p>
    <w:p w14:paraId="642F99BF" w14:textId="77777777" w:rsidR="00494FD5" w:rsidRPr="00494FD5" w:rsidRDefault="00494FD5" w:rsidP="00494FD5">
      <w:pPr>
        <w:rPr>
          <w:bCs/>
        </w:rPr>
      </w:pPr>
      <w:r w:rsidRPr="00494FD5">
        <w:rPr>
          <w:bCs/>
        </w:rPr>
        <w:t xml:space="preserve">Julie Remington:  Great. Our new how-to guides are another way that we're really seeking to make it easier to use CareerOneStop. Each one of these walks through five or six steps to use different tools, assessments, and other pages to accomplish a somewhat complex career or employment goal. </w:t>
      </w:r>
    </w:p>
    <w:p w14:paraId="112A2D06" w14:textId="77777777" w:rsidR="00494FD5" w:rsidRPr="00494FD5" w:rsidRDefault="00494FD5" w:rsidP="00494FD5">
      <w:pPr>
        <w:rPr>
          <w:bCs/>
        </w:rPr>
      </w:pPr>
    </w:p>
    <w:p w14:paraId="1A0E0398" w14:textId="77777777" w:rsidR="00494FD5" w:rsidRPr="00494FD5" w:rsidRDefault="00494FD5" w:rsidP="00494FD5">
      <w:pPr>
        <w:rPr>
          <w:bCs/>
        </w:rPr>
      </w:pPr>
      <w:r w:rsidRPr="00494FD5">
        <w:rPr>
          <w:bCs/>
        </w:rPr>
        <w:t xml:space="preserve">And as Tricia said, you may see one of these in your suggested resources, but you can also see all of these and get to this page that we're looking at now from the footer. So that's an easy way if you want to be able to see them. How-to guides, write and explore and find on the left. So that will bring you to this page we're looking at. </w:t>
      </w:r>
    </w:p>
    <w:p w14:paraId="26AC8B7A" w14:textId="77777777" w:rsidR="00494FD5" w:rsidRPr="00494FD5" w:rsidRDefault="00494FD5" w:rsidP="00494FD5">
      <w:pPr>
        <w:rPr>
          <w:bCs/>
        </w:rPr>
      </w:pPr>
    </w:p>
    <w:p w14:paraId="446F9612" w14:textId="77777777" w:rsidR="00494FD5" w:rsidRPr="00494FD5" w:rsidRDefault="00494FD5" w:rsidP="00494FD5">
      <w:pPr>
        <w:rPr>
          <w:bCs/>
        </w:rPr>
      </w:pPr>
      <w:r w:rsidRPr="00494FD5">
        <w:rPr>
          <w:bCs/>
        </w:rPr>
        <w:t xml:space="preserve">So we have four how-to guides so far. The first is how to find career ideas, and this is our assessment focused guide. So it walks the user through taking three assessments covering interest, skills, and then their work values and then puts -- how to put those pieces together and narrow down their list of results because, of course, they're going to see a lot of career options on those results. And how do you actually work with that and get it down to a manageable size to think about what do I really want to do coming out of this? </w:t>
      </w:r>
    </w:p>
    <w:p w14:paraId="07DD06B6" w14:textId="77777777" w:rsidR="00494FD5" w:rsidRPr="00494FD5" w:rsidRDefault="00494FD5" w:rsidP="00494FD5">
      <w:pPr>
        <w:rPr>
          <w:bCs/>
        </w:rPr>
      </w:pPr>
    </w:p>
    <w:p w14:paraId="4557233F" w14:textId="77777777" w:rsidR="00494FD5" w:rsidRPr="00494FD5" w:rsidRDefault="00494FD5" w:rsidP="00494FD5">
      <w:pPr>
        <w:rPr>
          <w:bCs/>
        </w:rPr>
      </w:pPr>
      <w:r w:rsidRPr="00494FD5">
        <w:rPr>
          <w:bCs/>
        </w:rPr>
        <w:t xml:space="preserve">The second guide is how to find a job now. This walks through how to update your resume, find job openings, target a job search, and make applications. </w:t>
      </w:r>
    </w:p>
    <w:p w14:paraId="3AF00B64" w14:textId="77777777" w:rsidR="00494FD5" w:rsidRPr="00494FD5" w:rsidRDefault="00494FD5" w:rsidP="00494FD5">
      <w:pPr>
        <w:rPr>
          <w:bCs/>
        </w:rPr>
      </w:pPr>
    </w:p>
    <w:p w14:paraId="25F1DD90" w14:textId="77777777" w:rsidR="00494FD5" w:rsidRPr="00494FD5" w:rsidRDefault="00494FD5" w:rsidP="00494FD5">
      <w:pPr>
        <w:rPr>
          <w:bCs/>
        </w:rPr>
      </w:pPr>
      <w:r w:rsidRPr="00494FD5">
        <w:rPr>
          <w:bCs/>
        </w:rPr>
        <w:t xml:space="preserve">The third guide is the how to switch careers that our persona have received in her results or in her suggested resources. We know there's a lot of interest for people in how do I use what I already know, the skills and knowledge I have, in a new career. </w:t>
      </w:r>
    </w:p>
    <w:p w14:paraId="4ACD95CF" w14:textId="77777777" w:rsidR="00494FD5" w:rsidRPr="00494FD5" w:rsidRDefault="00494FD5" w:rsidP="00494FD5">
      <w:pPr>
        <w:rPr>
          <w:bCs/>
        </w:rPr>
      </w:pPr>
    </w:p>
    <w:p w14:paraId="4BF8FE64" w14:textId="77777777" w:rsidR="00494FD5" w:rsidRPr="00494FD5" w:rsidRDefault="00494FD5" w:rsidP="00494FD5">
      <w:pPr>
        <w:rPr>
          <w:bCs/>
        </w:rPr>
      </w:pPr>
      <w:r w:rsidRPr="00494FD5">
        <w:rPr>
          <w:bCs/>
        </w:rPr>
        <w:t xml:space="preserve">So this one, this guide is going to walk folks through how to find careers that match their existing skills, how to research the job market, rebrand their resume into that new occupation that they want to pursue, and then how to put their networking plan together to move into that new field. </w:t>
      </w:r>
    </w:p>
    <w:p w14:paraId="2A441427" w14:textId="77777777" w:rsidR="00494FD5" w:rsidRPr="00494FD5" w:rsidRDefault="00494FD5" w:rsidP="00494FD5">
      <w:pPr>
        <w:rPr>
          <w:bCs/>
        </w:rPr>
      </w:pPr>
    </w:p>
    <w:p w14:paraId="10C5DD22" w14:textId="77777777" w:rsidR="00494FD5" w:rsidRPr="00494FD5" w:rsidRDefault="00494FD5" w:rsidP="00494FD5">
      <w:pPr>
        <w:rPr>
          <w:bCs/>
        </w:rPr>
      </w:pPr>
      <w:r w:rsidRPr="00494FD5">
        <w:rPr>
          <w:bCs/>
        </w:rPr>
        <w:t xml:space="preserve">And the fourth guide, how to Recover after a layoff, this is describing how to apply for unemployment benefits, maintain their eligibility, giving them some guidance around exploring services and training possibilities they may have at their local American Job Center, describe some other financial help they may not know about that they could be eligible for, and then how to develop a job search plan. </w:t>
      </w:r>
    </w:p>
    <w:p w14:paraId="11C12756" w14:textId="77777777" w:rsidR="00494FD5" w:rsidRPr="00494FD5" w:rsidRDefault="00494FD5" w:rsidP="00494FD5">
      <w:pPr>
        <w:rPr>
          <w:bCs/>
        </w:rPr>
      </w:pPr>
    </w:p>
    <w:p w14:paraId="3A0EDABF" w14:textId="77777777" w:rsidR="00494FD5" w:rsidRPr="00494FD5" w:rsidRDefault="00494FD5" w:rsidP="00494FD5">
      <w:pPr>
        <w:rPr>
          <w:bCs/>
        </w:rPr>
      </w:pPr>
      <w:r w:rsidRPr="00494FD5">
        <w:rPr>
          <w:bCs/>
        </w:rPr>
        <w:t xml:space="preserve">So let's go ahead and take a look at one of these guides so you see how they work and what's behind this. This is the find a job now how-to guide. And we start out by explaining the steps that they will accomplish as they go through this guide. </w:t>
      </w:r>
    </w:p>
    <w:p w14:paraId="66EA9652" w14:textId="77777777" w:rsidR="00494FD5" w:rsidRPr="00494FD5" w:rsidRDefault="00494FD5" w:rsidP="00494FD5">
      <w:pPr>
        <w:rPr>
          <w:bCs/>
        </w:rPr>
      </w:pPr>
    </w:p>
    <w:p w14:paraId="5095A5D3" w14:textId="77777777" w:rsidR="00494FD5" w:rsidRPr="00494FD5" w:rsidRDefault="00494FD5" w:rsidP="00494FD5">
      <w:pPr>
        <w:rPr>
          <w:bCs/>
        </w:rPr>
      </w:pPr>
      <w:r w:rsidRPr="00494FD5">
        <w:rPr>
          <w:bCs/>
        </w:rPr>
        <w:t xml:space="preserve">An important point to make, we're doing some big things in these guides. We're asking the user to do some big things. So they can take a break and come back any time and save their work to their account, or we also provide a downloadable worksheet to record what they learn as they progress through the steps and have that as a record of their work and a take away. And so, that little left column box or component on every page, that will have a link off to the worksheet. </w:t>
      </w:r>
    </w:p>
    <w:p w14:paraId="180767EC" w14:textId="77777777" w:rsidR="00494FD5" w:rsidRPr="00494FD5" w:rsidRDefault="00494FD5" w:rsidP="00494FD5">
      <w:pPr>
        <w:rPr>
          <w:bCs/>
        </w:rPr>
      </w:pPr>
    </w:p>
    <w:p w14:paraId="6F2A7B29" w14:textId="77777777" w:rsidR="00494FD5" w:rsidRPr="00494FD5" w:rsidRDefault="00494FD5" w:rsidP="00494FD5">
      <w:pPr>
        <w:rPr>
          <w:bCs/>
        </w:rPr>
      </w:pPr>
      <w:r w:rsidRPr="00494FD5">
        <w:rPr>
          <w:bCs/>
        </w:rPr>
        <w:t xml:space="preserve">So once they select get started, they're going to go to their first step. And each page of all the guides looks very similar to this. There is links to a web page. There's a description of what's on that page and then an assignment of what they need to do there. </w:t>
      </w:r>
    </w:p>
    <w:p w14:paraId="4BC3B719" w14:textId="77777777" w:rsidR="00494FD5" w:rsidRPr="00494FD5" w:rsidRDefault="00494FD5" w:rsidP="00494FD5">
      <w:pPr>
        <w:rPr>
          <w:bCs/>
        </w:rPr>
      </w:pPr>
    </w:p>
    <w:p w14:paraId="2E5426CE" w14:textId="77777777" w:rsidR="00494FD5" w:rsidRPr="00494FD5" w:rsidRDefault="00494FD5" w:rsidP="00494FD5">
      <w:pPr>
        <w:rPr>
          <w:bCs/>
        </w:rPr>
      </w:pPr>
      <w:r w:rsidRPr="00494FD5">
        <w:rPr>
          <w:bCs/>
        </w:rPr>
        <w:t>So for this guide, the first assignment is to use the job finder on CareerOneStop to do a job search, scan through their posting results, and then choose at least three of the job postings they see there that are a good match for them.</w:t>
      </w:r>
    </w:p>
    <w:p w14:paraId="6D6175D0" w14:textId="77777777" w:rsidR="00494FD5" w:rsidRPr="00494FD5" w:rsidRDefault="00494FD5" w:rsidP="00494FD5">
      <w:pPr>
        <w:rPr>
          <w:bCs/>
        </w:rPr>
      </w:pPr>
    </w:p>
    <w:p w14:paraId="4EF1A99E" w14:textId="77777777" w:rsidR="00494FD5" w:rsidRPr="00494FD5" w:rsidRDefault="00494FD5" w:rsidP="00494FD5">
      <w:pPr>
        <w:rPr>
          <w:bCs/>
        </w:rPr>
      </w:pPr>
      <w:r w:rsidRPr="00494FD5">
        <w:rPr>
          <w:bCs/>
        </w:rPr>
        <w:t xml:space="preserve">As they go on through the following steps, they'll follow instructions to research local employers that employ people in their field, using our business finder to help them find local employers. They will prepare their talking points for networking. We'll walk them through how to build their social media network, how to update their resume, and start applying for the job openings that they've collected through this process. </w:t>
      </w:r>
    </w:p>
    <w:p w14:paraId="2804F262" w14:textId="77777777" w:rsidR="00494FD5" w:rsidRPr="00494FD5" w:rsidRDefault="00494FD5" w:rsidP="00494FD5">
      <w:pPr>
        <w:rPr>
          <w:bCs/>
        </w:rPr>
      </w:pPr>
    </w:p>
    <w:p w14:paraId="60D3673A" w14:textId="77777777" w:rsidR="00494FD5" w:rsidRPr="00494FD5" w:rsidRDefault="00494FD5" w:rsidP="00494FD5">
      <w:pPr>
        <w:rPr>
          <w:bCs/>
        </w:rPr>
      </w:pPr>
      <w:r w:rsidRPr="00494FD5">
        <w:rPr>
          <w:bCs/>
        </w:rPr>
        <w:t xml:space="preserve">And then the last step is to practice so they're sharp and ready for interviews. </w:t>
      </w:r>
    </w:p>
    <w:p w14:paraId="292BFCCE" w14:textId="77777777" w:rsidR="00494FD5" w:rsidRPr="00494FD5" w:rsidRDefault="00494FD5" w:rsidP="00494FD5">
      <w:pPr>
        <w:rPr>
          <w:bCs/>
        </w:rPr>
      </w:pPr>
    </w:p>
    <w:p w14:paraId="178E316C" w14:textId="77777777" w:rsidR="00494FD5" w:rsidRPr="00494FD5" w:rsidRDefault="00494FD5" w:rsidP="00494FD5">
      <w:pPr>
        <w:rPr>
          <w:bCs/>
        </w:rPr>
      </w:pPr>
      <w:r w:rsidRPr="00494FD5">
        <w:rPr>
          <w:bCs/>
        </w:rPr>
        <w:t>So again, we don't expect people will go through all these steps in one sitting in most cases. So they can come back any time, and that progress bar up at the top, they can click on any of those steps and jump right to that and see what's involved. Or if they've taken a break, they can come back and enter the process back at that step. Or if they're going in sequence, they can just select that next button at the bottom right.</w:t>
      </w:r>
    </w:p>
    <w:p w14:paraId="450AB3C2" w14:textId="77777777" w:rsidR="00494FD5" w:rsidRPr="00494FD5" w:rsidRDefault="00494FD5" w:rsidP="00494FD5">
      <w:pPr>
        <w:rPr>
          <w:bCs/>
        </w:rPr>
      </w:pPr>
    </w:p>
    <w:p w14:paraId="469EE3CE" w14:textId="77777777" w:rsidR="00494FD5" w:rsidRPr="00494FD5" w:rsidRDefault="00494FD5" w:rsidP="00494FD5">
      <w:pPr>
        <w:rPr>
          <w:bCs/>
        </w:rPr>
      </w:pPr>
      <w:r w:rsidRPr="00494FD5">
        <w:rPr>
          <w:bCs/>
        </w:rPr>
        <w:t xml:space="preserve">Again, they can save the last page they were on to their account as a reminder of where they left off. </w:t>
      </w:r>
    </w:p>
    <w:p w14:paraId="589636DE" w14:textId="77777777" w:rsidR="00494FD5" w:rsidRPr="00494FD5" w:rsidRDefault="00494FD5" w:rsidP="00494FD5">
      <w:pPr>
        <w:rPr>
          <w:bCs/>
        </w:rPr>
      </w:pPr>
    </w:p>
    <w:p w14:paraId="15C3C51B" w14:textId="77777777" w:rsidR="00494FD5" w:rsidRPr="00494FD5" w:rsidRDefault="00494FD5" w:rsidP="00494FD5">
      <w:pPr>
        <w:rPr>
          <w:bCs/>
        </w:rPr>
      </w:pPr>
      <w:r w:rsidRPr="00494FD5">
        <w:rPr>
          <w:bCs/>
        </w:rPr>
        <w:t xml:space="preserve">When we get to the last step of each guide, we go through a summary of what they've accomplished and then identify some next steps that they may want to take to move forward. And every guide refers them out to the in-person services that they can access at an American Job Center and makes it easy to find. We include that link so they can find out where their closest American Job Center is. </w:t>
      </w:r>
    </w:p>
    <w:p w14:paraId="126D6A36" w14:textId="77777777" w:rsidR="00494FD5" w:rsidRPr="00494FD5" w:rsidRDefault="00494FD5" w:rsidP="00494FD5">
      <w:pPr>
        <w:rPr>
          <w:bCs/>
        </w:rPr>
      </w:pPr>
    </w:p>
    <w:p w14:paraId="0A906573" w14:textId="77777777" w:rsidR="00494FD5" w:rsidRPr="00494FD5" w:rsidRDefault="00494FD5" w:rsidP="00494FD5">
      <w:pPr>
        <w:rPr>
          <w:bCs/>
        </w:rPr>
      </w:pPr>
      <w:r w:rsidRPr="00494FD5">
        <w:rPr>
          <w:bCs/>
        </w:rPr>
        <w:t>I mentioned that downloadable worksheet for each guide. Let's take a look at that. Keep in mind this will match every step of this online guide. The worksheets are interactive. The links to tools and webpages are all clickable so they can add their answers and favorite items from search results right here on this form and keep that record.</w:t>
      </w:r>
    </w:p>
    <w:p w14:paraId="6090995C" w14:textId="77777777" w:rsidR="00494FD5" w:rsidRPr="00494FD5" w:rsidRDefault="00494FD5" w:rsidP="00494FD5">
      <w:pPr>
        <w:rPr>
          <w:bCs/>
        </w:rPr>
      </w:pPr>
    </w:p>
    <w:p w14:paraId="26583B2F" w14:textId="77777777" w:rsidR="00494FD5" w:rsidRPr="00494FD5" w:rsidRDefault="00494FD5" w:rsidP="00494FD5">
      <w:pPr>
        <w:rPr>
          <w:bCs/>
        </w:rPr>
      </w:pPr>
      <w:r w:rsidRPr="00494FD5">
        <w:rPr>
          <w:bCs/>
        </w:rPr>
        <w:t xml:space="preserve">If a manual option works better in your situation, for instance, inside correctional facilities that the online option may not be a good option, so the worksheet can also be printed and completed by hand. </w:t>
      </w:r>
    </w:p>
    <w:p w14:paraId="21E34EF8" w14:textId="77777777" w:rsidR="00494FD5" w:rsidRPr="00494FD5" w:rsidRDefault="00494FD5" w:rsidP="00494FD5">
      <w:pPr>
        <w:rPr>
          <w:bCs/>
        </w:rPr>
      </w:pPr>
    </w:p>
    <w:p w14:paraId="28595238" w14:textId="77777777" w:rsidR="00494FD5" w:rsidRPr="00494FD5" w:rsidRDefault="00494FD5" w:rsidP="00494FD5">
      <w:pPr>
        <w:rPr>
          <w:bCs/>
        </w:rPr>
      </w:pPr>
      <w:r w:rsidRPr="00494FD5">
        <w:rPr>
          <w:bCs/>
        </w:rPr>
        <w:t xml:space="preserve">So this might be something you ask a customer to complete and send to you to verify their work or just for their own benefit to go through these steps. We're excited about this new approach. We've been getting some positive feedback, but we would really value hearing from you. </w:t>
      </w:r>
    </w:p>
    <w:p w14:paraId="05B3E4D2" w14:textId="77777777" w:rsidR="00494FD5" w:rsidRPr="00494FD5" w:rsidRDefault="00494FD5" w:rsidP="00494FD5">
      <w:pPr>
        <w:rPr>
          <w:bCs/>
        </w:rPr>
      </w:pPr>
    </w:p>
    <w:p w14:paraId="615E01C9" w14:textId="77777777" w:rsidR="00494FD5" w:rsidRPr="00494FD5" w:rsidRDefault="00494FD5" w:rsidP="00494FD5">
      <w:pPr>
        <w:rPr>
          <w:bCs/>
        </w:rPr>
      </w:pPr>
      <w:r w:rsidRPr="00494FD5">
        <w:rPr>
          <w:bCs/>
        </w:rPr>
        <w:t xml:space="preserve">Are there other topics you'd like to see for how-to guides? So we'd really welcome your ideas. Let's take a moment to complete that first poll. And so, if we bring up that first poll, other topics we should develop. So again, the topics we have, find a job now, the steps to do that, how to switch careers, a step finding career ideas, walking through assessments, and then a guide to help people after a job layoff. </w:t>
      </w:r>
    </w:p>
    <w:p w14:paraId="6E777061" w14:textId="77777777" w:rsidR="00494FD5" w:rsidRPr="00494FD5" w:rsidRDefault="00494FD5" w:rsidP="00494FD5">
      <w:pPr>
        <w:rPr>
          <w:bCs/>
        </w:rPr>
      </w:pPr>
    </w:p>
    <w:p w14:paraId="771F3CCF" w14:textId="77777777" w:rsidR="00494FD5" w:rsidRPr="00494FD5" w:rsidRDefault="00494FD5" w:rsidP="00494FD5">
      <w:pPr>
        <w:rPr>
          <w:bCs/>
        </w:rPr>
      </w:pPr>
      <w:r w:rsidRPr="00494FD5">
        <w:rPr>
          <w:bCs/>
        </w:rPr>
        <w:t xml:space="preserve">If you have ideas that come to you or other possibilities as we go on, I think we'll go ahead and leave that poll up, or you can enter anything -- any comments or questions you have about the how-to guides in the chat. Thank you. And over to Tricia. </w:t>
      </w:r>
    </w:p>
    <w:p w14:paraId="046CCFE8" w14:textId="77777777" w:rsidR="00494FD5" w:rsidRPr="00494FD5" w:rsidRDefault="00494FD5" w:rsidP="00494FD5">
      <w:pPr>
        <w:rPr>
          <w:bCs/>
        </w:rPr>
      </w:pPr>
    </w:p>
    <w:p w14:paraId="5D70B0C0" w14:textId="77777777" w:rsidR="00494FD5" w:rsidRPr="00494FD5" w:rsidRDefault="00494FD5" w:rsidP="00494FD5">
      <w:pPr>
        <w:rPr>
          <w:bCs/>
        </w:rPr>
      </w:pPr>
      <w:r w:rsidRPr="00494FD5">
        <w:rPr>
          <w:bCs/>
        </w:rPr>
        <w:t xml:space="preserve">Tricia Dahlman:  Great. Thanks, Julie. Okay. We have one more page in the account to go through, and that is our subscriptions page. If the email address you use to create the account already receives our newsletter or blog, the box will already be checked here. So it will already know that you're subscribed. But if you are not, you can sign up for our quarterly newsletter or our weekly blog by checking the box and -- checking the box of the one you're not subscribed to and clicking on update subscriptions. </w:t>
      </w:r>
    </w:p>
    <w:p w14:paraId="47399BCD" w14:textId="77777777" w:rsidR="00494FD5" w:rsidRPr="00494FD5" w:rsidRDefault="00494FD5" w:rsidP="00494FD5">
      <w:pPr>
        <w:rPr>
          <w:bCs/>
        </w:rPr>
      </w:pPr>
    </w:p>
    <w:p w14:paraId="081AF073" w14:textId="77777777" w:rsidR="00494FD5" w:rsidRPr="00494FD5" w:rsidRDefault="00494FD5" w:rsidP="00494FD5">
      <w:pPr>
        <w:rPr>
          <w:bCs/>
        </w:rPr>
      </w:pPr>
      <w:r w:rsidRPr="00494FD5">
        <w:rPr>
          <w:bCs/>
        </w:rPr>
        <w:t xml:space="preserve">If you're curious what those are, here is an example of our quarterly newsletter. It highlights new tools on the site as well as featured tools and information. This one was sent out in January. It was our winter issue where we talked about the new user accounts, and then we also spent some time featuring our state resource finder and some content we have for training and employment resources for military spouses. </w:t>
      </w:r>
    </w:p>
    <w:p w14:paraId="0C87319D" w14:textId="77777777" w:rsidR="00494FD5" w:rsidRPr="00494FD5" w:rsidRDefault="00494FD5" w:rsidP="00494FD5">
      <w:pPr>
        <w:rPr>
          <w:bCs/>
        </w:rPr>
      </w:pPr>
    </w:p>
    <w:p w14:paraId="3987129A" w14:textId="77777777" w:rsidR="00494FD5" w:rsidRPr="00494FD5" w:rsidRDefault="00494FD5" w:rsidP="00494FD5">
      <w:pPr>
        <w:rPr>
          <w:bCs/>
        </w:rPr>
      </w:pPr>
      <w:r w:rsidRPr="00494FD5">
        <w:rPr>
          <w:bCs/>
        </w:rPr>
        <w:t>So again, just letting people know of stuff that already exists or what's new. We link our blog posts and talk about places we'll be out and about at different conferences as well.</w:t>
      </w:r>
    </w:p>
    <w:p w14:paraId="0DE16B20" w14:textId="77777777" w:rsidR="00494FD5" w:rsidRPr="00494FD5" w:rsidRDefault="00494FD5" w:rsidP="00494FD5">
      <w:pPr>
        <w:rPr>
          <w:bCs/>
        </w:rPr>
      </w:pPr>
    </w:p>
    <w:p w14:paraId="1BD7618D" w14:textId="77777777" w:rsidR="00494FD5" w:rsidRPr="00494FD5" w:rsidRDefault="00494FD5" w:rsidP="00494FD5">
      <w:pPr>
        <w:rPr>
          <w:bCs/>
        </w:rPr>
      </w:pPr>
      <w:r w:rsidRPr="00494FD5">
        <w:rPr>
          <w:bCs/>
        </w:rPr>
        <w:lastRenderedPageBreak/>
        <w:t xml:space="preserve">And then our blog, here's an example of one of our blog articles. Again, those come out weekly and cover current workforce trends and topics around career training and jobs. So this one was, okay. It's 2023. Do you still need a cover letter to apply for a job? So just to give you a sense of the types of content we have. </w:t>
      </w:r>
    </w:p>
    <w:p w14:paraId="30C6172B" w14:textId="77777777" w:rsidR="00494FD5" w:rsidRPr="00494FD5" w:rsidRDefault="00494FD5" w:rsidP="00494FD5">
      <w:pPr>
        <w:rPr>
          <w:bCs/>
        </w:rPr>
      </w:pPr>
    </w:p>
    <w:p w14:paraId="3A73A842" w14:textId="77777777" w:rsidR="00494FD5" w:rsidRPr="00494FD5" w:rsidRDefault="00494FD5" w:rsidP="00494FD5">
      <w:pPr>
        <w:rPr>
          <w:bCs/>
        </w:rPr>
      </w:pPr>
      <w:r w:rsidRPr="00494FD5">
        <w:rPr>
          <w:bCs/>
        </w:rPr>
        <w:t xml:space="preserve">And just a reminder that if you did select those personalized resource suggestions, you will get blogs emailed to you on those topics as well. So you can either subscribe, or you can get those related to the topics in your profile. So great resources that we definitely want to give people an opportunity to subscribe to if they're interested. </w:t>
      </w:r>
    </w:p>
    <w:p w14:paraId="020ACB70" w14:textId="77777777" w:rsidR="00494FD5" w:rsidRPr="00494FD5" w:rsidRDefault="00494FD5" w:rsidP="00494FD5">
      <w:pPr>
        <w:rPr>
          <w:bCs/>
        </w:rPr>
      </w:pPr>
    </w:p>
    <w:p w14:paraId="732B4AE5" w14:textId="77777777" w:rsidR="00494FD5" w:rsidRPr="00494FD5" w:rsidRDefault="00494FD5" w:rsidP="00494FD5">
      <w:pPr>
        <w:rPr>
          <w:bCs/>
        </w:rPr>
      </w:pPr>
      <w:r w:rsidRPr="00494FD5">
        <w:rPr>
          <w:bCs/>
        </w:rPr>
        <w:t xml:space="preserve">So that covers all of our sections of the user account. We hope you've generated some ideas of how to use the accounts or how they will be helpful either to you or your clients. And we do just have one last poll question that we'll bring up now. </w:t>
      </w:r>
    </w:p>
    <w:p w14:paraId="5EE530C6" w14:textId="77777777" w:rsidR="00494FD5" w:rsidRPr="00494FD5" w:rsidRDefault="00494FD5" w:rsidP="00494FD5">
      <w:pPr>
        <w:rPr>
          <w:bCs/>
        </w:rPr>
      </w:pPr>
    </w:p>
    <w:p w14:paraId="198CF6F8" w14:textId="77777777" w:rsidR="00494FD5" w:rsidRPr="00494FD5" w:rsidRDefault="00494FD5" w:rsidP="00494FD5">
      <w:pPr>
        <w:rPr>
          <w:bCs/>
        </w:rPr>
      </w:pPr>
      <w:r w:rsidRPr="00494FD5">
        <w:rPr>
          <w:bCs/>
        </w:rPr>
        <w:t xml:space="preserve">So now that we've walked through the account functionality, I bet you can imagine that our team already has lots of different ideas about what else we could do with the accounts, but we'd really love to hear from you too. What other user account features would you like to see either for yourself or your clients? We'd love to know. </w:t>
      </w:r>
    </w:p>
    <w:p w14:paraId="4FEB562B" w14:textId="77777777" w:rsidR="00494FD5" w:rsidRPr="00494FD5" w:rsidRDefault="00494FD5" w:rsidP="00494FD5">
      <w:pPr>
        <w:rPr>
          <w:bCs/>
        </w:rPr>
      </w:pPr>
    </w:p>
    <w:p w14:paraId="125593CE" w14:textId="77777777" w:rsidR="00494FD5" w:rsidRPr="00494FD5" w:rsidRDefault="00494FD5" w:rsidP="00494FD5">
      <w:pPr>
        <w:rPr>
          <w:bCs/>
        </w:rPr>
      </w:pPr>
      <w:r w:rsidRPr="00494FD5">
        <w:rPr>
          <w:bCs/>
        </w:rPr>
        <w:t xml:space="preserve">So we got the first wave out. But again, we're always excited to hear from you about what else might be useful. Maybe something specifically to help with your work or a feature you think the populations you work with could benefit from. So thank you for sharing those ideas. We'll give you a couple of minutes to fill that out. </w:t>
      </w:r>
    </w:p>
    <w:p w14:paraId="7813F3B0" w14:textId="77777777" w:rsidR="00494FD5" w:rsidRPr="00494FD5" w:rsidRDefault="00494FD5" w:rsidP="00494FD5">
      <w:pPr>
        <w:rPr>
          <w:bCs/>
        </w:rPr>
      </w:pPr>
    </w:p>
    <w:p w14:paraId="3078AD6F" w14:textId="77777777" w:rsidR="00494FD5" w:rsidRPr="00494FD5" w:rsidRDefault="00494FD5" w:rsidP="00494FD5">
      <w:pPr>
        <w:rPr>
          <w:bCs/>
        </w:rPr>
      </w:pPr>
      <w:r w:rsidRPr="00494FD5">
        <w:rPr>
          <w:bCs/>
        </w:rPr>
        <w:t xml:space="preserve">And thank you so much for your thoughts and ideas there. We know we always want to do everything at once. So it was great, again, to get this first iteration out, but we're always really thankful to hear from you about how we can improve it and make it better as well. </w:t>
      </w:r>
    </w:p>
    <w:p w14:paraId="20A256F7" w14:textId="77777777" w:rsidR="00494FD5" w:rsidRPr="00494FD5" w:rsidRDefault="00494FD5" w:rsidP="00494FD5">
      <w:pPr>
        <w:rPr>
          <w:bCs/>
        </w:rPr>
      </w:pPr>
    </w:p>
    <w:p w14:paraId="0EEEFAD4" w14:textId="77777777" w:rsidR="00494FD5" w:rsidRPr="00494FD5" w:rsidRDefault="00494FD5" w:rsidP="00494FD5">
      <w:pPr>
        <w:rPr>
          <w:bCs/>
        </w:rPr>
      </w:pPr>
      <w:r w:rsidRPr="00494FD5">
        <w:rPr>
          <w:bCs/>
        </w:rPr>
        <w:t xml:space="preserve">So I think, like Julie said, if you have ideas, you could definitely enter those in chat, but I think we will transition over to Q&amp;A next. </w:t>
      </w:r>
    </w:p>
    <w:p w14:paraId="01195A3B" w14:textId="77777777" w:rsidR="00494FD5" w:rsidRPr="00494FD5" w:rsidRDefault="00494FD5" w:rsidP="00494FD5">
      <w:pPr>
        <w:rPr>
          <w:bCs/>
        </w:rPr>
      </w:pPr>
    </w:p>
    <w:p w14:paraId="44A73A49" w14:textId="77777777" w:rsidR="00494FD5" w:rsidRPr="00494FD5" w:rsidRDefault="00494FD5" w:rsidP="00494FD5">
      <w:pPr>
        <w:rPr>
          <w:bCs/>
        </w:rPr>
      </w:pPr>
      <w:r w:rsidRPr="00494FD5">
        <w:rPr>
          <w:bCs/>
        </w:rPr>
        <w:t xml:space="preserve">Moderator:  Great. We thank you both so much. Thank you, Julie and Tricia, for a great presentation. As you said, we will go ahead and transition to questions. And the first question is for Julie. </w:t>
      </w:r>
    </w:p>
    <w:p w14:paraId="5E73ECD8" w14:textId="77777777" w:rsidR="00494FD5" w:rsidRPr="00494FD5" w:rsidRDefault="00494FD5" w:rsidP="00494FD5">
      <w:pPr>
        <w:rPr>
          <w:bCs/>
        </w:rPr>
      </w:pPr>
    </w:p>
    <w:p w14:paraId="2051F61C" w14:textId="77777777" w:rsidR="00494FD5" w:rsidRPr="00494FD5" w:rsidRDefault="00494FD5" w:rsidP="00494FD5">
      <w:pPr>
        <w:rPr>
          <w:bCs/>
        </w:rPr>
      </w:pPr>
      <w:r w:rsidRPr="00494FD5">
        <w:rPr>
          <w:bCs/>
        </w:rPr>
        <w:t>"Are there any plans to update the resume examples given on CareerOneStop? The current resumes are not up to date with current standards and would not be ATS compliant."</w:t>
      </w:r>
    </w:p>
    <w:p w14:paraId="035B4945" w14:textId="77777777" w:rsidR="00494FD5" w:rsidRPr="00494FD5" w:rsidRDefault="00494FD5" w:rsidP="00494FD5">
      <w:pPr>
        <w:rPr>
          <w:bCs/>
        </w:rPr>
      </w:pPr>
    </w:p>
    <w:p w14:paraId="60169F47" w14:textId="77777777" w:rsidR="00494FD5" w:rsidRPr="00494FD5" w:rsidRDefault="00494FD5" w:rsidP="00494FD5">
      <w:pPr>
        <w:rPr>
          <w:bCs/>
        </w:rPr>
      </w:pPr>
      <w:r w:rsidRPr="00494FD5">
        <w:rPr>
          <w:bCs/>
        </w:rPr>
        <w:t xml:space="preserve">Julie Remington:  Thanks so much for that suggestion. Yes. Updating our resume examples is on our schedule for updating our content. And really appreciate that catch and that notion because applicant tracking systems are so ever-present and we really need to support our users in figuring out how to get their resumes through those. So yes. We will be doing that. </w:t>
      </w:r>
    </w:p>
    <w:p w14:paraId="5EE93E02" w14:textId="77777777" w:rsidR="00494FD5" w:rsidRPr="00494FD5" w:rsidRDefault="00494FD5" w:rsidP="00494FD5">
      <w:pPr>
        <w:rPr>
          <w:bCs/>
        </w:rPr>
      </w:pPr>
    </w:p>
    <w:p w14:paraId="34FCBD0D" w14:textId="77777777" w:rsidR="00494FD5" w:rsidRPr="00494FD5" w:rsidRDefault="00494FD5" w:rsidP="00494FD5">
      <w:pPr>
        <w:rPr>
          <w:bCs/>
        </w:rPr>
      </w:pPr>
      <w:r w:rsidRPr="00494FD5">
        <w:rPr>
          <w:bCs/>
        </w:rPr>
        <w:t xml:space="preserve">Moderator:  All right. Great. Thanks, Julie. The next question is for Tricia. Okay. And that question is, "I'm not able to stay for Q&amp;A, but we are a Native American program listed on the [inaudible] list of grantees. However, I just clicked the Native American programs. I entered the </w:t>
      </w:r>
      <w:r w:rsidRPr="00494FD5">
        <w:rPr>
          <w:bCs/>
        </w:rPr>
        <w:lastRenderedPageBreak/>
        <w:t>zip code I'm sitting at, but we didn't come up as available [inaudible] tribe of Nebraska program. The person I followed up, they found headquarters location, but it's a big state. They'd like local offices to show up in appropriate zip code searches."</w:t>
      </w:r>
    </w:p>
    <w:p w14:paraId="5EED6BE5" w14:textId="77777777" w:rsidR="00494FD5" w:rsidRPr="00494FD5" w:rsidRDefault="00494FD5" w:rsidP="00494FD5">
      <w:pPr>
        <w:rPr>
          <w:bCs/>
        </w:rPr>
      </w:pPr>
    </w:p>
    <w:p w14:paraId="555117AB" w14:textId="77777777" w:rsidR="00494FD5" w:rsidRPr="00494FD5" w:rsidRDefault="00494FD5" w:rsidP="00494FD5">
      <w:pPr>
        <w:rPr>
          <w:bCs/>
        </w:rPr>
      </w:pPr>
      <w:r w:rsidRPr="00494FD5">
        <w:rPr>
          <w:bCs/>
        </w:rPr>
        <w:t xml:space="preserve">Tricia Dahlman:  Great. And it looks like that person -- oh, I have the organization. But if by chance they haven't dropped off the phone yet, please, please, we would love to hear from you and that I'll scroll down again. That contact us form is really the best way so that it gets to the person who works on that data. But if I don't see that it's come in, I can -- I'm just looking and trying to look at the information. </w:t>
      </w:r>
    </w:p>
    <w:p w14:paraId="2305CF0B" w14:textId="77777777" w:rsidR="00494FD5" w:rsidRPr="00494FD5" w:rsidRDefault="00494FD5" w:rsidP="00494FD5">
      <w:pPr>
        <w:rPr>
          <w:bCs/>
        </w:rPr>
      </w:pPr>
    </w:p>
    <w:p w14:paraId="30E49D42" w14:textId="77777777" w:rsidR="00494FD5" w:rsidRPr="00494FD5" w:rsidRDefault="00494FD5" w:rsidP="00494FD5">
      <w:pPr>
        <w:rPr>
          <w:bCs/>
        </w:rPr>
      </w:pPr>
      <w:r w:rsidRPr="00494FD5">
        <w:rPr>
          <w:bCs/>
        </w:rPr>
        <w:t xml:space="preserve">I think they sent the link to their resource so I can pass that on. But if you want to follow up with an email to our contact us so that somebody directly responds to you, that would be great to. </w:t>
      </w:r>
    </w:p>
    <w:p w14:paraId="4D71B2A9" w14:textId="77777777" w:rsidR="00494FD5" w:rsidRPr="00494FD5" w:rsidRDefault="00494FD5" w:rsidP="00494FD5">
      <w:pPr>
        <w:rPr>
          <w:bCs/>
        </w:rPr>
      </w:pPr>
    </w:p>
    <w:p w14:paraId="1DDFD464" w14:textId="77777777" w:rsidR="00494FD5" w:rsidRPr="00494FD5" w:rsidRDefault="00494FD5" w:rsidP="00494FD5">
      <w:pPr>
        <w:rPr>
          <w:bCs/>
        </w:rPr>
      </w:pPr>
      <w:r w:rsidRPr="00494FD5">
        <w:rPr>
          <w:bCs/>
        </w:rPr>
        <w:t>Moderator:  Okay. Great. Thanks. Thank you, Tricia. Okay. This next one is for Julie. "Any other languages available? We have a lot of Africans who speak French."</w:t>
      </w:r>
    </w:p>
    <w:p w14:paraId="2EE3AF62" w14:textId="77777777" w:rsidR="00494FD5" w:rsidRPr="00494FD5" w:rsidRDefault="00494FD5" w:rsidP="00494FD5">
      <w:pPr>
        <w:rPr>
          <w:bCs/>
        </w:rPr>
      </w:pPr>
    </w:p>
    <w:p w14:paraId="6FCC1F23" w14:textId="77777777" w:rsidR="00494FD5" w:rsidRPr="00494FD5" w:rsidRDefault="00494FD5" w:rsidP="00494FD5">
      <w:pPr>
        <w:rPr>
          <w:bCs/>
        </w:rPr>
      </w:pPr>
      <w:r w:rsidRPr="00494FD5">
        <w:rPr>
          <w:bCs/>
        </w:rPr>
        <w:t xml:space="preserve">Julie Remington:  Thanks for the question. We definitely get a lot of interest in translations. Unfortunately, because of the cost of translating the entire site, right now, we're only able to offer the Spanish translation, but appreciate getting to hear from you because that's important for us to know. </w:t>
      </w:r>
    </w:p>
    <w:p w14:paraId="04D36812" w14:textId="77777777" w:rsidR="00494FD5" w:rsidRPr="00494FD5" w:rsidRDefault="00494FD5" w:rsidP="00494FD5">
      <w:pPr>
        <w:rPr>
          <w:bCs/>
        </w:rPr>
      </w:pPr>
    </w:p>
    <w:p w14:paraId="3D4C32D0" w14:textId="77777777" w:rsidR="00494FD5" w:rsidRPr="00494FD5" w:rsidRDefault="00494FD5" w:rsidP="00494FD5">
      <w:pPr>
        <w:rPr>
          <w:bCs/>
        </w:rPr>
      </w:pPr>
      <w:r w:rsidRPr="00494FD5">
        <w:rPr>
          <w:bCs/>
        </w:rPr>
        <w:t>Moderator:  Thank you, Julie, very much. Back to you, Tricia. "Are there ways to partner for reentry for returning citizens?"</w:t>
      </w:r>
    </w:p>
    <w:p w14:paraId="2F4618D9" w14:textId="77777777" w:rsidR="00494FD5" w:rsidRPr="00494FD5" w:rsidRDefault="00494FD5" w:rsidP="00494FD5">
      <w:pPr>
        <w:rPr>
          <w:bCs/>
        </w:rPr>
      </w:pPr>
    </w:p>
    <w:p w14:paraId="2F341B05" w14:textId="77777777" w:rsidR="00494FD5" w:rsidRPr="00494FD5" w:rsidRDefault="00494FD5" w:rsidP="00494FD5">
      <w:pPr>
        <w:rPr>
          <w:bCs/>
        </w:rPr>
      </w:pPr>
      <w:r w:rsidRPr="00494FD5">
        <w:rPr>
          <w:bCs/>
        </w:rPr>
        <w:t>Tricia Dahlman:  Yeah. Great question. We do have a lot of resources. So I'll -- since in the footer here, I can show that we do have a content site specifically for returning -- our job search help for ex-offenders. So this is once somebody's out, they could access this website.</w:t>
      </w:r>
    </w:p>
    <w:p w14:paraId="7CFD4EA7" w14:textId="77777777" w:rsidR="00494FD5" w:rsidRPr="00494FD5" w:rsidRDefault="00494FD5" w:rsidP="00494FD5">
      <w:pPr>
        <w:rPr>
          <w:bCs/>
        </w:rPr>
      </w:pPr>
    </w:p>
    <w:p w14:paraId="1CBF5395" w14:textId="77777777" w:rsidR="00494FD5" w:rsidRPr="00494FD5" w:rsidRDefault="00494FD5" w:rsidP="00494FD5">
      <w:pPr>
        <w:rPr>
          <w:bCs/>
        </w:rPr>
      </w:pPr>
      <w:r w:rsidRPr="00494FD5">
        <w:rPr>
          <w:bCs/>
        </w:rPr>
        <w:t xml:space="preserve">But we do have a whole other website called reentry at CareerOneStop.org that can be used within the prison system. And we're working with a third-party tablet provider who has loaded that reentry site so that all of CareerOneStop except for external links can be accessed. So for example, they could do a job search. They could do any of the career assessments, all the functionality from CareerOneStop except for linking out to websites, as I mentioned. </w:t>
      </w:r>
    </w:p>
    <w:p w14:paraId="72F638CB" w14:textId="77777777" w:rsidR="00494FD5" w:rsidRPr="00494FD5" w:rsidRDefault="00494FD5" w:rsidP="00494FD5">
      <w:pPr>
        <w:rPr>
          <w:bCs/>
        </w:rPr>
      </w:pPr>
    </w:p>
    <w:p w14:paraId="6AEDB064" w14:textId="77777777" w:rsidR="00494FD5" w:rsidRPr="00494FD5" w:rsidRDefault="00494FD5" w:rsidP="00494FD5">
      <w:pPr>
        <w:rPr>
          <w:bCs/>
        </w:rPr>
      </w:pPr>
      <w:r w:rsidRPr="00494FD5">
        <w:rPr>
          <w:bCs/>
        </w:rPr>
        <w:t>So if you are interested in contacting us to see how we can get you either connected, if your state is easy in that tablet system, or who we might know is working in your state, please reach out to us with that contact us link. We would love to talk to you and see how we could help.</w:t>
      </w:r>
    </w:p>
    <w:p w14:paraId="3B94D4DB" w14:textId="77777777" w:rsidR="00494FD5" w:rsidRPr="00494FD5" w:rsidRDefault="00494FD5" w:rsidP="00494FD5">
      <w:pPr>
        <w:rPr>
          <w:bCs/>
        </w:rPr>
      </w:pPr>
    </w:p>
    <w:p w14:paraId="57B69805" w14:textId="77777777" w:rsidR="00494FD5" w:rsidRPr="00494FD5" w:rsidRDefault="00494FD5" w:rsidP="00494FD5">
      <w:pPr>
        <w:rPr>
          <w:bCs/>
        </w:rPr>
      </w:pPr>
      <w:r w:rsidRPr="00494FD5">
        <w:rPr>
          <w:bCs/>
        </w:rPr>
        <w:t xml:space="preserve">Moderator:  All right. Awesome. Thank you. Okay. Julie, "If there is a local agency that provides weekly job club activities, how do they go about getting added to the list of job clubs in the area?" </w:t>
      </w:r>
    </w:p>
    <w:p w14:paraId="12F2D614" w14:textId="77777777" w:rsidR="00494FD5" w:rsidRPr="00494FD5" w:rsidRDefault="00494FD5" w:rsidP="00494FD5">
      <w:pPr>
        <w:rPr>
          <w:bCs/>
        </w:rPr>
      </w:pPr>
    </w:p>
    <w:p w14:paraId="090B8414" w14:textId="77777777" w:rsidR="00494FD5" w:rsidRPr="00494FD5" w:rsidRDefault="00494FD5" w:rsidP="00494FD5">
      <w:pPr>
        <w:rPr>
          <w:bCs/>
        </w:rPr>
      </w:pPr>
      <w:r w:rsidRPr="00494FD5">
        <w:rPr>
          <w:bCs/>
        </w:rPr>
        <w:t xml:space="preserve">Julie Remington:  Again, we're using that contact us link frequently in our responses today, but that really is the way that we are -- we communicate with folks. You send us the job club that you want to make sure it gets listed and send it to that information -- or info@CareerOneStop.org, and we'll be able to get that to the right person. </w:t>
      </w:r>
    </w:p>
    <w:p w14:paraId="19D69955" w14:textId="77777777" w:rsidR="00494FD5" w:rsidRPr="00494FD5" w:rsidRDefault="00494FD5" w:rsidP="00494FD5">
      <w:pPr>
        <w:rPr>
          <w:bCs/>
        </w:rPr>
      </w:pPr>
    </w:p>
    <w:p w14:paraId="58C50FD8" w14:textId="77777777" w:rsidR="00494FD5" w:rsidRPr="00494FD5" w:rsidRDefault="00494FD5" w:rsidP="00494FD5">
      <w:pPr>
        <w:rPr>
          <w:bCs/>
        </w:rPr>
      </w:pPr>
      <w:r w:rsidRPr="00494FD5">
        <w:rPr>
          <w:bCs/>
        </w:rPr>
        <w:t>Moderator:  Great. Thank you, Julie. Tricia, it says, "Thank you. I appreciate it. Is there an available app for the website?"</w:t>
      </w:r>
    </w:p>
    <w:p w14:paraId="1AFDB3A1" w14:textId="77777777" w:rsidR="00494FD5" w:rsidRPr="00494FD5" w:rsidRDefault="00494FD5" w:rsidP="00494FD5">
      <w:pPr>
        <w:rPr>
          <w:bCs/>
        </w:rPr>
      </w:pPr>
    </w:p>
    <w:p w14:paraId="11E0D905" w14:textId="77777777" w:rsidR="00494FD5" w:rsidRPr="00494FD5" w:rsidRDefault="00494FD5" w:rsidP="00494FD5">
      <w:pPr>
        <w:rPr>
          <w:bCs/>
        </w:rPr>
      </w:pPr>
      <w:r w:rsidRPr="00494FD5">
        <w:rPr>
          <w:bCs/>
        </w:rPr>
        <w:t xml:space="preserve">Tricia Dahlman:  I feel like somebody teed this question right up for us. Yes. There is. We would love to show you. So on our footer, there is a mobile apps link, and we do have a CareerOneStop app that's available in both the Google Play and the -- oh, my gosh. Can you tell I don't have an iPhone -- and the App Store, the iPhone App Store. </w:t>
      </w:r>
    </w:p>
    <w:p w14:paraId="79F24AC3" w14:textId="77777777" w:rsidR="00494FD5" w:rsidRPr="00494FD5" w:rsidRDefault="00494FD5" w:rsidP="00494FD5">
      <w:pPr>
        <w:rPr>
          <w:bCs/>
        </w:rPr>
      </w:pPr>
    </w:p>
    <w:p w14:paraId="5F2B12A6" w14:textId="77777777" w:rsidR="00494FD5" w:rsidRPr="00494FD5" w:rsidRDefault="00494FD5" w:rsidP="00494FD5">
      <w:pPr>
        <w:rPr>
          <w:bCs/>
        </w:rPr>
      </w:pPr>
      <w:r w:rsidRPr="00494FD5">
        <w:rPr>
          <w:bCs/>
        </w:rPr>
        <w:t>So you can download that. That's free. It has sub-selection of our tools, and those are listed on that mobile app page. So most of the tools -- I think there's 32 of them are listed in there. So you can use it -- yeah -- just like you would use the website. So thanks for that question.</w:t>
      </w:r>
    </w:p>
    <w:p w14:paraId="1277553B" w14:textId="77777777" w:rsidR="00494FD5" w:rsidRPr="00494FD5" w:rsidRDefault="00494FD5" w:rsidP="00494FD5">
      <w:pPr>
        <w:rPr>
          <w:bCs/>
        </w:rPr>
      </w:pPr>
    </w:p>
    <w:p w14:paraId="070D73A1" w14:textId="77777777" w:rsidR="00494FD5" w:rsidRPr="00494FD5" w:rsidRDefault="00494FD5" w:rsidP="00494FD5">
      <w:pPr>
        <w:rPr>
          <w:bCs/>
        </w:rPr>
      </w:pPr>
      <w:r w:rsidRPr="00494FD5">
        <w:rPr>
          <w:bCs/>
        </w:rPr>
        <w:t>Moderator:  All right. Great. Thank you. Thank you. Okay. The next question is for you again, Tricia. "Are account's deactivated after six months, if the user does not log back in?"</w:t>
      </w:r>
    </w:p>
    <w:p w14:paraId="2A19ADFF" w14:textId="77777777" w:rsidR="00494FD5" w:rsidRPr="00494FD5" w:rsidRDefault="00494FD5" w:rsidP="00494FD5">
      <w:pPr>
        <w:rPr>
          <w:bCs/>
        </w:rPr>
      </w:pPr>
    </w:p>
    <w:p w14:paraId="3634E68E" w14:textId="77777777" w:rsidR="00494FD5" w:rsidRPr="00494FD5" w:rsidRDefault="00494FD5" w:rsidP="00494FD5">
      <w:pPr>
        <w:rPr>
          <w:bCs/>
        </w:rPr>
      </w:pPr>
      <w:r w:rsidRPr="00494FD5">
        <w:rPr>
          <w:bCs/>
        </w:rPr>
        <w:t xml:space="preserve">Tricia Dahlman:  Correct. That is correct. So what happens is, after 30 days after someone has created an account and is inactive, we will send them a brief notification inviting them to reconnect again. And we do that for -- every 30 days for up to six months. And then it does stop, and we will delete the account after that. </w:t>
      </w:r>
    </w:p>
    <w:p w14:paraId="267DA40A" w14:textId="77777777" w:rsidR="00494FD5" w:rsidRPr="00494FD5" w:rsidRDefault="00494FD5" w:rsidP="00494FD5">
      <w:pPr>
        <w:rPr>
          <w:bCs/>
        </w:rPr>
      </w:pPr>
    </w:p>
    <w:p w14:paraId="3D0ACDED" w14:textId="77777777" w:rsidR="00494FD5" w:rsidRPr="00494FD5" w:rsidRDefault="00494FD5" w:rsidP="00494FD5">
      <w:pPr>
        <w:rPr>
          <w:bCs/>
        </w:rPr>
      </w:pPr>
      <w:r w:rsidRPr="00494FD5">
        <w:rPr>
          <w:bCs/>
        </w:rPr>
        <w:t>Moderator:  Great. Thank you, Tricia. Okay. Back to you, Julie. "How long do the assessments take?"</w:t>
      </w:r>
    </w:p>
    <w:p w14:paraId="628AE313" w14:textId="77777777" w:rsidR="00494FD5" w:rsidRPr="00494FD5" w:rsidRDefault="00494FD5" w:rsidP="00494FD5">
      <w:pPr>
        <w:rPr>
          <w:bCs/>
        </w:rPr>
      </w:pPr>
    </w:p>
    <w:p w14:paraId="053631EA" w14:textId="77777777" w:rsidR="00494FD5" w:rsidRPr="00494FD5" w:rsidRDefault="00494FD5" w:rsidP="00494FD5">
      <w:pPr>
        <w:rPr>
          <w:bCs/>
        </w:rPr>
      </w:pPr>
      <w:r w:rsidRPr="00494FD5">
        <w:rPr>
          <w:bCs/>
        </w:rPr>
        <w:t xml:space="preserve">Julie Remington:  Each one is different. The interest assessment is probably the quickest. People can do that in -- certainly, in less than 10 minutes, depending on how decisive they are. </w:t>
      </w:r>
    </w:p>
    <w:p w14:paraId="0B25819A" w14:textId="77777777" w:rsidR="00494FD5" w:rsidRPr="00494FD5" w:rsidRDefault="00494FD5" w:rsidP="00494FD5">
      <w:pPr>
        <w:rPr>
          <w:bCs/>
        </w:rPr>
      </w:pPr>
    </w:p>
    <w:p w14:paraId="38E9AF23" w14:textId="77777777" w:rsidR="00494FD5" w:rsidRPr="00494FD5" w:rsidRDefault="00494FD5" w:rsidP="00494FD5">
      <w:pPr>
        <w:rPr>
          <w:bCs/>
        </w:rPr>
      </w:pPr>
      <w:r w:rsidRPr="00494FD5">
        <w:rPr>
          <w:bCs/>
        </w:rPr>
        <w:t xml:space="preserve">The skills matcher is a 40-item assessment, and that really does take some thought to evaluate your level of skill in these 40 different areas. So that one probably need a good -- at least a good 15 minutes, depending, again, on the person's reading level and kind of processing of that information. </w:t>
      </w:r>
    </w:p>
    <w:p w14:paraId="77F0A269" w14:textId="77777777" w:rsidR="00494FD5" w:rsidRPr="00494FD5" w:rsidRDefault="00494FD5" w:rsidP="00494FD5">
      <w:pPr>
        <w:rPr>
          <w:bCs/>
        </w:rPr>
      </w:pPr>
    </w:p>
    <w:p w14:paraId="65938809" w14:textId="77777777" w:rsidR="00494FD5" w:rsidRPr="00494FD5" w:rsidRDefault="00494FD5" w:rsidP="00494FD5">
      <w:pPr>
        <w:rPr>
          <w:bCs/>
        </w:rPr>
      </w:pPr>
      <w:r w:rsidRPr="00494FD5">
        <w:rPr>
          <w:bCs/>
        </w:rPr>
        <w:t>And then the work values matcher, that's probably anywhere between 10 minutes and 30 minutes, if people really have to really consider, if I can only have this work value in my career, which one do I need to make sure I protect? So again, it's very individual, but none of them is particularly long. It depends on the person, though.</w:t>
      </w:r>
    </w:p>
    <w:p w14:paraId="67D69EB4" w14:textId="77777777" w:rsidR="00494FD5" w:rsidRPr="00494FD5" w:rsidRDefault="00494FD5" w:rsidP="00494FD5">
      <w:pPr>
        <w:rPr>
          <w:bCs/>
        </w:rPr>
      </w:pPr>
    </w:p>
    <w:p w14:paraId="2F934CA3" w14:textId="77777777" w:rsidR="00494FD5" w:rsidRPr="00494FD5" w:rsidRDefault="00494FD5" w:rsidP="00494FD5">
      <w:pPr>
        <w:rPr>
          <w:bCs/>
        </w:rPr>
      </w:pPr>
      <w:r w:rsidRPr="00494FD5">
        <w:rPr>
          <w:bCs/>
        </w:rPr>
        <w:t>Moderator:  Thank you very much, Julie. Okay. Tricia, "How is the CareerOneStop different from the WorkForce West Virginia site? It seems very similar."</w:t>
      </w:r>
    </w:p>
    <w:p w14:paraId="40EFDC9C" w14:textId="77777777" w:rsidR="00494FD5" w:rsidRPr="00494FD5" w:rsidRDefault="00494FD5" w:rsidP="00494FD5">
      <w:pPr>
        <w:rPr>
          <w:bCs/>
        </w:rPr>
      </w:pPr>
    </w:p>
    <w:p w14:paraId="4CEF2CE1" w14:textId="77777777" w:rsidR="00494FD5" w:rsidRPr="00494FD5" w:rsidRDefault="00494FD5" w:rsidP="00494FD5">
      <w:pPr>
        <w:rPr>
          <w:bCs/>
        </w:rPr>
      </w:pPr>
      <w:r w:rsidRPr="00494FD5">
        <w:rPr>
          <w:bCs/>
        </w:rPr>
        <w:t xml:space="preserve">Tricia Dahlman:  Yeah. Good question. I'm not as familiar with the West Virginia site, but I do know that some states have great workforce development websites. I know here in Minnesota we have a great one, and they use some of our data sharing services like I showed in the overview. They connect to some of our APIs and use some of our data. </w:t>
      </w:r>
    </w:p>
    <w:p w14:paraId="0E999646" w14:textId="77777777" w:rsidR="00494FD5" w:rsidRPr="00494FD5" w:rsidRDefault="00494FD5" w:rsidP="00494FD5">
      <w:pPr>
        <w:rPr>
          <w:bCs/>
        </w:rPr>
      </w:pPr>
    </w:p>
    <w:p w14:paraId="3526A970" w14:textId="77777777" w:rsidR="00494FD5" w:rsidRPr="00494FD5" w:rsidRDefault="00494FD5" w:rsidP="00494FD5">
      <w:pPr>
        <w:rPr>
          <w:bCs/>
        </w:rPr>
      </w:pPr>
      <w:r w:rsidRPr="00494FD5">
        <w:rPr>
          <w:bCs/>
        </w:rPr>
        <w:lastRenderedPageBreak/>
        <w:t xml:space="preserve">So definitely, each state does it a little different. So they may completely go out on their own and provide all of the similar information. They may leverage some of our tools or data, or they may point out to CareerOneStop because they don't have something available in their state. So we kind of see it across the spectrum. </w:t>
      </w:r>
    </w:p>
    <w:p w14:paraId="273EF565" w14:textId="77777777" w:rsidR="00494FD5" w:rsidRPr="00494FD5" w:rsidRDefault="00494FD5" w:rsidP="00494FD5">
      <w:pPr>
        <w:rPr>
          <w:bCs/>
        </w:rPr>
      </w:pPr>
    </w:p>
    <w:p w14:paraId="3558F703" w14:textId="77777777" w:rsidR="00494FD5" w:rsidRPr="00494FD5" w:rsidRDefault="00494FD5" w:rsidP="00494FD5">
      <w:pPr>
        <w:rPr>
          <w:bCs/>
        </w:rPr>
      </w:pPr>
      <w:r w:rsidRPr="00494FD5">
        <w:rPr>
          <w:bCs/>
        </w:rPr>
        <w:t xml:space="preserve">So again, I'm not -- I am not as familiar with the West Virginia site. So it could be that you have these tools and this data on your site already. And that's great, and I can understand why the state site would be attractive to use. </w:t>
      </w:r>
    </w:p>
    <w:p w14:paraId="31090755" w14:textId="77777777" w:rsidR="00494FD5" w:rsidRPr="00494FD5" w:rsidRDefault="00494FD5" w:rsidP="00494FD5">
      <w:pPr>
        <w:rPr>
          <w:bCs/>
        </w:rPr>
      </w:pPr>
    </w:p>
    <w:p w14:paraId="426B082B" w14:textId="77777777" w:rsidR="00494FD5" w:rsidRPr="00494FD5" w:rsidRDefault="00494FD5" w:rsidP="00494FD5">
      <w:pPr>
        <w:rPr>
          <w:bCs/>
        </w:rPr>
      </w:pPr>
      <w:r w:rsidRPr="00494FD5">
        <w:rPr>
          <w:bCs/>
        </w:rPr>
        <w:t>It's possible that CareerOneStop has some tools to fill some gaps in case your state doesn't offer free assessments, for example. That might be something you want to leverage CareerOneStop for. In our job finder, for example, we have three different sources of jobs that we offer. So that might be kind of something to supplement. So definitely you can use CareerOneStop however fits best with what your state is already offering.</w:t>
      </w:r>
    </w:p>
    <w:p w14:paraId="1F252D9E" w14:textId="77777777" w:rsidR="00494FD5" w:rsidRPr="00494FD5" w:rsidRDefault="00494FD5" w:rsidP="00494FD5">
      <w:pPr>
        <w:rPr>
          <w:bCs/>
        </w:rPr>
      </w:pPr>
    </w:p>
    <w:p w14:paraId="7053D1A0" w14:textId="77777777" w:rsidR="00494FD5" w:rsidRPr="00494FD5" w:rsidRDefault="00494FD5" w:rsidP="00494FD5">
      <w:pPr>
        <w:rPr>
          <w:bCs/>
        </w:rPr>
      </w:pPr>
      <w:r w:rsidRPr="00494FD5">
        <w:rPr>
          <w:bCs/>
        </w:rPr>
        <w:t>Moderator:  Great. Thanks so much, Tricia, for that. Excellent. Okay. Julie, "When the site is translated into Spanish, do the guides also translate?"</w:t>
      </w:r>
    </w:p>
    <w:p w14:paraId="5A9DCF0D" w14:textId="77777777" w:rsidR="00494FD5" w:rsidRPr="00494FD5" w:rsidRDefault="00494FD5" w:rsidP="00494FD5">
      <w:pPr>
        <w:rPr>
          <w:bCs/>
        </w:rPr>
      </w:pPr>
    </w:p>
    <w:p w14:paraId="731CFD29" w14:textId="77777777" w:rsidR="00494FD5" w:rsidRPr="00494FD5" w:rsidRDefault="00494FD5" w:rsidP="00494FD5">
      <w:pPr>
        <w:rPr>
          <w:bCs/>
        </w:rPr>
      </w:pPr>
      <w:r w:rsidRPr="00494FD5">
        <w:rPr>
          <w:bCs/>
        </w:rPr>
        <w:t>Julie Remington:  Yes. The how-to guides do translate into Spanish, so that online portion, but the PDFs of the worksheets that accompany the guides have not been translated into Spanish at this time. We'll hope to do that. Those are -- our how-to guides are so new that we haven't actually pursued that. But the online guides, yes. They will translate into Spanish.</w:t>
      </w:r>
    </w:p>
    <w:p w14:paraId="3A290D20" w14:textId="77777777" w:rsidR="00494FD5" w:rsidRPr="00494FD5" w:rsidRDefault="00494FD5" w:rsidP="00494FD5">
      <w:pPr>
        <w:rPr>
          <w:bCs/>
        </w:rPr>
      </w:pPr>
    </w:p>
    <w:p w14:paraId="53E94896" w14:textId="77777777" w:rsidR="00494FD5" w:rsidRPr="00494FD5" w:rsidRDefault="00494FD5" w:rsidP="00494FD5">
      <w:pPr>
        <w:rPr>
          <w:bCs/>
        </w:rPr>
      </w:pPr>
      <w:r w:rsidRPr="00494FD5">
        <w:rPr>
          <w:bCs/>
        </w:rPr>
        <w:t>Moderator:  Great. Thanks so much for that, Julie. Okay. Tricia, "A user is going to need to be highly resourced and tech savvy to use this or have a [inaudible] assist them. Equity wise, what about those folks with no high speed Internet, no computer, or must access this on their phone or someone who struggles with reading?"</w:t>
      </w:r>
    </w:p>
    <w:p w14:paraId="379272AB" w14:textId="77777777" w:rsidR="00494FD5" w:rsidRPr="00494FD5" w:rsidRDefault="00494FD5" w:rsidP="00494FD5">
      <w:pPr>
        <w:rPr>
          <w:bCs/>
        </w:rPr>
      </w:pPr>
    </w:p>
    <w:p w14:paraId="0845CB3D" w14:textId="77777777" w:rsidR="00494FD5" w:rsidRPr="00494FD5" w:rsidRDefault="00494FD5" w:rsidP="00494FD5">
      <w:pPr>
        <w:rPr>
          <w:bCs/>
        </w:rPr>
      </w:pPr>
      <w:r w:rsidRPr="00494FD5">
        <w:rPr>
          <w:bCs/>
        </w:rPr>
        <w:t xml:space="preserve">Tricia Dahlman:  Yeah. Excellent, excellent point. That's something with providing an online resource we think about and try to approach and really try the best we can. We know some of our tools outside of even the user accounts are going to need that in-person one-on-one support, which is why we all over the site try to make those connections. </w:t>
      </w:r>
    </w:p>
    <w:p w14:paraId="789290B7" w14:textId="77777777" w:rsidR="00494FD5" w:rsidRPr="00494FD5" w:rsidRDefault="00494FD5" w:rsidP="00494FD5">
      <w:pPr>
        <w:rPr>
          <w:bCs/>
        </w:rPr>
      </w:pPr>
    </w:p>
    <w:p w14:paraId="29C6A71B" w14:textId="77777777" w:rsidR="00494FD5" w:rsidRPr="00494FD5" w:rsidRDefault="00494FD5" w:rsidP="00494FD5">
      <w:pPr>
        <w:rPr>
          <w:bCs/>
        </w:rPr>
      </w:pPr>
      <w:r w:rsidRPr="00494FD5">
        <w:rPr>
          <w:bCs/>
        </w:rPr>
        <w:t xml:space="preserve">If someone does need help or just can't be served by an online resource, we want to make sure we're telling people about American Job Centers or other programs in their states. </w:t>
      </w:r>
    </w:p>
    <w:p w14:paraId="45057C91" w14:textId="77777777" w:rsidR="00494FD5" w:rsidRPr="00494FD5" w:rsidRDefault="00494FD5" w:rsidP="00494FD5">
      <w:pPr>
        <w:rPr>
          <w:bCs/>
        </w:rPr>
      </w:pPr>
    </w:p>
    <w:p w14:paraId="7E88A4A2" w14:textId="77777777" w:rsidR="00494FD5" w:rsidRPr="00494FD5" w:rsidRDefault="00494FD5" w:rsidP="00494FD5">
      <w:pPr>
        <w:rPr>
          <w:bCs/>
        </w:rPr>
      </w:pPr>
      <w:r w:rsidRPr="00494FD5">
        <w:rPr>
          <w:bCs/>
        </w:rPr>
        <w:t xml:space="preserve">So the other thing, if the user account functionality is just not something someone can use, that's why we have those downloadables. So if they are working with someone like yourself, as Julie walked through those how-to guides, they may need to be printed out and kind of done in an in-person way. </w:t>
      </w:r>
    </w:p>
    <w:p w14:paraId="5B20D283" w14:textId="77777777" w:rsidR="00494FD5" w:rsidRPr="00494FD5" w:rsidRDefault="00494FD5" w:rsidP="00494FD5">
      <w:pPr>
        <w:rPr>
          <w:bCs/>
        </w:rPr>
      </w:pPr>
    </w:p>
    <w:p w14:paraId="1538C894" w14:textId="77777777" w:rsidR="00494FD5" w:rsidRPr="00494FD5" w:rsidRDefault="00494FD5" w:rsidP="00494FD5">
      <w:pPr>
        <w:rPr>
          <w:bCs/>
        </w:rPr>
      </w:pPr>
      <w:r w:rsidRPr="00494FD5">
        <w:rPr>
          <w:bCs/>
        </w:rPr>
        <w:t xml:space="preserve">We have a lot of downloadables in that outreach section that people can use. A lot of our content pages have worksheets that can be downloaded, and that might be just the best for that person. But again, in that -- or in chat -- I don't think the pool is still up, but we would love if there are ways -- if there are accounts that you've seen that do it better or if you have ideas of things that </w:t>
      </w:r>
      <w:r w:rsidRPr="00494FD5">
        <w:rPr>
          <w:bCs/>
        </w:rPr>
        <w:lastRenderedPageBreak/>
        <w:t>we could do in an account to make it easier or less tech savvy for people, we would love to hear that.</w:t>
      </w:r>
    </w:p>
    <w:p w14:paraId="3E739934" w14:textId="77777777" w:rsidR="00494FD5" w:rsidRPr="00494FD5" w:rsidRDefault="00494FD5" w:rsidP="00494FD5">
      <w:pPr>
        <w:rPr>
          <w:bCs/>
        </w:rPr>
      </w:pPr>
    </w:p>
    <w:p w14:paraId="73C925A5" w14:textId="77777777" w:rsidR="00494FD5" w:rsidRPr="00494FD5" w:rsidRDefault="00494FD5" w:rsidP="00494FD5">
      <w:pPr>
        <w:rPr>
          <w:bCs/>
        </w:rPr>
      </w:pPr>
      <w:r w:rsidRPr="00494FD5">
        <w:rPr>
          <w:bCs/>
        </w:rPr>
        <w:t xml:space="preserve">We do a lot of usability testing with people, too, to try and make sure our things are as usable as possible and try to have reading level lower so that it's accessible to more people. But I know there's always ways to do it better. So we welcome your feedback on that. </w:t>
      </w:r>
    </w:p>
    <w:p w14:paraId="06B62F45" w14:textId="77777777" w:rsidR="00494FD5" w:rsidRPr="00494FD5" w:rsidRDefault="00494FD5" w:rsidP="00494FD5">
      <w:pPr>
        <w:rPr>
          <w:bCs/>
        </w:rPr>
      </w:pPr>
    </w:p>
    <w:p w14:paraId="16401527" w14:textId="77777777" w:rsidR="00494FD5" w:rsidRPr="00494FD5" w:rsidRDefault="00494FD5" w:rsidP="00494FD5">
      <w:pPr>
        <w:rPr>
          <w:bCs/>
        </w:rPr>
      </w:pPr>
      <w:r w:rsidRPr="00494FD5">
        <w:rPr>
          <w:bCs/>
        </w:rPr>
        <w:t>Moderator:  Great. Thanks so much, Tricia. Julie, going back to you. "Is there a way to search for jobs, employers that are willing to hire former incarcerated?"</w:t>
      </w:r>
    </w:p>
    <w:p w14:paraId="33783DA7" w14:textId="77777777" w:rsidR="00494FD5" w:rsidRPr="00494FD5" w:rsidRDefault="00494FD5" w:rsidP="00494FD5">
      <w:pPr>
        <w:rPr>
          <w:bCs/>
        </w:rPr>
      </w:pPr>
    </w:p>
    <w:p w14:paraId="26E20A42" w14:textId="77777777" w:rsidR="00494FD5" w:rsidRPr="00494FD5" w:rsidRDefault="00494FD5" w:rsidP="00494FD5">
      <w:pPr>
        <w:rPr>
          <w:bCs/>
        </w:rPr>
      </w:pPr>
      <w:r w:rsidRPr="00494FD5">
        <w:rPr>
          <w:bCs/>
        </w:rPr>
        <w:t xml:space="preserve">Julie Remington:  In our specialized site for folks who have a criminal conviction in their background, we do provide some guidance around how to prepare your job search, how to prepare for interviews, how to develop your resume, and so on, besides being work ready. </w:t>
      </w:r>
    </w:p>
    <w:p w14:paraId="48B0509B" w14:textId="77777777" w:rsidR="00494FD5" w:rsidRPr="00494FD5" w:rsidRDefault="00494FD5" w:rsidP="00494FD5">
      <w:pPr>
        <w:rPr>
          <w:bCs/>
        </w:rPr>
      </w:pPr>
    </w:p>
    <w:p w14:paraId="2F1120DA" w14:textId="77777777" w:rsidR="00494FD5" w:rsidRPr="00494FD5" w:rsidRDefault="00494FD5" w:rsidP="00494FD5">
      <w:pPr>
        <w:rPr>
          <w:bCs/>
        </w:rPr>
      </w:pPr>
      <w:r w:rsidRPr="00494FD5">
        <w:rPr>
          <w:bCs/>
        </w:rPr>
        <w:t xml:space="preserve">And we guide people to programs in their local areas that offer specific support and training for people who have a criminal conviction or have been incarcerated. And we don't have a specialized job search, or we don't have targeted employers that are willing to hire the formerly incarcerated. That's one of those elusive wishes that I think so many people who work with our customers who have that background. We wish there was that. </w:t>
      </w:r>
    </w:p>
    <w:p w14:paraId="3F261D2B" w14:textId="77777777" w:rsidR="00494FD5" w:rsidRPr="00494FD5" w:rsidRDefault="00494FD5" w:rsidP="00494FD5">
      <w:pPr>
        <w:rPr>
          <w:bCs/>
        </w:rPr>
      </w:pPr>
    </w:p>
    <w:p w14:paraId="3439C986" w14:textId="77777777" w:rsidR="00494FD5" w:rsidRPr="00494FD5" w:rsidRDefault="00494FD5" w:rsidP="00494FD5">
      <w:pPr>
        <w:rPr>
          <w:bCs/>
        </w:rPr>
      </w:pPr>
      <w:r w:rsidRPr="00494FD5">
        <w:rPr>
          <w:bCs/>
        </w:rPr>
        <w:t xml:space="preserve">So we do provide some guidance around also advocating for hiring with the WOTC program, bonding, and so on. So there's information on that in our job search help for ex-offenders sites. </w:t>
      </w:r>
    </w:p>
    <w:p w14:paraId="27F4D76C" w14:textId="77777777" w:rsidR="00494FD5" w:rsidRPr="00494FD5" w:rsidRDefault="00494FD5" w:rsidP="00494FD5">
      <w:pPr>
        <w:rPr>
          <w:bCs/>
        </w:rPr>
      </w:pPr>
    </w:p>
    <w:p w14:paraId="76F9177B" w14:textId="77777777" w:rsidR="00494FD5" w:rsidRPr="00494FD5" w:rsidRDefault="00494FD5" w:rsidP="00494FD5">
      <w:pPr>
        <w:rPr>
          <w:bCs/>
        </w:rPr>
      </w:pPr>
      <w:r w:rsidRPr="00494FD5">
        <w:rPr>
          <w:bCs/>
        </w:rPr>
        <w:t>Moderator:  Thank you very much, Julie, and another question for you. "How do you interpret the results of the assessments? Which assessment should they use?"</w:t>
      </w:r>
    </w:p>
    <w:p w14:paraId="4D06D44D" w14:textId="77777777" w:rsidR="00494FD5" w:rsidRPr="00494FD5" w:rsidRDefault="00494FD5" w:rsidP="00494FD5">
      <w:pPr>
        <w:rPr>
          <w:bCs/>
        </w:rPr>
      </w:pPr>
    </w:p>
    <w:p w14:paraId="1A0B6950" w14:textId="77777777" w:rsidR="00494FD5" w:rsidRPr="00494FD5" w:rsidRDefault="00494FD5" w:rsidP="00494FD5">
      <w:pPr>
        <w:rPr>
          <w:bCs/>
        </w:rPr>
      </w:pPr>
      <w:r w:rsidRPr="00494FD5">
        <w:rPr>
          <w:bCs/>
        </w:rPr>
        <w:t xml:space="preserve">Julie Remington:  So our assessments are designed to be self-interpreted. I think as a career counselor myself, the ideal is to sit down with someone and go through your results. That, to me, is -- that's absolutely the best approach. But we have a lot of folks who don't have access to that service or who won't come into an AJC or who just are in an area where they're not available. </w:t>
      </w:r>
    </w:p>
    <w:p w14:paraId="42D3E5A6" w14:textId="77777777" w:rsidR="00494FD5" w:rsidRPr="00494FD5" w:rsidRDefault="00494FD5" w:rsidP="00494FD5">
      <w:pPr>
        <w:rPr>
          <w:bCs/>
        </w:rPr>
      </w:pPr>
    </w:p>
    <w:p w14:paraId="561DE500" w14:textId="77777777" w:rsidR="00494FD5" w:rsidRPr="00494FD5" w:rsidRDefault="00494FD5" w:rsidP="00494FD5">
      <w:pPr>
        <w:rPr>
          <w:bCs/>
        </w:rPr>
      </w:pPr>
      <w:r w:rsidRPr="00494FD5">
        <w:rPr>
          <w:bCs/>
        </w:rPr>
        <w:t xml:space="preserve">So this is really designed to be the best alternative with giving people self-guided information about interpreting their results. And we have explanations about how to look at your results, how to interpret the scales, for instance, on the interest assessment, printouts that you can take with you, for instance, that shows your skills and your highest rated skills and so on and then some guidance about how to use your work values results to actually target employers that are likely to reflect similar values to you, in addition to seeing occupations that match your work values. </w:t>
      </w:r>
    </w:p>
    <w:p w14:paraId="53E706B8" w14:textId="77777777" w:rsidR="00494FD5" w:rsidRPr="00494FD5" w:rsidRDefault="00494FD5" w:rsidP="00494FD5">
      <w:pPr>
        <w:rPr>
          <w:bCs/>
        </w:rPr>
      </w:pPr>
    </w:p>
    <w:p w14:paraId="60F992E3" w14:textId="77777777" w:rsidR="00494FD5" w:rsidRPr="00494FD5" w:rsidRDefault="00494FD5" w:rsidP="00494FD5">
      <w:pPr>
        <w:rPr>
          <w:bCs/>
        </w:rPr>
      </w:pPr>
      <w:r w:rsidRPr="00494FD5">
        <w:rPr>
          <w:bCs/>
        </w:rPr>
        <w:t>So there's a lot of rich content around making these as self-directed as possible.</w:t>
      </w:r>
    </w:p>
    <w:p w14:paraId="61850AB2" w14:textId="77777777" w:rsidR="00494FD5" w:rsidRPr="00494FD5" w:rsidRDefault="00494FD5" w:rsidP="00494FD5">
      <w:pPr>
        <w:rPr>
          <w:bCs/>
        </w:rPr>
      </w:pPr>
    </w:p>
    <w:p w14:paraId="47F82EA6" w14:textId="77777777" w:rsidR="00494FD5" w:rsidRPr="00494FD5" w:rsidRDefault="00494FD5" w:rsidP="00494FD5">
      <w:pPr>
        <w:rPr>
          <w:bCs/>
        </w:rPr>
      </w:pPr>
      <w:r w:rsidRPr="00494FD5">
        <w:rPr>
          <w:bCs/>
        </w:rPr>
        <w:t>Moderator:  All right. Thank you very much, Julie. I'm transitioning back to you, Tricia. It says here, "With the user account, can a location be set as remote so that suggestions are not just for a local area?"</w:t>
      </w:r>
    </w:p>
    <w:p w14:paraId="172263EF" w14:textId="77777777" w:rsidR="00494FD5" w:rsidRPr="00494FD5" w:rsidRDefault="00494FD5" w:rsidP="00494FD5">
      <w:pPr>
        <w:rPr>
          <w:bCs/>
        </w:rPr>
      </w:pPr>
    </w:p>
    <w:p w14:paraId="1D608232" w14:textId="77777777" w:rsidR="00494FD5" w:rsidRPr="00494FD5" w:rsidRDefault="00494FD5" w:rsidP="00494FD5">
      <w:pPr>
        <w:rPr>
          <w:bCs/>
        </w:rPr>
      </w:pPr>
      <w:r w:rsidRPr="00494FD5">
        <w:rPr>
          <w:bCs/>
        </w:rPr>
        <w:lastRenderedPageBreak/>
        <w:t xml:space="preserve">Tricia Dahlman:  Ooh, what a good idea. So not currently. Currently, you can enter a whole state or a city and a state or a zip code but remote is not something we had considered but we can definitely bring that back to the team. </w:t>
      </w:r>
    </w:p>
    <w:p w14:paraId="1A6F7EC0" w14:textId="77777777" w:rsidR="00494FD5" w:rsidRPr="00494FD5" w:rsidRDefault="00494FD5" w:rsidP="00494FD5">
      <w:pPr>
        <w:rPr>
          <w:bCs/>
        </w:rPr>
      </w:pPr>
    </w:p>
    <w:p w14:paraId="425E4346" w14:textId="77777777" w:rsidR="00494FD5" w:rsidRPr="00494FD5" w:rsidRDefault="00494FD5" w:rsidP="00494FD5">
      <w:pPr>
        <w:rPr>
          <w:bCs/>
        </w:rPr>
      </w:pPr>
      <w:r w:rsidRPr="00494FD5">
        <w:rPr>
          <w:bCs/>
        </w:rPr>
        <w:t xml:space="preserve">The only remote filter we have on the tool right now is our job finder, so that if you were looking for remote opportunities for a job, you didn't have to be in the state where the job was located. That tool has a filter for remote, but yeah. We'll definitely bring that back to the team to consider. Thank you. </w:t>
      </w:r>
    </w:p>
    <w:p w14:paraId="35479EC2" w14:textId="77777777" w:rsidR="00494FD5" w:rsidRPr="00494FD5" w:rsidRDefault="00494FD5" w:rsidP="00494FD5">
      <w:pPr>
        <w:rPr>
          <w:bCs/>
        </w:rPr>
      </w:pPr>
    </w:p>
    <w:p w14:paraId="17A25983" w14:textId="77777777" w:rsidR="00494FD5" w:rsidRPr="00494FD5" w:rsidRDefault="00494FD5" w:rsidP="00494FD5">
      <w:pPr>
        <w:rPr>
          <w:bCs/>
        </w:rPr>
      </w:pPr>
      <w:r w:rsidRPr="00494FD5">
        <w:rPr>
          <w:bCs/>
        </w:rPr>
        <w:t>Moderator:  Okay. Great. Thank you, Tricia, and another question for you. "What are the plans to focus on different populations, i.e. persons involved with the justice system, persons involved with disabilities, et cetera?"</w:t>
      </w:r>
    </w:p>
    <w:p w14:paraId="4A50B2AF" w14:textId="77777777" w:rsidR="00494FD5" w:rsidRPr="00494FD5" w:rsidRDefault="00494FD5" w:rsidP="00494FD5">
      <w:pPr>
        <w:rPr>
          <w:bCs/>
        </w:rPr>
      </w:pPr>
    </w:p>
    <w:p w14:paraId="14E3B0FA" w14:textId="77777777" w:rsidR="00494FD5" w:rsidRPr="00494FD5" w:rsidRDefault="00494FD5" w:rsidP="00494FD5">
      <w:pPr>
        <w:rPr>
          <w:bCs/>
        </w:rPr>
      </w:pPr>
      <w:r w:rsidRPr="00494FD5">
        <w:rPr>
          <w:bCs/>
        </w:rPr>
        <w:t xml:space="preserve">Tricia Dahlman:  Well, so, good question. So right now, we just have the different sites for those populations. So again, Julie was just talking about our site for job search help for people with a criminal conviction. We do in that resources for have a content area for workers with disabilities. So that is something we have too. </w:t>
      </w:r>
    </w:p>
    <w:p w14:paraId="7E0932A5" w14:textId="77777777" w:rsidR="00494FD5" w:rsidRPr="00494FD5" w:rsidRDefault="00494FD5" w:rsidP="00494FD5">
      <w:pPr>
        <w:rPr>
          <w:bCs/>
        </w:rPr>
      </w:pPr>
    </w:p>
    <w:p w14:paraId="41E8DD40" w14:textId="77777777" w:rsidR="00494FD5" w:rsidRPr="00494FD5" w:rsidRDefault="00494FD5" w:rsidP="00494FD5">
      <w:pPr>
        <w:rPr>
          <w:bCs/>
        </w:rPr>
      </w:pPr>
      <w:r w:rsidRPr="00494FD5">
        <w:rPr>
          <w:bCs/>
        </w:rPr>
        <w:t xml:space="preserve">I'm trying to remember. Danielle, the question was our current plans. I guess there aren't any things in the works right at this moment to expand those, but that doesn't mean there won't be in the future. But that's the two areas we have on the site right now. </w:t>
      </w:r>
    </w:p>
    <w:p w14:paraId="1D7CBD17" w14:textId="77777777" w:rsidR="00494FD5" w:rsidRPr="00494FD5" w:rsidRDefault="00494FD5" w:rsidP="00494FD5">
      <w:pPr>
        <w:rPr>
          <w:bCs/>
        </w:rPr>
      </w:pPr>
    </w:p>
    <w:p w14:paraId="556ED0DA" w14:textId="77777777" w:rsidR="00494FD5" w:rsidRPr="00494FD5" w:rsidRDefault="00494FD5" w:rsidP="00494FD5">
      <w:pPr>
        <w:rPr>
          <w:bCs/>
        </w:rPr>
      </w:pPr>
      <w:r w:rsidRPr="00494FD5">
        <w:rPr>
          <w:bCs/>
        </w:rPr>
        <w:t xml:space="preserve">Moderator:  Great. Thank you. I think you answered the question perfectly. And another question for you, Tricia. "Are there any brochures or marketing material that they can use to get the word out about this tool?" </w:t>
      </w:r>
    </w:p>
    <w:p w14:paraId="174F2F90" w14:textId="77777777" w:rsidR="00494FD5" w:rsidRPr="00494FD5" w:rsidRDefault="00494FD5" w:rsidP="00494FD5">
      <w:pPr>
        <w:rPr>
          <w:bCs/>
        </w:rPr>
      </w:pPr>
    </w:p>
    <w:p w14:paraId="53E05E29" w14:textId="77777777" w:rsidR="00494FD5" w:rsidRPr="00494FD5" w:rsidRDefault="00494FD5" w:rsidP="00494FD5">
      <w:pPr>
        <w:rPr>
          <w:bCs/>
        </w:rPr>
      </w:pPr>
      <w:r w:rsidRPr="00494FD5">
        <w:rPr>
          <w:bCs/>
        </w:rPr>
        <w:t xml:space="preserve">Tricia Dahlman:  Yeah. Absolutely. So in the footer of all of our pages is that news center section, and we do have an outreach materials page. So -- and it's separated by audience. So for counselors and trainers and workforce professionals, that might be the most relevant one today. </w:t>
      </w:r>
    </w:p>
    <w:p w14:paraId="6189233C" w14:textId="77777777" w:rsidR="00494FD5" w:rsidRPr="00494FD5" w:rsidRDefault="00494FD5" w:rsidP="00494FD5">
      <w:pPr>
        <w:rPr>
          <w:bCs/>
        </w:rPr>
      </w:pPr>
    </w:p>
    <w:p w14:paraId="6519948E" w14:textId="77777777" w:rsidR="00494FD5" w:rsidRPr="00494FD5" w:rsidRDefault="00494FD5" w:rsidP="00494FD5">
      <w:pPr>
        <w:rPr>
          <w:bCs/>
        </w:rPr>
      </w:pPr>
      <w:r w:rsidRPr="00494FD5">
        <w:rPr>
          <w:bCs/>
        </w:rPr>
        <w:t xml:space="preserve">We have a variety of different brochures in PDF form. We have some PowerPoints. If you ever wanted to customize a presentation, you could start with one of our PowerPoint presentations. We also have in resources for a section for career advisors, and all of our webinars that we've done on WorkforceGPS are linked here. So the webinar is linked and any materials that we covered in those webinars. So that's all available to access and use. </w:t>
      </w:r>
    </w:p>
    <w:p w14:paraId="2164EAAC" w14:textId="77777777" w:rsidR="00494FD5" w:rsidRPr="00494FD5" w:rsidRDefault="00494FD5" w:rsidP="00494FD5">
      <w:pPr>
        <w:rPr>
          <w:bCs/>
        </w:rPr>
      </w:pPr>
    </w:p>
    <w:p w14:paraId="378B8F38" w14:textId="77777777" w:rsidR="00494FD5" w:rsidRPr="00494FD5" w:rsidRDefault="00494FD5" w:rsidP="00494FD5">
      <w:pPr>
        <w:rPr>
          <w:bCs/>
        </w:rPr>
      </w:pPr>
      <w:r w:rsidRPr="00494FD5">
        <w:rPr>
          <w:bCs/>
        </w:rPr>
        <w:t xml:space="preserve">And again, if you use that contact us link at the very bottom of the page, if you needed any printed brochures or fliers, we can send out a limited supply to your location too. So if you had a training or event and you wanted some print materials, we could do that as well. </w:t>
      </w:r>
    </w:p>
    <w:p w14:paraId="00021CCE" w14:textId="77777777" w:rsidR="00494FD5" w:rsidRPr="00494FD5" w:rsidRDefault="00494FD5" w:rsidP="00494FD5">
      <w:pPr>
        <w:rPr>
          <w:bCs/>
        </w:rPr>
      </w:pPr>
    </w:p>
    <w:p w14:paraId="6C17CCEC" w14:textId="77777777" w:rsidR="00494FD5" w:rsidRPr="00494FD5" w:rsidRDefault="00494FD5" w:rsidP="00494FD5">
      <w:pPr>
        <w:rPr>
          <w:bCs/>
        </w:rPr>
      </w:pPr>
      <w:r w:rsidRPr="00494FD5">
        <w:rPr>
          <w:bCs/>
        </w:rPr>
        <w:t>Moderator:  Great. Great. Thank you, Tricia. Okay. Circling back to you, Julie. It says that, "I'm curious how CareerOneStop does its research to be able to provide best current practices advice to jobseekers."</w:t>
      </w:r>
    </w:p>
    <w:p w14:paraId="681D5B84" w14:textId="77777777" w:rsidR="00494FD5" w:rsidRPr="00494FD5" w:rsidRDefault="00494FD5" w:rsidP="00494FD5">
      <w:pPr>
        <w:rPr>
          <w:bCs/>
        </w:rPr>
      </w:pPr>
    </w:p>
    <w:p w14:paraId="494CC03A" w14:textId="77777777" w:rsidR="00494FD5" w:rsidRPr="00494FD5" w:rsidRDefault="00494FD5" w:rsidP="00494FD5">
      <w:pPr>
        <w:rPr>
          <w:bCs/>
        </w:rPr>
      </w:pPr>
      <w:r w:rsidRPr="00494FD5">
        <w:rPr>
          <w:bCs/>
        </w:rPr>
        <w:t xml:space="preserve">Julie Remington:  That's a great question. That is a challenge. There's kind of a number of things that we do. There are a couple of us who focus particularly on developing content, and we are </w:t>
      </w:r>
      <w:r w:rsidRPr="00494FD5">
        <w:rPr>
          <w:bCs/>
        </w:rPr>
        <w:lastRenderedPageBreak/>
        <w:t xml:space="preserve">constantly reading. We get input and guidance from the U.S. Department of Labor, Employment and Training Administration, from the program folks that we work with. </w:t>
      </w:r>
    </w:p>
    <w:p w14:paraId="207752C7" w14:textId="77777777" w:rsidR="00494FD5" w:rsidRPr="00494FD5" w:rsidRDefault="00494FD5" w:rsidP="00494FD5">
      <w:pPr>
        <w:rPr>
          <w:bCs/>
        </w:rPr>
      </w:pPr>
    </w:p>
    <w:p w14:paraId="1CAF70BD" w14:textId="77777777" w:rsidR="00494FD5" w:rsidRPr="00494FD5" w:rsidRDefault="00494FD5" w:rsidP="00494FD5">
      <w:pPr>
        <w:rPr>
          <w:bCs/>
        </w:rPr>
      </w:pPr>
      <w:r w:rsidRPr="00494FD5">
        <w:rPr>
          <w:bCs/>
        </w:rPr>
        <w:t xml:space="preserve">CareerOneStop Staff do participate in the Analyst Resource Center. That's a national group of labor market information directors where we're gleaning trends and new information. </w:t>
      </w:r>
    </w:p>
    <w:p w14:paraId="1184D157" w14:textId="77777777" w:rsidR="00494FD5" w:rsidRPr="00494FD5" w:rsidRDefault="00494FD5" w:rsidP="00494FD5">
      <w:pPr>
        <w:rPr>
          <w:bCs/>
        </w:rPr>
      </w:pPr>
    </w:p>
    <w:p w14:paraId="2F5F9F71" w14:textId="77777777" w:rsidR="00494FD5" w:rsidRPr="00494FD5" w:rsidRDefault="00494FD5" w:rsidP="00494FD5">
      <w:pPr>
        <w:rPr>
          <w:bCs/>
        </w:rPr>
      </w:pPr>
      <w:r w:rsidRPr="00494FD5">
        <w:rPr>
          <w:bCs/>
        </w:rPr>
        <w:t xml:space="preserve">And we have a workforce advisory group that operates kind of as a continuous input group. They're professionals who are working in the career development, career planning, AJCs and so on, and they advise us on our new development, our products. They review content that is already on the site. </w:t>
      </w:r>
    </w:p>
    <w:p w14:paraId="02748BAB" w14:textId="77777777" w:rsidR="00494FD5" w:rsidRPr="00494FD5" w:rsidRDefault="00494FD5" w:rsidP="00494FD5">
      <w:pPr>
        <w:rPr>
          <w:bCs/>
        </w:rPr>
      </w:pPr>
    </w:p>
    <w:p w14:paraId="4C1EDBE3" w14:textId="77777777" w:rsidR="00494FD5" w:rsidRPr="00494FD5" w:rsidRDefault="00494FD5" w:rsidP="00494FD5">
      <w:pPr>
        <w:rPr>
          <w:bCs/>
        </w:rPr>
      </w:pPr>
      <w:r w:rsidRPr="00494FD5">
        <w:rPr>
          <w:bCs/>
        </w:rPr>
        <w:t>We participate in national conferences and attend workshops and so on. And then in addition, we do usability testing on our tools as we develop them or as we review them.</w:t>
      </w:r>
    </w:p>
    <w:p w14:paraId="56E67938" w14:textId="77777777" w:rsidR="00494FD5" w:rsidRPr="00494FD5" w:rsidRDefault="00494FD5" w:rsidP="00494FD5">
      <w:pPr>
        <w:rPr>
          <w:bCs/>
        </w:rPr>
      </w:pPr>
    </w:p>
    <w:p w14:paraId="62C53D72" w14:textId="77777777" w:rsidR="00494FD5" w:rsidRPr="00494FD5" w:rsidRDefault="00494FD5" w:rsidP="00494FD5">
      <w:pPr>
        <w:rPr>
          <w:bCs/>
        </w:rPr>
      </w:pPr>
      <w:r w:rsidRPr="00494FD5">
        <w:rPr>
          <w:bCs/>
        </w:rPr>
        <w:t>Moderator:  Great. Thank you, Julie, and a second question. "Does the site have information regarding upcoming job fairs?"</w:t>
      </w:r>
    </w:p>
    <w:p w14:paraId="43D33207" w14:textId="77777777" w:rsidR="00494FD5" w:rsidRPr="00494FD5" w:rsidRDefault="00494FD5" w:rsidP="00494FD5">
      <w:pPr>
        <w:rPr>
          <w:bCs/>
        </w:rPr>
      </w:pPr>
    </w:p>
    <w:p w14:paraId="18331ACD" w14:textId="77777777" w:rsidR="00494FD5" w:rsidRPr="00494FD5" w:rsidRDefault="00494FD5" w:rsidP="00494FD5">
      <w:pPr>
        <w:rPr>
          <w:bCs/>
        </w:rPr>
      </w:pPr>
      <w:r w:rsidRPr="00494FD5">
        <w:rPr>
          <w:bCs/>
        </w:rPr>
        <w:t>Julie Remington:  We are actually have just finished doing some research. So we have collected the -- most of -- most states, most AJC or workforce development agencies for states do list a job fair link. And so, we've just gone through and collected all of those, and we'll be publishing those on the site so that our users can click on a specific link and drill right down to those local job fairs. So we're excited that we're going to be able to offer that.</w:t>
      </w:r>
    </w:p>
    <w:p w14:paraId="7B97DF4B" w14:textId="77777777" w:rsidR="00494FD5" w:rsidRPr="00494FD5" w:rsidRDefault="00494FD5" w:rsidP="00494FD5">
      <w:pPr>
        <w:rPr>
          <w:bCs/>
        </w:rPr>
      </w:pPr>
    </w:p>
    <w:p w14:paraId="0C5E42A0" w14:textId="77777777" w:rsidR="00494FD5" w:rsidRPr="00494FD5" w:rsidRDefault="00494FD5" w:rsidP="00494FD5">
      <w:pPr>
        <w:rPr>
          <w:bCs/>
        </w:rPr>
      </w:pPr>
      <w:r w:rsidRPr="00494FD5">
        <w:rPr>
          <w:bCs/>
        </w:rPr>
        <w:t>Moderator:  Great. Thank you, Julie. And we are going to now circle back with Tricia. "The One-Stop Career Center website connects to Atlantic County? New Jersey One-Stop Career Center is different website than this. Will this be implemented in New Jersey as well?"</w:t>
      </w:r>
    </w:p>
    <w:p w14:paraId="172EA9B4" w14:textId="77777777" w:rsidR="00494FD5" w:rsidRPr="00494FD5" w:rsidRDefault="00494FD5" w:rsidP="00494FD5">
      <w:pPr>
        <w:rPr>
          <w:bCs/>
        </w:rPr>
      </w:pPr>
    </w:p>
    <w:p w14:paraId="74310CFE" w14:textId="77777777" w:rsidR="00494FD5" w:rsidRPr="00494FD5" w:rsidRDefault="00494FD5" w:rsidP="00494FD5">
      <w:pPr>
        <w:rPr>
          <w:bCs/>
        </w:rPr>
      </w:pPr>
      <w:r w:rsidRPr="00494FD5">
        <w:rPr>
          <w:bCs/>
        </w:rPr>
        <w:t xml:space="preserve">Tricia Dahlman:  Okay. And hopefully, I'm interpreting this question correctly. If I'm not, please reach out to us. </w:t>
      </w:r>
    </w:p>
    <w:p w14:paraId="18CC6BBB" w14:textId="77777777" w:rsidR="00494FD5" w:rsidRPr="00494FD5" w:rsidRDefault="00494FD5" w:rsidP="00494FD5">
      <w:pPr>
        <w:rPr>
          <w:bCs/>
        </w:rPr>
      </w:pPr>
    </w:p>
    <w:p w14:paraId="754D975B" w14:textId="77777777" w:rsidR="00494FD5" w:rsidRPr="00494FD5" w:rsidRDefault="00494FD5" w:rsidP="00494FD5">
      <w:pPr>
        <w:rPr>
          <w:bCs/>
        </w:rPr>
      </w:pPr>
      <w:r w:rsidRPr="00494FD5">
        <w:rPr>
          <w:bCs/>
        </w:rPr>
        <w:t xml:space="preserve">I think the question might be the website that they're using maybe in the American Job Center location on their computers doesn't link to CareerOneStop. Maybe they're linking out to a different website, and that is up to every American Job Center location on which resources they want to connect to. </w:t>
      </w:r>
    </w:p>
    <w:p w14:paraId="3CB487A1" w14:textId="77777777" w:rsidR="00494FD5" w:rsidRPr="00494FD5" w:rsidRDefault="00494FD5" w:rsidP="00494FD5">
      <w:pPr>
        <w:rPr>
          <w:bCs/>
        </w:rPr>
      </w:pPr>
    </w:p>
    <w:p w14:paraId="74C3F1D8" w14:textId="77777777" w:rsidR="00494FD5" w:rsidRPr="00494FD5" w:rsidRDefault="00494FD5" w:rsidP="00494FD5">
      <w:pPr>
        <w:rPr>
          <w:bCs/>
        </w:rPr>
      </w:pPr>
      <w:r w:rsidRPr="00494FD5">
        <w:rPr>
          <w:bCs/>
        </w:rPr>
        <w:t xml:space="preserve">So we encourage them to link to CareerOneStop, and we just actually did a mass mailing to all the American Job Center locations to just remind people about CareerOneStop. So we would love if we were on the computers, but it's possible your location is linking to something else. </w:t>
      </w:r>
    </w:p>
    <w:p w14:paraId="1C21DAD1" w14:textId="77777777" w:rsidR="00494FD5" w:rsidRPr="00494FD5" w:rsidRDefault="00494FD5" w:rsidP="00494FD5">
      <w:pPr>
        <w:rPr>
          <w:bCs/>
        </w:rPr>
      </w:pPr>
    </w:p>
    <w:p w14:paraId="59D43467" w14:textId="77777777" w:rsidR="00494FD5" w:rsidRPr="00494FD5" w:rsidRDefault="00494FD5" w:rsidP="00494FD5">
      <w:pPr>
        <w:rPr>
          <w:bCs/>
        </w:rPr>
      </w:pPr>
      <w:r w:rsidRPr="00494FD5">
        <w:rPr>
          <w:bCs/>
        </w:rPr>
        <w:t xml:space="preserve">So that could be a recommendation, if you want to encourage them to link to CareerOneStop. But if I'm misunderstanding that maybe the information we have about your center is incorrect or the website is wrong, if that's what this question is about, then I would just again encourage you to use that contact us link to let us know. </w:t>
      </w:r>
    </w:p>
    <w:p w14:paraId="3CEB4143" w14:textId="77777777" w:rsidR="00494FD5" w:rsidRPr="00494FD5" w:rsidRDefault="00494FD5" w:rsidP="00494FD5">
      <w:pPr>
        <w:rPr>
          <w:bCs/>
        </w:rPr>
      </w:pPr>
    </w:p>
    <w:p w14:paraId="28338C1F" w14:textId="77777777" w:rsidR="00494FD5" w:rsidRPr="00494FD5" w:rsidRDefault="00494FD5" w:rsidP="00494FD5">
      <w:pPr>
        <w:rPr>
          <w:bCs/>
        </w:rPr>
      </w:pPr>
      <w:r w:rsidRPr="00494FD5">
        <w:rPr>
          <w:bCs/>
        </w:rPr>
        <w:t xml:space="preserve">We do twice a year update the American Job Center contact information, but obviously, updates happen kind of in between. But we can change any contact information if you just reach out to us </w:t>
      </w:r>
      <w:r w:rsidRPr="00494FD5">
        <w:rPr>
          <w:bCs/>
        </w:rPr>
        <w:lastRenderedPageBreak/>
        <w:t xml:space="preserve">and let us know what is needing to be updated. So hopefully, one of those two answers gets at that question. </w:t>
      </w:r>
    </w:p>
    <w:p w14:paraId="5C934080" w14:textId="77777777" w:rsidR="00494FD5" w:rsidRPr="00494FD5" w:rsidRDefault="00494FD5" w:rsidP="00494FD5">
      <w:pPr>
        <w:rPr>
          <w:bCs/>
        </w:rPr>
      </w:pPr>
    </w:p>
    <w:p w14:paraId="181E5408" w14:textId="77777777" w:rsidR="00494FD5" w:rsidRPr="00494FD5" w:rsidRDefault="00494FD5" w:rsidP="00494FD5">
      <w:pPr>
        <w:rPr>
          <w:bCs/>
        </w:rPr>
      </w:pPr>
      <w:r w:rsidRPr="00494FD5">
        <w:rPr>
          <w:bCs/>
        </w:rPr>
        <w:t>Moderator:  Great. Thank you, Tricia. Okay. Moving on. Again, another question for you, Tricia. "Can you just add Google translate for the site?"</w:t>
      </w:r>
    </w:p>
    <w:p w14:paraId="5E8A6F1A" w14:textId="77777777" w:rsidR="00494FD5" w:rsidRPr="00494FD5" w:rsidRDefault="00494FD5" w:rsidP="00494FD5">
      <w:pPr>
        <w:rPr>
          <w:bCs/>
        </w:rPr>
      </w:pPr>
    </w:p>
    <w:p w14:paraId="7FD51B1F" w14:textId="77777777" w:rsidR="00494FD5" w:rsidRPr="00494FD5" w:rsidRDefault="00494FD5" w:rsidP="00494FD5">
      <w:pPr>
        <w:rPr>
          <w:bCs/>
        </w:rPr>
      </w:pPr>
      <w:r w:rsidRPr="00494FD5">
        <w:rPr>
          <w:bCs/>
        </w:rPr>
        <w:t xml:space="preserve">Tricia Dahlman:  Oh, to offer more translations? So several years ago we -- because our -- we reached a threshold of how much traffic we got to the site where we could no longer use the free translating services from Google. But this is just making me add a note that we should check back into that and make sure things haven't changed because things change over the years. </w:t>
      </w:r>
    </w:p>
    <w:p w14:paraId="2D7E7CEF" w14:textId="77777777" w:rsidR="00494FD5" w:rsidRPr="00494FD5" w:rsidRDefault="00494FD5" w:rsidP="00494FD5">
      <w:pPr>
        <w:rPr>
          <w:bCs/>
        </w:rPr>
      </w:pPr>
    </w:p>
    <w:p w14:paraId="688B9C49" w14:textId="77777777" w:rsidR="00494FD5" w:rsidRPr="00494FD5" w:rsidRDefault="00494FD5" w:rsidP="00494FD5">
      <w:pPr>
        <w:rPr>
          <w:bCs/>
        </w:rPr>
      </w:pPr>
      <w:r w:rsidRPr="00494FD5">
        <w:rPr>
          <w:bCs/>
        </w:rPr>
        <w:t>But I do believe we opted out of the free options, and given the high amount of traffic to our site, the other options presented were not affordable to us. And so, at that time, the decision was made by Department of Labor to just offer Spanish. But we could definitely -- I made a note just to go back and make sure that's still true because we know technology changes. So thanks for the question.</w:t>
      </w:r>
    </w:p>
    <w:p w14:paraId="4EF796F4" w14:textId="77777777" w:rsidR="00494FD5" w:rsidRPr="00494FD5" w:rsidRDefault="00494FD5" w:rsidP="00494FD5">
      <w:pPr>
        <w:rPr>
          <w:bCs/>
        </w:rPr>
      </w:pPr>
    </w:p>
    <w:p w14:paraId="0B66E0D7" w14:textId="77777777" w:rsidR="00494FD5" w:rsidRPr="00494FD5" w:rsidRDefault="00494FD5" w:rsidP="00494FD5">
      <w:pPr>
        <w:rPr>
          <w:bCs/>
        </w:rPr>
      </w:pPr>
      <w:r w:rsidRPr="00494FD5">
        <w:rPr>
          <w:bCs/>
        </w:rPr>
        <w:t>Moderator:  All right. Thank you, Tricia. Okay. This question is for Julie, and I think you touched on this, Julie, but we'll certainly ask it again. "You said after six months of being inactive, the CareerOneStop will stop sending updates. Will the client's login be inactive at that point, and what would they have to do to recreate a login after that period of time?"</w:t>
      </w:r>
    </w:p>
    <w:p w14:paraId="04CC558D" w14:textId="77777777" w:rsidR="00494FD5" w:rsidRPr="00494FD5" w:rsidRDefault="00494FD5" w:rsidP="00494FD5">
      <w:pPr>
        <w:rPr>
          <w:bCs/>
        </w:rPr>
      </w:pPr>
    </w:p>
    <w:p w14:paraId="2DFAB39A" w14:textId="77777777" w:rsidR="00494FD5" w:rsidRPr="00494FD5" w:rsidRDefault="00494FD5" w:rsidP="00494FD5">
      <w:pPr>
        <w:rPr>
          <w:bCs/>
        </w:rPr>
      </w:pPr>
      <w:r w:rsidRPr="00494FD5">
        <w:rPr>
          <w:bCs/>
        </w:rPr>
        <w:t xml:space="preserve">Julie Remington:  Yes. I think the nuance with that question is, would they have to recreate a login after that period of time? So yes. After six months of inactivity, that account would be deleted. And so, they would just need to follow the steps to create a new login, just as we showed on the -- during the webinar today. They register to create an account and start over. </w:t>
      </w:r>
    </w:p>
    <w:p w14:paraId="05C8E953" w14:textId="77777777" w:rsidR="00494FD5" w:rsidRPr="00494FD5" w:rsidRDefault="00494FD5" w:rsidP="00494FD5">
      <w:pPr>
        <w:rPr>
          <w:bCs/>
        </w:rPr>
      </w:pPr>
    </w:p>
    <w:p w14:paraId="07ABC87B" w14:textId="77777777" w:rsidR="00494FD5" w:rsidRPr="00494FD5" w:rsidRDefault="00494FD5" w:rsidP="00494FD5">
      <w:pPr>
        <w:rPr>
          <w:bCs/>
        </w:rPr>
      </w:pPr>
      <w:r w:rsidRPr="00494FD5">
        <w:rPr>
          <w:bCs/>
        </w:rPr>
        <w:t>Moderator:  Great. Thanks, Julie. Okay. Tricia, let's see this question on his way. Okay. "Is there any employment information for individuals with disabilities, employers hiring accommodations, career exploration, and support for individuals with autism?"</w:t>
      </w:r>
    </w:p>
    <w:p w14:paraId="6436DA6B" w14:textId="77777777" w:rsidR="00494FD5" w:rsidRPr="00494FD5" w:rsidRDefault="00494FD5" w:rsidP="00494FD5">
      <w:pPr>
        <w:rPr>
          <w:bCs/>
        </w:rPr>
      </w:pPr>
    </w:p>
    <w:p w14:paraId="27661C81" w14:textId="77777777" w:rsidR="00494FD5" w:rsidRPr="00494FD5" w:rsidRDefault="00494FD5" w:rsidP="00494FD5">
      <w:pPr>
        <w:rPr>
          <w:bCs/>
        </w:rPr>
      </w:pPr>
      <w:r w:rsidRPr="00494FD5">
        <w:rPr>
          <w:bCs/>
        </w:rPr>
        <w:t xml:space="preserve">Tricia Dahlman:  Yeah. Great question. So again, for workers with disabilities under resources for, that's where we have collected some content, so about disclosing a disability, job accommodations, some specific job search related tips. We know that we are definitely not the experts in this area. So we do link out, where appropriate, to other resources. </w:t>
      </w:r>
    </w:p>
    <w:p w14:paraId="13604E58" w14:textId="77777777" w:rsidR="00494FD5" w:rsidRPr="00494FD5" w:rsidRDefault="00494FD5" w:rsidP="00494FD5">
      <w:pPr>
        <w:rPr>
          <w:bCs/>
        </w:rPr>
      </w:pPr>
    </w:p>
    <w:p w14:paraId="70AA3266" w14:textId="77777777" w:rsidR="00494FD5" w:rsidRPr="00494FD5" w:rsidRDefault="00494FD5" w:rsidP="00494FD5">
      <w:pPr>
        <w:rPr>
          <w:bCs/>
        </w:rPr>
      </w:pPr>
      <w:r w:rsidRPr="00494FD5">
        <w:rPr>
          <w:bCs/>
        </w:rPr>
        <w:t xml:space="preserve">That is the extent of information we have at this point. If we're asked by the Department of Labor to make that a priority or kind of flesh out more information, we would certainly do that. But at this time, this is the kind of content we have around resources information to support people with disabilities. </w:t>
      </w:r>
    </w:p>
    <w:p w14:paraId="4C5C683E" w14:textId="77777777" w:rsidR="00494FD5" w:rsidRPr="00494FD5" w:rsidRDefault="00494FD5" w:rsidP="00494FD5">
      <w:pPr>
        <w:rPr>
          <w:bCs/>
        </w:rPr>
      </w:pPr>
    </w:p>
    <w:p w14:paraId="1017EFAA" w14:textId="77777777" w:rsidR="00494FD5" w:rsidRPr="00494FD5" w:rsidRDefault="00494FD5" w:rsidP="00494FD5">
      <w:pPr>
        <w:rPr>
          <w:bCs/>
        </w:rPr>
      </w:pPr>
      <w:r w:rsidRPr="00494FD5">
        <w:rPr>
          <w:bCs/>
        </w:rPr>
        <w:t>Moderator:  Thank you very much, Tricia. Julie, "Do you have any specific information on assisting spouses of our military?"</w:t>
      </w:r>
    </w:p>
    <w:p w14:paraId="0151F7C5" w14:textId="77777777" w:rsidR="00494FD5" w:rsidRPr="00494FD5" w:rsidRDefault="00494FD5" w:rsidP="00494FD5">
      <w:pPr>
        <w:rPr>
          <w:bCs/>
        </w:rPr>
      </w:pPr>
    </w:p>
    <w:p w14:paraId="409AFE15" w14:textId="77777777" w:rsidR="00494FD5" w:rsidRPr="00494FD5" w:rsidRDefault="00494FD5" w:rsidP="00494FD5">
      <w:pPr>
        <w:rPr>
          <w:bCs/>
        </w:rPr>
      </w:pPr>
      <w:r w:rsidRPr="00494FD5">
        <w:rPr>
          <w:bCs/>
        </w:rPr>
        <w:t xml:space="preserve">Julie Remington:  We do. We have a page especially for military spouses, and that is in our Veterans and Military Transition Center website. And so, you can find that under the resources </w:t>
      </w:r>
      <w:r w:rsidRPr="00494FD5">
        <w:rPr>
          <w:bCs/>
        </w:rPr>
        <w:lastRenderedPageBreak/>
        <w:t xml:space="preserve">for on the navigation, and that will take you to that site. And so, we've got resources on employment, education, relocation, a lot of really good training resources. And so, that's under benefits and assistance and then down toward the bottom of that, military spouses. </w:t>
      </w:r>
    </w:p>
    <w:p w14:paraId="15124A58" w14:textId="77777777" w:rsidR="00494FD5" w:rsidRPr="00494FD5" w:rsidRDefault="00494FD5" w:rsidP="00494FD5">
      <w:pPr>
        <w:rPr>
          <w:bCs/>
        </w:rPr>
      </w:pPr>
    </w:p>
    <w:p w14:paraId="79BAC152" w14:textId="77777777" w:rsidR="00494FD5" w:rsidRPr="00494FD5" w:rsidRDefault="00494FD5" w:rsidP="00494FD5">
      <w:pPr>
        <w:rPr>
          <w:bCs/>
        </w:rPr>
      </w:pPr>
      <w:r w:rsidRPr="00494FD5">
        <w:rPr>
          <w:bCs/>
        </w:rPr>
        <w:t>So -- and then we also do -- our blog is a resource on -- for a number of topics that people -- the great topics that people brought up today, military spouses, individuals who have disabilities. So our blog is very searchable. So that is another resource that you can find some of this -- some different content, additional content on some special topics as well.</w:t>
      </w:r>
    </w:p>
    <w:p w14:paraId="0C975F34" w14:textId="77777777" w:rsidR="00494FD5" w:rsidRPr="00494FD5" w:rsidRDefault="00494FD5" w:rsidP="00494FD5">
      <w:pPr>
        <w:rPr>
          <w:bCs/>
        </w:rPr>
      </w:pPr>
    </w:p>
    <w:p w14:paraId="262BFD79" w14:textId="77777777" w:rsidR="00494FD5" w:rsidRPr="00494FD5" w:rsidRDefault="00494FD5" w:rsidP="00494FD5">
      <w:pPr>
        <w:rPr>
          <w:bCs/>
        </w:rPr>
      </w:pPr>
      <w:r w:rsidRPr="00494FD5">
        <w:rPr>
          <w:bCs/>
        </w:rPr>
        <w:t>Moderator:  Okay. Great. Thank you very much, Julie. Tricia, "How does CareerOneStop ensure there are no segregated programs for people with disabilities on site, e.g. sheltered workshops under [inaudible] FLSA certificate?"</w:t>
      </w:r>
    </w:p>
    <w:p w14:paraId="00A7CB8D" w14:textId="77777777" w:rsidR="00494FD5" w:rsidRPr="00494FD5" w:rsidRDefault="00494FD5" w:rsidP="00494FD5">
      <w:pPr>
        <w:rPr>
          <w:bCs/>
        </w:rPr>
      </w:pPr>
    </w:p>
    <w:p w14:paraId="4038835D" w14:textId="77777777" w:rsidR="00494FD5" w:rsidRPr="00494FD5" w:rsidRDefault="00494FD5" w:rsidP="00494FD5">
      <w:pPr>
        <w:rPr>
          <w:bCs/>
        </w:rPr>
      </w:pPr>
      <w:r w:rsidRPr="00494FD5">
        <w:rPr>
          <w:bCs/>
        </w:rPr>
        <w:t xml:space="preserve">Tricia Dahlman:  Yeah. Thanks for the question. I am not as familiar with segmented programs or the examples that were given. So I don't -- I do not believe we have any information like that on CareerOneStop, but Julie can definitely interrupt me if I'm incorrect. </w:t>
      </w:r>
    </w:p>
    <w:p w14:paraId="531467E4" w14:textId="77777777" w:rsidR="00494FD5" w:rsidRPr="00494FD5" w:rsidRDefault="00494FD5" w:rsidP="00494FD5">
      <w:pPr>
        <w:rPr>
          <w:bCs/>
        </w:rPr>
      </w:pPr>
    </w:p>
    <w:p w14:paraId="50E28AB7" w14:textId="77777777" w:rsidR="00494FD5" w:rsidRPr="00494FD5" w:rsidRDefault="00494FD5" w:rsidP="00494FD5">
      <w:pPr>
        <w:rPr>
          <w:bCs/>
        </w:rPr>
      </w:pPr>
      <w:r w:rsidRPr="00494FD5">
        <w:rPr>
          <w:bCs/>
        </w:rPr>
        <w:t xml:space="preserve">If that's something -- if the person who asks that question is still on the line and wants to reach out to us with some more information, like I said, we're definitely not the experts in this area. And so, if that's something we should be looking into, we would love to get more information about that. </w:t>
      </w:r>
    </w:p>
    <w:p w14:paraId="1DF0761C" w14:textId="77777777" w:rsidR="00494FD5" w:rsidRPr="00494FD5" w:rsidRDefault="00494FD5" w:rsidP="00494FD5">
      <w:pPr>
        <w:rPr>
          <w:bCs/>
        </w:rPr>
      </w:pPr>
    </w:p>
    <w:p w14:paraId="2CEFCBAB" w14:textId="77777777" w:rsidR="00494FD5" w:rsidRPr="00494FD5" w:rsidRDefault="00494FD5" w:rsidP="00494FD5">
      <w:pPr>
        <w:rPr>
          <w:bCs/>
        </w:rPr>
      </w:pPr>
      <w:r w:rsidRPr="00494FD5">
        <w:rPr>
          <w:bCs/>
        </w:rPr>
        <w:t>Moderator:  Okay. Thank you, Tricia. Okay. Julie, "New York's JobZone site provides a tool that combines suggested occupations for multiple assessments and gives a sort of Venn diagram of the best fit. Does this site do the same thing?</w:t>
      </w:r>
    </w:p>
    <w:p w14:paraId="06651B24" w14:textId="77777777" w:rsidR="00494FD5" w:rsidRPr="00494FD5" w:rsidRDefault="00494FD5" w:rsidP="00494FD5">
      <w:pPr>
        <w:rPr>
          <w:bCs/>
        </w:rPr>
      </w:pPr>
    </w:p>
    <w:p w14:paraId="6FCEFA82" w14:textId="77777777" w:rsidR="00494FD5" w:rsidRPr="00494FD5" w:rsidRDefault="00494FD5" w:rsidP="00494FD5">
      <w:pPr>
        <w:rPr>
          <w:bCs/>
        </w:rPr>
      </w:pPr>
      <w:r w:rsidRPr="00494FD5">
        <w:rPr>
          <w:bCs/>
        </w:rPr>
        <w:t xml:space="preserve">Julie Remington:  Our site does not do the same thing. I love the idea of that, and I'm definitely going to be looking into that after today's session. I think that's -- that can be very helpful, although I do think having an understanding and putting some focus on each of those different elements of interests, values, and work skills offers something. </w:t>
      </w:r>
    </w:p>
    <w:p w14:paraId="726D4389" w14:textId="77777777" w:rsidR="00494FD5" w:rsidRPr="00494FD5" w:rsidRDefault="00494FD5" w:rsidP="00494FD5">
      <w:pPr>
        <w:rPr>
          <w:bCs/>
        </w:rPr>
      </w:pPr>
    </w:p>
    <w:p w14:paraId="64C4D7C7" w14:textId="77777777" w:rsidR="00494FD5" w:rsidRPr="00494FD5" w:rsidRDefault="00494FD5" w:rsidP="00494FD5">
      <w:pPr>
        <w:rPr>
          <w:bCs/>
        </w:rPr>
      </w:pPr>
      <w:r w:rsidRPr="00494FD5">
        <w:rPr>
          <w:bCs/>
        </w:rPr>
        <w:t>Those are each really unique parameters. So I love diving deep with people on those. But I do think that idea that they're doing in New York's JobZone sounds exciting.</w:t>
      </w:r>
    </w:p>
    <w:p w14:paraId="6E96D49E" w14:textId="77777777" w:rsidR="00494FD5" w:rsidRPr="00494FD5" w:rsidRDefault="00494FD5" w:rsidP="00494FD5">
      <w:pPr>
        <w:rPr>
          <w:bCs/>
        </w:rPr>
      </w:pPr>
    </w:p>
    <w:p w14:paraId="2B679DBF" w14:textId="77777777" w:rsidR="00494FD5" w:rsidRPr="00494FD5" w:rsidRDefault="00494FD5" w:rsidP="00494FD5">
      <w:pPr>
        <w:rPr>
          <w:bCs/>
        </w:rPr>
      </w:pPr>
      <w:r w:rsidRPr="00494FD5">
        <w:rPr>
          <w:bCs/>
        </w:rPr>
        <w:t xml:space="preserve">Moderator:  Okay. Thank you, Julie. Okay. Next question. I believe this for you, Tricia. Well, okay. This is just a comment to share. Excuse me. </w:t>
      </w:r>
    </w:p>
    <w:p w14:paraId="411B750A" w14:textId="77777777" w:rsidR="00494FD5" w:rsidRPr="00494FD5" w:rsidRDefault="00494FD5" w:rsidP="00494FD5">
      <w:pPr>
        <w:rPr>
          <w:bCs/>
        </w:rPr>
      </w:pPr>
    </w:p>
    <w:p w14:paraId="5565D381" w14:textId="77777777" w:rsidR="00494FD5" w:rsidRPr="00494FD5" w:rsidRDefault="00494FD5" w:rsidP="00494FD5">
      <w:pPr>
        <w:rPr>
          <w:bCs/>
        </w:rPr>
      </w:pPr>
      <w:r w:rsidRPr="00494FD5">
        <w:rPr>
          <w:bCs/>
        </w:rPr>
        <w:t>The comment is, "Based on question just asked, for folks with reading support needs, the material may be able to view via a screen reader or screen [inaudible] AI type of program." That was just a comment to share with Julie and Tricia.</w:t>
      </w:r>
    </w:p>
    <w:p w14:paraId="3E6FD1A8" w14:textId="77777777" w:rsidR="00494FD5" w:rsidRPr="00494FD5" w:rsidRDefault="00494FD5" w:rsidP="00494FD5">
      <w:pPr>
        <w:rPr>
          <w:bCs/>
        </w:rPr>
      </w:pPr>
    </w:p>
    <w:p w14:paraId="62CAF30B" w14:textId="77777777" w:rsidR="00494FD5" w:rsidRPr="00494FD5" w:rsidRDefault="00494FD5" w:rsidP="00494FD5">
      <w:pPr>
        <w:rPr>
          <w:bCs/>
        </w:rPr>
      </w:pPr>
      <w:r w:rsidRPr="00494FD5">
        <w:rPr>
          <w:bCs/>
        </w:rPr>
        <w:t>But, Tricia, the next question that we have for you is that, "This seems similar to the Workforce Compass website that states are using with WIOA services."</w:t>
      </w:r>
    </w:p>
    <w:p w14:paraId="1EDAE51C" w14:textId="77777777" w:rsidR="00494FD5" w:rsidRPr="00494FD5" w:rsidRDefault="00494FD5" w:rsidP="00494FD5">
      <w:pPr>
        <w:rPr>
          <w:bCs/>
        </w:rPr>
      </w:pPr>
    </w:p>
    <w:p w14:paraId="4E941D2A" w14:textId="77777777" w:rsidR="00494FD5" w:rsidRPr="00494FD5" w:rsidRDefault="00494FD5" w:rsidP="00494FD5">
      <w:pPr>
        <w:rPr>
          <w:bCs/>
        </w:rPr>
      </w:pPr>
      <w:r w:rsidRPr="00494FD5">
        <w:rPr>
          <w:bCs/>
        </w:rPr>
        <w:t xml:space="preserve">Tricia Dahlman:  Okay. Yeah. Great. Good to know. And again, I would say, yeah. I can definitely see there's overlap with other state-based systems on things that you're using in your </w:t>
      </w:r>
      <w:r w:rsidRPr="00494FD5">
        <w:rPr>
          <w:bCs/>
        </w:rPr>
        <w:lastRenderedPageBreak/>
        <w:t xml:space="preserve">state. That's definitely good feedback for us and something we can -- a system or a website we can check out too. So thanks for passing that along. </w:t>
      </w:r>
    </w:p>
    <w:p w14:paraId="232FC4BA" w14:textId="77777777" w:rsidR="00494FD5" w:rsidRPr="00494FD5" w:rsidRDefault="00494FD5" w:rsidP="00494FD5">
      <w:pPr>
        <w:rPr>
          <w:bCs/>
        </w:rPr>
      </w:pPr>
    </w:p>
    <w:p w14:paraId="7A9ADFB2" w14:textId="77777777" w:rsidR="00494FD5" w:rsidRPr="00494FD5" w:rsidRDefault="00494FD5" w:rsidP="00494FD5">
      <w:pPr>
        <w:rPr>
          <w:bCs/>
        </w:rPr>
      </w:pPr>
      <w:r w:rsidRPr="00494FD5">
        <w:rPr>
          <w:bCs/>
        </w:rPr>
        <w:t>Moderator:  Okay. Great. Thanks, Tricia. And we have two more questions. Back to you, Julie. "Do you tie into the bonding program for returning citizens?"</w:t>
      </w:r>
    </w:p>
    <w:p w14:paraId="22849E7C" w14:textId="77777777" w:rsidR="00494FD5" w:rsidRPr="00494FD5" w:rsidRDefault="00494FD5" w:rsidP="00494FD5">
      <w:pPr>
        <w:rPr>
          <w:bCs/>
        </w:rPr>
      </w:pPr>
    </w:p>
    <w:p w14:paraId="54C0C766" w14:textId="77777777" w:rsidR="00494FD5" w:rsidRPr="00494FD5" w:rsidRDefault="00494FD5" w:rsidP="00494FD5">
      <w:pPr>
        <w:rPr>
          <w:bCs/>
        </w:rPr>
      </w:pPr>
      <w:r w:rsidRPr="00494FD5">
        <w:rPr>
          <w:bCs/>
        </w:rPr>
        <w:t xml:space="preserve">Julie Remington:  We do actually reference that, and it's such an important resource. So in our job search help for ex-offenders site that we've taken a look at a couple of times, under the find a job section in our navigation, you'll take a look at the find openings page. And that page does reference the federal bonding program toward the bottom. So telling employers about the benefits of hiring a worker with a criminal record. </w:t>
      </w:r>
    </w:p>
    <w:p w14:paraId="02AE716B" w14:textId="77777777" w:rsidR="00494FD5" w:rsidRPr="00494FD5" w:rsidRDefault="00494FD5" w:rsidP="00494FD5">
      <w:pPr>
        <w:rPr>
          <w:bCs/>
        </w:rPr>
      </w:pPr>
    </w:p>
    <w:p w14:paraId="7941D5C8" w14:textId="77777777" w:rsidR="00494FD5" w:rsidRPr="00494FD5" w:rsidRDefault="00494FD5" w:rsidP="00494FD5">
      <w:pPr>
        <w:rPr>
          <w:bCs/>
        </w:rPr>
      </w:pPr>
      <w:r w:rsidRPr="00494FD5">
        <w:rPr>
          <w:bCs/>
        </w:rPr>
        <w:t xml:space="preserve">The federal bonding program, so it's under the find openings. Let's see. Where am I? Who hires ex-offenders? That top --  yeah. So down toward the bottom of that page, that second bullet under  how to kind of promote oneself or advocate for a client who has that criminal record in their background. So the federal bonding program is such a great resource. </w:t>
      </w:r>
    </w:p>
    <w:p w14:paraId="6DB35789" w14:textId="77777777" w:rsidR="00494FD5" w:rsidRPr="00494FD5" w:rsidRDefault="00494FD5" w:rsidP="00494FD5">
      <w:pPr>
        <w:rPr>
          <w:bCs/>
        </w:rPr>
      </w:pPr>
    </w:p>
    <w:p w14:paraId="143219AF" w14:textId="77777777" w:rsidR="00494FD5" w:rsidRPr="00494FD5" w:rsidRDefault="00494FD5" w:rsidP="00494FD5">
      <w:pPr>
        <w:rPr>
          <w:bCs/>
        </w:rPr>
      </w:pPr>
      <w:r w:rsidRPr="00494FD5">
        <w:rPr>
          <w:bCs/>
        </w:rPr>
        <w:t xml:space="preserve">So we do list that for employers who are concerned about theft or dishonesty. Here's an insurance program that they can avail themselves of. So there's a phone number there to get information. </w:t>
      </w:r>
    </w:p>
    <w:p w14:paraId="61100C3D" w14:textId="77777777" w:rsidR="00494FD5" w:rsidRPr="00494FD5" w:rsidRDefault="00494FD5" w:rsidP="00494FD5">
      <w:pPr>
        <w:rPr>
          <w:bCs/>
        </w:rPr>
      </w:pPr>
    </w:p>
    <w:p w14:paraId="3FB26CCE" w14:textId="77777777" w:rsidR="00494FD5" w:rsidRPr="00494FD5" w:rsidRDefault="00494FD5" w:rsidP="00494FD5">
      <w:pPr>
        <w:rPr>
          <w:bCs/>
        </w:rPr>
      </w:pPr>
      <w:r w:rsidRPr="00494FD5">
        <w:rPr>
          <w:bCs/>
        </w:rPr>
        <w:t>Moderator:  Okay. Great. Thank you very much, Julie. And I believe that we have one more question. This last question is for you, Tricia. "Does the software interact with other software formats like Salesforce, where it can autofill content?"</w:t>
      </w:r>
    </w:p>
    <w:p w14:paraId="3B050336" w14:textId="77777777" w:rsidR="00494FD5" w:rsidRPr="00494FD5" w:rsidRDefault="00494FD5" w:rsidP="00494FD5">
      <w:pPr>
        <w:rPr>
          <w:bCs/>
        </w:rPr>
      </w:pPr>
    </w:p>
    <w:p w14:paraId="4A59096E" w14:textId="77777777" w:rsidR="00494FD5" w:rsidRPr="00494FD5" w:rsidRDefault="00494FD5" w:rsidP="00494FD5">
      <w:pPr>
        <w:rPr>
          <w:bCs/>
        </w:rPr>
      </w:pPr>
      <w:r w:rsidRPr="00494FD5">
        <w:rPr>
          <w:bCs/>
        </w:rPr>
        <w:t xml:space="preserve">Tricia Dahlman: Oh, great question. We have not heard that before. No. I don't believe -- at least we haven't done anything on our end to help connect to programs like Salesforce. I don't know what that would require, but we could definitely look at that. If the person who left this comment wants to share an information about if they've done that and that's been helpful or how you do that, that would be great to know, too. </w:t>
      </w:r>
    </w:p>
    <w:p w14:paraId="54CBA07E" w14:textId="77777777" w:rsidR="00494FD5" w:rsidRPr="00494FD5" w:rsidRDefault="00494FD5" w:rsidP="00494FD5">
      <w:pPr>
        <w:rPr>
          <w:bCs/>
        </w:rPr>
      </w:pPr>
    </w:p>
    <w:p w14:paraId="22D8F251" w14:textId="77777777" w:rsidR="00494FD5" w:rsidRPr="00494FD5" w:rsidRDefault="00494FD5" w:rsidP="00494FD5">
      <w:pPr>
        <w:rPr>
          <w:bCs/>
        </w:rPr>
      </w:pPr>
      <w:r w:rsidRPr="00494FD5">
        <w:rPr>
          <w:bCs/>
        </w:rPr>
        <w:t xml:space="preserve">The only thing I've seen for autofilling content is sometimes people have that feature enabled in their browser, so it'll autofill based on forms that they've filled in the past. I've seen that work on our site, but again, that's more of a browser preference kind of setting that people do, not specific to anything we've set up on CareerOneStop. So thanks for the suggestion. </w:t>
      </w:r>
    </w:p>
    <w:p w14:paraId="77D4E085" w14:textId="77777777" w:rsidR="00494FD5" w:rsidRPr="00494FD5" w:rsidRDefault="00494FD5" w:rsidP="00494FD5">
      <w:pPr>
        <w:rPr>
          <w:bCs/>
        </w:rPr>
      </w:pPr>
    </w:p>
    <w:p w14:paraId="3CB63904" w14:textId="77777777" w:rsidR="00494FD5" w:rsidRPr="00494FD5" w:rsidRDefault="00494FD5" w:rsidP="00494FD5">
      <w:pPr>
        <w:rPr>
          <w:bCs/>
        </w:rPr>
      </w:pPr>
      <w:r w:rsidRPr="00494FD5">
        <w:rPr>
          <w:bCs/>
        </w:rPr>
        <w:t>Moderator:  Okay. Well, great. Thank you very much, Tricia. And that does it. Thirty-one questions answered. Thank you again to Tricia and Julie, and thank you to Alina for your assistance as well. And thank you everyone for attending today's webinar. Have a great day, everyone.</w:t>
      </w:r>
    </w:p>
    <w:p w14:paraId="526B0A15" w14:textId="35B61B1B" w:rsidR="00F6647F" w:rsidRDefault="00F6647F" w:rsidP="00494FD5">
      <w:pPr>
        <w:rPr>
          <w:bCs/>
        </w:rPr>
      </w:pPr>
    </w:p>
    <w:p w14:paraId="263AADAE" w14:textId="4392FBB8" w:rsidR="00494FD5" w:rsidRPr="00603FB5" w:rsidRDefault="00494FD5" w:rsidP="00494FD5">
      <w:pPr>
        <w:rPr>
          <w:bCs/>
        </w:rPr>
      </w:pPr>
      <w:r>
        <w:rPr>
          <w:bCs/>
        </w:rPr>
        <w:t>(END)</w:t>
      </w:r>
    </w:p>
    <w:sectPr w:rsidR="00494FD5" w:rsidRPr="00603FB5">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B226E" w14:textId="77777777" w:rsidR="00D52EEA" w:rsidRDefault="00D52EEA">
      <w:r>
        <w:separator/>
      </w:r>
    </w:p>
  </w:endnote>
  <w:endnote w:type="continuationSeparator" w:id="0">
    <w:p w14:paraId="78C83F57" w14:textId="77777777" w:rsidR="00D52EEA" w:rsidRDefault="00D52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E26AC" w14:textId="77777777" w:rsidR="00494FD5" w:rsidRDefault="00494F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2E19A" w14:textId="77777777" w:rsidR="00494FD5" w:rsidRPr="00494FD5" w:rsidRDefault="00494FD5" w:rsidP="00494FD5">
    <w:pPr>
      <w:pStyle w:val="Footer"/>
      <w:rPr>
        <w:bCs/>
        <w:sz w:val="16"/>
        <w:szCs w:val="20"/>
      </w:rPr>
    </w:pPr>
    <w:r w:rsidRPr="00494FD5">
      <w:rPr>
        <w:bCs/>
        <w:sz w:val="16"/>
        <w:szCs w:val="20"/>
      </w:rPr>
      <w:t>New CareerOneStop User Accounts</w:t>
    </w:r>
  </w:p>
  <w:p w14:paraId="028C532E" w14:textId="790E3D7F" w:rsidR="008243BC" w:rsidRDefault="00494FD5" w:rsidP="00494FD5">
    <w:pPr>
      <w:pStyle w:val="Footer"/>
      <w:rPr>
        <w:bCs/>
        <w:sz w:val="16"/>
        <w:szCs w:val="20"/>
      </w:rPr>
    </w:pPr>
    <w:r w:rsidRPr="00494FD5">
      <w:rPr>
        <w:bCs/>
        <w:sz w:val="16"/>
        <w:szCs w:val="20"/>
      </w:rPr>
      <w:t>Monday, February 27, 2023</w:t>
    </w:r>
    <w:r w:rsidR="003D1580">
      <w:rPr>
        <w:sz w:val="16"/>
        <w:szCs w:val="20"/>
      </w:rPr>
      <w:tab/>
    </w:r>
    <w:r w:rsidR="003953FF">
      <w:rPr>
        <w:sz w:val="16"/>
        <w:szCs w:val="20"/>
      </w:rPr>
      <w:tab/>
    </w:r>
    <w:r w:rsidR="003D1580">
      <w:rPr>
        <w:sz w:val="16"/>
        <w:szCs w:val="20"/>
      </w:rPr>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289D7" w14:textId="77777777" w:rsidR="00494FD5" w:rsidRDefault="00494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686AB" w14:textId="77777777" w:rsidR="00D52EEA" w:rsidRDefault="00D52EEA">
      <w:r>
        <w:separator/>
      </w:r>
    </w:p>
  </w:footnote>
  <w:footnote w:type="continuationSeparator" w:id="0">
    <w:p w14:paraId="731DF7FC" w14:textId="77777777" w:rsidR="00D52EEA" w:rsidRDefault="00D52E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D294D" w14:textId="77777777" w:rsidR="00494FD5" w:rsidRDefault="00494F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4F6E1" w14:textId="77777777" w:rsidR="00494FD5" w:rsidRDefault="00494F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D444C" w14:textId="77777777" w:rsidR="00494FD5" w:rsidRDefault="00494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12AA"/>
    <w:rsid w:val="00003344"/>
    <w:rsid w:val="00011DF4"/>
    <w:rsid w:val="00026743"/>
    <w:rsid w:val="000375C4"/>
    <w:rsid w:val="0004260B"/>
    <w:rsid w:val="00044399"/>
    <w:rsid w:val="00053BC3"/>
    <w:rsid w:val="0006569C"/>
    <w:rsid w:val="000733BF"/>
    <w:rsid w:val="0007518F"/>
    <w:rsid w:val="00080D87"/>
    <w:rsid w:val="000828FA"/>
    <w:rsid w:val="000834EF"/>
    <w:rsid w:val="0008443C"/>
    <w:rsid w:val="000B6CE2"/>
    <w:rsid w:val="000C21AC"/>
    <w:rsid w:val="000C73B4"/>
    <w:rsid w:val="000D30C4"/>
    <w:rsid w:val="000D3DCE"/>
    <w:rsid w:val="000D4FD7"/>
    <w:rsid w:val="000E3AC0"/>
    <w:rsid w:val="000F159B"/>
    <w:rsid w:val="000F2A2E"/>
    <w:rsid w:val="000F4B78"/>
    <w:rsid w:val="00101407"/>
    <w:rsid w:val="00102A50"/>
    <w:rsid w:val="001104C7"/>
    <w:rsid w:val="00113A2F"/>
    <w:rsid w:val="0012100B"/>
    <w:rsid w:val="00125439"/>
    <w:rsid w:val="001322AE"/>
    <w:rsid w:val="001368D0"/>
    <w:rsid w:val="00141AFB"/>
    <w:rsid w:val="001422BA"/>
    <w:rsid w:val="00143B14"/>
    <w:rsid w:val="0014717D"/>
    <w:rsid w:val="00175310"/>
    <w:rsid w:val="00175476"/>
    <w:rsid w:val="001773AF"/>
    <w:rsid w:val="00180ED3"/>
    <w:rsid w:val="001822E4"/>
    <w:rsid w:val="001A1F46"/>
    <w:rsid w:val="001B6235"/>
    <w:rsid w:val="001C44F6"/>
    <w:rsid w:val="001C65C3"/>
    <w:rsid w:val="001D5194"/>
    <w:rsid w:val="001F6140"/>
    <w:rsid w:val="00201302"/>
    <w:rsid w:val="00213733"/>
    <w:rsid w:val="0022378C"/>
    <w:rsid w:val="00237074"/>
    <w:rsid w:val="00240A75"/>
    <w:rsid w:val="00242B4A"/>
    <w:rsid w:val="002472D2"/>
    <w:rsid w:val="002479FF"/>
    <w:rsid w:val="0025082A"/>
    <w:rsid w:val="002516E7"/>
    <w:rsid w:val="00253D3C"/>
    <w:rsid w:val="002577AE"/>
    <w:rsid w:val="002621FC"/>
    <w:rsid w:val="0026567F"/>
    <w:rsid w:val="00270D20"/>
    <w:rsid w:val="00273E4B"/>
    <w:rsid w:val="00287A9A"/>
    <w:rsid w:val="002936A2"/>
    <w:rsid w:val="00293F9B"/>
    <w:rsid w:val="002A595C"/>
    <w:rsid w:val="002A6259"/>
    <w:rsid w:val="002C05BC"/>
    <w:rsid w:val="002E3FA2"/>
    <w:rsid w:val="002E5FF3"/>
    <w:rsid w:val="002F52FB"/>
    <w:rsid w:val="002F6131"/>
    <w:rsid w:val="0030456B"/>
    <w:rsid w:val="00315DA3"/>
    <w:rsid w:val="0032176C"/>
    <w:rsid w:val="00330871"/>
    <w:rsid w:val="00335661"/>
    <w:rsid w:val="003373D7"/>
    <w:rsid w:val="003375ED"/>
    <w:rsid w:val="00346431"/>
    <w:rsid w:val="003516EC"/>
    <w:rsid w:val="003534AA"/>
    <w:rsid w:val="0036276D"/>
    <w:rsid w:val="003736A0"/>
    <w:rsid w:val="00373D65"/>
    <w:rsid w:val="0038446F"/>
    <w:rsid w:val="00390B18"/>
    <w:rsid w:val="003953FF"/>
    <w:rsid w:val="00395E9B"/>
    <w:rsid w:val="003A4908"/>
    <w:rsid w:val="003A74F4"/>
    <w:rsid w:val="003A7CCE"/>
    <w:rsid w:val="003B2813"/>
    <w:rsid w:val="003B5BB3"/>
    <w:rsid w:val="003C0E83"/>
    <w:rsid w:val="003C210C"/>
    <w:rsid w:val="003C7CEE"/>
    <w:rsid w:val="003D0AE0"/>
    <w:rsid w:val="003D1580"/>
    <w:rsid w:val="003D6F65"/>
    <w:rsid w:val="003E68BE"/>
    <w:rsid w:val="003E71BD"/>
    <w:rsid w:val="003F742D"/>
    <w:rsid w:val="0040397A"/>
    <w:rsid w:val="00404E4C"/>
    <w:rsid w:val="004107CB"/>
    <w:rsid w:val="00415E20"/>
    <w:rsid w:val="00436174"/>
    <w:rsid w:val="004529CC"/>
    <w:rsid w:val="00457E58"/>
    <w:rsid w:val="004879D7"/>
    <w:rsid w:val="00494FD5"/>
    <w:rsid w:val="004978EB"/>
    <w:rsid w:val="004A2E8B"/>
    <w:rsid w:val="004A6ACB"/>
    <w:rsid w:val="004B19FD"/>
    <w:rsid w:val="004B5703"/>
    <w:rsid w:val="004C57D3"/>
    <w:rsid w:val="004D0553"/>
    <w:rsid w:val="004D34ED"/>
    <w:rsid w:val="004E2304"/>
    <w:rsid w:val="004E34FA"/>
    <w:rsid w:val="004F6A4E"/>
    <w:rsid w:val="0050311D"/>
    <w:rsid w:val="00504C1D"/>
    <w:rsid w:val="00507F1A"/>
    <w:rsid w:val="00527F35"/>
    <w:rsid w:val="00532CBD"/>
    <w:rsid w:val="0053455B"/>
    <w:rsid w:val="00535362"/>
    <w:rsid w:val="00537EE1"/>
    <w:rsid w:val="005447DB"/>
    <w:rsid w:val="00550B7D"/>
    <w:rsid w:val="00567F11"/>
    <w:rsid w:val="00571B1B"/>
    <w:rsid w:val="005728A2"/>
    <w:rsid w:val="00583829"/>
    <w:rsid w:val="005935F6"/>
    <w:rsid w:val="00594196"/>
    <w:rsid w:val="005A2D09"/>
    <w:rsid w:val="005A3B38"/>
    <w:rsid w:val="005A5979"/>
    <w:rsid w:val="005A611F"/>
    <w:rsid w:val="005B16A6"/>
    <w:rsid w:val="005B4997"/>
    <w:rsid w:val="005C176F"/>
    <w:rsid w:val="005C2A66"/>
    <w:rsid w:val="005C6205"/>
    <w:rsid w:val="005D217E"/>
    <w:rsid w:val="005D3009"/>
    <w:rsid w:val="005E00A9"/>
    <w:rsid w:val="005F48D0"/>
    <w:rsid w:val="0060093E"/>
    <w:rsid w:val="00603FB5"/>
    <w:rsid w:val="006040B5"/>
    <w:rsid w:val="00611EBB"/>
    <w:rsid w:val="006303B1"/>
    <w:rsid w:val="00634B17"/>
    <w:rsid w:val="0064035F"/>
    <w:rsid w:val="006414C6"/>
    <w:rsid w:val="00647B17"/>
    <w:rsid w:val="00647CA1"/>
    <w:rsid w:val="00653152"/>
    <w:rsid w:val="006601B9"/>
    <w:rsid w:val="00666DD0"/>
    <w:rsid w:val="006722AF"/>
    <w:rsid w:val="006775E7"/>
    <w:rsid w:val="006A3B4E"/>
    <w:rsid w:val="006A5949"/>
    <w:rsid w:val="006A69C6"/>
    <w:rsid w:val="006B05A5"/>
    <w:rsid w:val="006B4D8F"/>
    <w:rsid w:val="006B7254"/>
    <w:rsid w:val="006C5E57"/>
    <w:rsid w:val="006D7BB8"/>
    <w:rsid w:val="006F4723"/>
    <w:rsid w:val="006F58FA"/>
    <w:rsid w:val="00701702"/>
    <w:rsid w:val="0072233A"/>
    <w:rsid w:val="00726DE5"/>
    <w:rsid w:val="00731062"/>
    <w:rsid w:val="0074177F"/>
    <w:rsid w:val="00744BDD"/>
    <w:rsid w:val="00764401"/>
    <w:rsid w:val="00767D94"/>
    <w:rsid w:val="00770F46"/>
    <w:rsid w:val="00772D18"/>
    <w:rsid w:val="00774F5A"/>
    <w:rsid w:val="00784ACF"/>
    <w:rsid w:val="0079620D"/>
    <w:rsid w:val="00796628"/>
    <w:rsid w:val="007A695A"/>
    <w:rsid w:val="007B247B"/>
    <w:rsid w:val="007C3C75"/>
    <w:rsid w:val="007D5C77"/>
    <w:rsid w:val="007E361F"/>
    <w:rsid w:val="007E630B"/>
    <w:rsid w:val="00807C12"/>
    <w:rsid w:val="008243BC"/>
    <w:rsid w:val="008269AA"/>
    <w:rsid w:val="00836AD6"/>
    <w:rsid w:val="00854A90"/>
    <w:rsid w:val="00860837"/>
    <w:rsid w:val="00863DCD"/>
    <w:rsid w:val="00871087"/>
    <w:rsid w:val="00875E56"/>
    <w:rsid w:val="00875F1D"/>
    <w:rsid w:val="008865EA"/>
    <w:rsid w:val="008B44B3"/>
    <w:rsid w:val="008B6694"/>
    <w:rsid w:val="008C208A"/>
    <w:rsid w:val="008C28A9"/>
    <w:rsid w:val="008D4530"/>
    <w:rsid w:val="008E22B6"/>
    <w:rsid w:val="008F511B"/>
    <w:rsid w:val="008F7530"/>
    <w:rsid w:val="00912730"/>
    <w:rsid w:val="009165FF"/>
    <w:rsid w:val="00923107"/>
    <w:rsid w:val="009250CC"/>
    <w:rsid w:val="009367A5"/>
    <w:rsid w:val="00936932"/>
    <w:rsid w:val="00940489"/>
    <w:rsid w:val="00952CCF"/>
    <w:rsid w:val="009550B6"/>
    <w:rsid w:val="00965C6D"/>
    <w:rsid w:val="00965DAE"/>
    <w:rsid w:val="00980CA9"/>
    <w:rsid w:val="00982C7D"/>
    <w:rsid w:val="009865FC"/>
    <w:rsid w:val="00991A63"/>
    <w:rsid w:val="00992D89"/>
    <w:rsid w:val="0099402C"/>
    <w:rsid w:val="009A4A3D"/>
    <w:rsid w:val="009A5D81"/>
    <w:rsid w:val="009B4B2A"/>
    <w:rsid w:val="009C0E4B"/>
    <w:rsid w:val="009C2CDA"/>
    <w:rsid w:val="009C3945"/>
    <w:rsid w:val="009E68B7"/>
    <w:rsid w:val="009E7199"/>
    <w:rsid w:val="009F2D25"/>
    <w:rsid w:val="00A01F83"/>
    <w:rsid w:val="00A06807"/>
    <w:rsid w:val="00A0785E"/>
    <w:rsid w:val="00A10AFB"/>
    <w:rsid w:val="00A117DC"/>
    <w:rsid w:val="00A16B24"/>
    <w:rsid w:val="00A17EE7"/>
    <w:rsid w:val="00A206B9"/>
    <w:rsid w:val="00A20896"/>
    <w:rsid w:val="00A22FBE"/>
    <w:rsid w:val="00A256BA"/>
    <w:rsid w:val="00A320C9"/>
    <w:rsid w:val="00A41AB4"/>
    <w:rsid w:val="00A425F3"/>
    <w:rsid w:val="00A42C79"/>
    <w:rsid w:val="00A56B6E"/>
    <w:rsid w:val="00A80BC0"/>
    <w:rsid w:val="00A85B55"/>
    <w:rsid w:val="00A86626"/>
    <w:rsid w:val="00A96773"/>
    <w:rsid w:val="00AB33F8"/>
    <w:rsid w:val="00AB4BFE"/>
    <w:rsid w:val="00AB76DB"/>
    <w:rsid w:val="00AD1748"/>
    <w:rsid w:val="00AE0F7A"/>
    <w:rsid w:val="00AE34F0"/>
    <w:rsid w:val="00AF1206"/>
    <w:rsid w:val="00AF6B1E"/>
    <w:rsid w:val="00B033B0"/>
    <w:rsid w:val="00B10C17"/>
    <w:rsid w:val="00B21686"/>
    <w:rsid w:val="00B22E88"/>
    <w:rsid w:val="00B309F5"/>
    <w:rsid w:val="00B50569"/>
    <w:rsid w:val="00B84943"/>
    <w:rsid w:val="00B8647C"/>
    <w:rsid w:val="00B86906"/>
    <w:rsid w:val="00B86C51"/>
    <w:rsid w:val="00B877E4"/>
    <w:rsid w:val="00BB2377"/>
    <w:rsid w:val="00BC7DA9"/>
    <w:rsid w:val="00BC7ECF"/>
    <w:rsid w:val="00BD2BF7"/>
    <w:rsid w:val="00BE0937"/>
    <w:rsid w:val="00BE2952"/>
    <w:rsid w:val="00C02640"/>
    <w:rsid w:val="00C20FDC"/>
    <w:rsid w:val="00C26DC4"/>
    <w:rsid w:val="00C30198"/>
    <w:rsid w:val="00C3495C"/>
    <w:rsid w:val="00C443F1"/>
    <w:rsid w:val="00C458A9"/>
    <w:rsid w:val="00C519F6"/>
    <w:rsid w:val="00C66C02"/>
    <w:rsid w:val="00C66D62"/>
    <w:rsid w:val="00C66EDA"/>
    <w:rsid w:val="00C6710D"/>
    <w:rsid w:val="00C71FE1"/>
    <w:rsid w:val="00C82C42"/>
    <w:rsid w:val="00C830CD"/>
    <w:rsid w:val="00C83872"/>
    <w:rsid w:val="00C8675E"/>
    <w:rsid w:val="00C91535"/>
    <w:rsid w:val="00C92577"/>
    <w:rsid w:val="00C9487D"/>
    <w:rsid w:val="00CA0BC2"/>
    <w:rsid w:val="00CE1474"/>
    <w:rsid w:val="00CF65B2"/>
    <w:rsid w:val="00D060AE"/>
    <w:rsid w:val="00D10E37"/>
    <w:rsid w:val="00D15FEB"/>
    <w:rsid w:val="00D22005"/>
    <w:rsid w:val="00D22C7B"/>
    <w:rsid w:val="00D262AC"/>
    <w:rsid w:val="00D263C9"/>
    <w:rsid w:val="00D333E6"/>
    <w:rsid w:val="00D35BDE"/>
    <w:rsid w:val="00D35DF3"/>
    <w:rsid w:val="00D36AED"/>
    <w:rsid w:val="00D43C96"/>
    <w:rsid w:val="00D459AF"/>
    <w:rsid w:val="00D5064E"/>
    <w:rsid w:val="00D52EEA"/>
    <w:rsid w:val="00D63B84"/>
    <w:rsid w:val="00D66BEC"/>
    <w:rsid w:val="00D67F4C"/>
    <w:rsid w:val="00D87051"/>
    <w:rsid w:val="00D87EB4"/>
    <w:rsid w:val="00D92DFB"/>
    <w:rsid w:val="00D9474D"/>
    <w:rsid w:val="00D95A86"/>
    <w:rsid w:val="00DC023E"/>
    <w:rsid w:val="00DC667F"/>
    <w:rsid w:val="00DC793F"/>
    <w:rsid w:val="00DC7E4A"/>
    <w:rsid w:val="00DD0707"/>
    <w:rsid w:val="00DD6601"/>
    <w:rsid w:val="00DE288A"/>
    <w:rsid w:val="00DE50EB"/>
    <w:rsid w:val="00DE545F"/>
    <w:rsid w:val="00E00E97"/>
    <w:rsid w:val="00E04315"/>
    <w:rsid w:val="00E16C22"/>
    <w:rsid w:val="00E213B9"/>
    <w:rsid w:val="00E24B0F"/>
    <w:rsid w:val="00E2513B"/>
    <w:rsid w:val="00E27D87"/>
    <w:rsid w:val="00E309DC"/>
    <w:rsid w:val="00E44E2C"/>
    <w:rsid w:val="00E513BC"/>
    <w:rsid w:val="00E53FE3"/>
    <w:rsid w:val="00E556CB"/>
    <w:rsid w:val="00E639E7"/>
    <w:rsid w:val="00E63F7F"/>
    <w:rsid w:val="00E67343"/>
    <w:rsid w:val="00E73A0D"/>
    <w:rsid w:val="00E76C3C"/>
    <w:rsid w:val="00E77A87"/>
    <w:rsid w:val="00E81537"/>
    <w:rsid w:val="00E84745"/>
    <w:rsid w:val="00E857F6"/>
    <w:rsid w:val="00E858F1"/>
    <w:rsid w:val="00E92A85"/>
    <w:rsid w:val="00EA106E"/>
    <w:rsid w:val="00EA2663"/>
    <w:rsid w:val="00EB14AB"/>
    <w:rsid w:val="00EC4BB1"/>
    <w:rsid w:val="00ED0240"/>
    <w:rsid w:val="00ED0844"/>
    <w:rsid w:val="00EF03D9"/>
    <w:rsid w:val="00EF37CA"/>
    <w:rsid w:val="00EF577E"/>
    <w:rsid w:val="00F01B85"/>
    <w:rsid w:val="00F32204"/>
    <w:rsid w:val="00F42058"/>
    <w:rsid w:val="00F47BF3"/>
    <w:rsid w:val="00F64CA0"/>
    <w:rsid w:val="00F6647F"/>
    <w:rsid w:val="00F67DC6"/>
    <w:rsid w:val="00F71A6B"/>
    <w:rsid w:val="00F75115"/>
    <w:rsid w:val="00F83175"/>
    <w:rsid w:val="00F85161"/>
    <w:rsid w:val="00F97B99"/>
    <w:rsid w:val="00FA0CA4"/>
    <w:rsid w:val="00FA3900"/>
    <w:rsid w:val="00FA7B92"/>
    <w:rsid w:val="00FB2A03"/>
    <w:rsid w:val="00FC6A65"/>
    <w:rsid w:val="00FD1ED3"/>
    <w:rsid w:val="00FD3984"/>
    <w:rsid w:val="00FE0A63"/>
    <w:rsid w:val="00FE2A53"/>
    <w:rsid w:val="00FE3A3E"/>
    <w:rsid w:val="00FF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2412838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37459836">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8254576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69308711">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15522235">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6952129">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28818782">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596550579">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3065838">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78504253">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1</TotalTime>
  <Pages>20</Pages>
  <Words>8442</Words>
  <Characters>48122</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DEIA, What’s the Buzz and How Do We Start, 12-20-22</vt:lpstr>
    </vt:vector>
  </TitlesOfParts>
  <Company>Noble Transcription Services</Company>
  <LinksUpToDate>false</LinksUpToDate>
  <CharactersWithSpaces>56452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CareerOneStop User Accounts, 2-27-23</dc:title>
  <dc:creator>Owner</dc:creator>
  <cp:lastModifiedBy>Christian Naaden</cp:lastModifiedBy>
  <cp:revision>2</cp:revision>
  <dcterms:created xsi:type="dcterms:W3CDTF">2023-03-01T18:00:00Z</dcterms:created>
  <dcterms:modified xsi:type="dcterms:W3CDTF">2023-03-01T18:00:00Z</dcterms:modified>
</cp:coreProperties>
</file>