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13F1C" w14:textId="77777777" w:rsidR="00F63F4B" w:rsidRDefault="00F63F4B"/>
    <w:p w14:paraId="35AEE067" w14:textId="77777777" w:rsidR="00F63F4B" w:rsidRDefault="00F63F4B"/>
    <w:p w14:paraId="10E390FC" w14:textId="77777777" w:rsidR="00F63F4B" w:rsidRDefault="00F63F4B"/>
    <w:p w14:paraId="053DC48E" w14:textId="77777777" w:rsidR="00F63F4B" w:rsidRDefault="00F63F4B"/>
    <w:p w14:paraId="2DAA271F" w14:textId="77777777" w:rsidR="00F63F4B" w:rsidRDefault="00F63F4B"/>
    <w:p w14:paraId="73AB9831" w14:textId="77777777" w:rsidR="00F63F4B" w:rsidRDefault="00F63F4B"/>
    <w:p w14:paraId="18FA7807" w14:textId="77777777" w:rsidR="00F63F4B" w:rsidRDefault="00F63F4B"/>
    <w:p w14:paraId="5BDB717E" w14:textId="77777777" w:rsidR="00F63F4B" w:rsidRDefault="00F63F4B"/>
    <w:p w14:paraId="0C9DDD85" w14:textId="77777777" w:rsidR="00F63F4B" w:rsidRDefault="00F63F4B"/>
    <w:p w14:paraId="1F47FCA1" w14:textId="77777777" w:rsidR="00F63F4B" w:rsidRDefault="00F63F4B"/>
    <w:p w14:paraId="27B360A4" w14:textId="77777777" w:rsidR="00F63F4B" w:rsidRDefault="00F63F4B"/>
    <w:p w14:paraId="278F373D" w14:textId="77777777" w:rsidR="00F63F4B" w:rsidRDefault="00F63F4B"/>
    <w:p w14:paraId="3C46F9D3" w14:textId="77777777" w:rsidR="00F63F4B" w:rsidRDefault="00F63F4B"/>
    <w:p w14:paraId="09EAE541" w14:textId="77777777" w:rsidR="00F63F4B" w:rsidRDefault="00D862A1">
      <w:pPr>
        <w:jc w:val="center"/>
        <w:rPr>
          <w:b/>
          <w:sz w:val="36"/>
        </w:rPr>
      </w:pPr>
      <w:r>
        <w:rPr>
          <w:b/>
          <w:sz w:val="36"/>
        </w:rPr>
        <w:t>WorkforceGPS</w:t>
      </w:r>
    </w:p>
    <w:p w14:paraId="13699AAD" w14:textId="77777777" w:rsidR="00F63F4B" w:rsidRDefault="00F63F4B">
      <w:pPr>
        <w:jc w:val="center"/>
        <w:rPr>
          <w:b/>
          <w:sz w:val="28"/>
        </w:rPr>
      </w:pPr>
    </w:p>
    <w:p w14:paraId="555F8AD4" w14:textId="77777777" w:rsidR="00F63F4B" w:rsidRDefault="00D862A1">
      <w:pPr>
        <w:jc w:val="center"/>
        <w:rPr>
          <w:b/>
          <w:sz w:val="28"/>
        </w:rPr>
      </w:pPr>
      <w:r>
        <w:rPr>
          <w:b/>
          <w:sz w:val="28"/>
        </w:rPr>
        <w:t>Youth Voices</w:t>
      </w:r>
    </w:p>
    <w:p w14:paraId="4D5DD8C2" w14:textId="77777777" w:rsidR="00F63F4B" w:rsidRDefault="00F63F4B">
      <w:pPr>
        <w:jc w:val="center"/>
        <w:rPr>
          <w:b/>
          <w:sz w:val="28"/>
        </w:rPr>
      </w:pPr>
    </w:p>
    <w:p w14:paraId="245159FA" w14:textId="77777777" w:rsidR="00F63F4B" w:rsidRDefault="00D862A1">
      <w:pPr>
        <w:jc w:val="center"/>
        <w:rPr>
          <w:b/>
          <w:sz w:val="28"/>
        </w:rPr>
      </w:pPr>
      <w:r>
        <w:rPr>
          <w:b/>
          <w:sz w:val="28"/>
        </w:rPr>
        <w:t>Program Value</w:t>
      </w:r>
    </w:p>
    <w:p w14:paraId="5FF59AF1" w14:textId="77777777" w:rsidR="00F63F4B" w:rsidRDefault="00F63F4B">
      <w:pPr>
        <w:jc w:val="center"/>
        <w:rPr>
          <w:b/>
          <w:sz w:val="28"/>
        </w:rPr>
      </w:pPr>
    </w:p>
    <w:p w14:paraId="6C46088F" w14:textId="77777777" w:rsidR="00F63F4B" w:rsidRDefault="00F63F4B">
      <w:pPr>
        <w:jc w:val="center"/>
        <w:rPr>
          <w:b/>
          <w:sz w:val="28"/>
        </w:rPr>
      </w:pPr>
    </w:p>
    <w:p w14:paraId="55C33D33" w14:textId="77777777" w:rsidR="00F63F4B" w:rsidRDefault="00F63F4B">
      <w:pPr>
        <w:jc w:val="center"/>
        <w:rPr>
          <w:b/>
          <w:sz w:val="28"/>
        </w:rPr>
      </w:pPr>
    </w:p>
    <w:p w14:paraId="3E0FB30E" w14:textId="77777777" w:rsidR="00F63F4B" w:rsidRDefault="00F63F4B">
      <w:pPr>
        <w:jc w:val="center"/>
        <w:rPr>
          <w:b/>
          <w:sz w:val="28"/>
        </w:rPr>
      </w:pPr>
    </w:p>
    <w:p w14:paraId="7B54FEA4" w14:textId="77777777" w:rsidR="00F63F4B" w:rsidRDefault="00F63F4B">
      <w:pPr>
        <w:jc w:val="center"/>
      </w:pPr>
    </w:p>
    <w:p w14:paraId="06B9E2A0" w14:textId="77777777" w:rsidR="00F63F4B" w:rsidRDefault="00F63F4B">
      <w:pPr>
        <w:jc w:val="center"/>
      </w:pPr>
    </w:p>
    <w:p w14:paraId="2437D025" w14:textId="77777777" w:rsidR="00F63F4B" w:rsidRDefault="00F63F4B">
      <w:pPr>
        <w:jc w:val="center"/>
      </w:pPr>
    </w:p>
    <w:p w14:paraId="0C38E1E1" w14:textId="77777777" w:rsidR="00F63F4B" w:rsidRDefault="00F63F4B">
      <w:pPr>
        <w:jc w:val="center"/>
      </w:pPr>
    </w:p>
    <w:p w14:paraId="7D3E1E52" w14:textId="77777777" w:rsidR="00F63F4B" w:rsidRDefault="00F63F4B"/>
    <w:p w14:paraId="531E28B9" w14:textId="77777777" w:rsidR="00F63F4B" w:rsidRDefault="00F63F4B"/>
    <w:p w14:paraId="470D21A4" w14:textId="77777777" w:rsidR="00F63F4B" w:rsidRDefault="00F63F4B">
      <w:pPr>
        <w:tabs>
          <w:tab w:val="left" w:pos="2920"/>
        </w:tabs>
      </w:pPr>
    </w:p>
    <w:p w14:paraId="5DD061A6" w14:textId="77777777" w:rsidR="00F63F4B" w:rsidRDefault="00F63F4B">
      <w:pPr>
        <w:tabs>
          <w:tab w:val="left" w:pos="2920"/>
        </w:tabs>
      </w:pPr>
    </w:p>
    <w:p w14:paraId="1E3F0BAD" w14:textId="77777777" w:rsidR="00F63F4B" w:rsidRDefault="00F63F4B">
      <w:pPr>
        <w:tabs>
          <w:tab w:val="left" w:pos="2920"/>
        </w:tabs>
      </w:pPr>
    </w:p>
    <w:p w14:paraId="73AFB4AD" w14:textId="77777777" w:rsidR="00F63F4B" w:rsidRDefault="00F63F4B"/>
    <w:p w14:paraId="36B33FF8" w14:textId="77777777" w:rsidR="00F63F4B" w:rsidRDefault="00F63F4B"/>
    <w:p w14:paraId="15A9CEF5" w14:textId="77777777" w:rsidR="00F63F4B" w:rsidRDefault="00F63F4B"/>
    <w:p w14:paraId="2E7559E2" w14:textId="77777777" w:rsidR="00F63F4B" w:rsidRDefault="00F63F4B"/>
    <w:p w14:paraId="6705F483" w14:textId="77777777" w:rsidR="00F63F4B" w:rsidRDefault="00F63F4B"/>
    <w:p w14:paraId="6A823561" w14:textId="77777777" w:rsidR="00F63F4B" w:rsidRDefault="00F63F4B"/>
    <w:p w14:paraId="2046CABE" w14:textId="77777777" w:rsidR="00F63F4B" w:rsidRDefault="00F63F4B"/>
    <w:p w14:paraId="56DCA234" w14:textId="77777777" w:rsidR="00F63F4B" w:rsidRDefault="00F63F4B"/>
    <w:p w14:paraId="69479428" w14:textId="77777777" w:rsidR="00F63F4B" w:rsidRDefault="00F63F4B"/>
    <w:p w14:paraId="7A0BB89D" w14:textId="77777777" w:rsidR="00F63F4B" w:rsidRDefault="00F63F4B"/>
    <w:p w14:paraId="2EB6696E" w14:textId="77777777" w:rsidR="00F63F4B" w:rsidRDefault="00F63F4B"/>
    <w:p w14:paraId="26F76752" w14:textId="77777777" w:rsidR="00F63F4B" w:rsidRDefault="00D862A1">
      <w:pPr>
        <w:jc w:val="center"/>
        <w:rPr>
          <w:i/>
        </w:rPr>
      </w:pPr>
      <w:r>
        <w:rPr>
          <w:i/>
        </w:rPr>
        <w:t>Transcript by</w:t>
      </w:r>
    </w:p>
    <w:p w14:paraId="7C437DC4" w14:textId="77777777" w:rsidR="00F63F4B" w:rsidRDefault="00D862A1">
      <w:pPr>
        <w:jc w:val="center"/>
        <w:rPr>
          <w:i/>
        </w:rPr>
      </w:pPr>
      <w:r>
        <w:rPr>
          <w:i/>
        </w:rPr>
        <w:t>Noble Transcription Services</w:t>
      </w:r>
    </w:p>
    <w:p w14:paraId="443CC542" w14:textId="77777777" w:rsidR="00F63F4B" w:rsidRDefault="00D862A1">
      <w:pPr>
        <w:jc w:val="center"/>
        <w:rPr>
          <w:i/>
        </w:rPr>
      </w:pPr>
      <w:r>
        <w:rPr>
          <w:i/>
        </w:rPr>
        <w:t>Menifee, CA</w:t>
      </w:r>
    </w:p>
    <w:p w14:paraId="6A6854F5" w14:textId="77777777" w:rsidR="00F63F4B" w:rsidRDefault="00F63F4B"/>
    <w:p w14:paraId="3F902EFE" w14:textId="77777777" w:rsidR="00F63F4B" w:rsidRDefault="00D862A1">
      <w:proofErr w:type="spellStart"/>
      <w:r>
        <w:t>Laycie</w:t>
      </w:r>
      <w:proofErr w:type="spellEnd"/>
      <w:r>
        <w:t xml:space="preserve"> Gwinn, </w:t>
      </w:r>
      <w:proofErr w:type="spellStart"/>
      <w:r>
        <w:t>SCWorks</w:t>
      </w:r>
      <w:proofErr w:type="spellEnd"/>
      <w:r>
        <w:t xml:space="preserve">:  </w:t>
      </w:r>
      <w:r>
        <w:t xml:space="preserve">I was born and raised like right down the street from where the </w:t>
      </w:r>
      <w:proofErr w:type="spellStart"/>
      <w:r>
        <w:t>SCWorks</w:t>
      </w:r>
      <w:proofErr w:type="spellEnd"/>
      <w:r>
        <w:t xml:space="preserve"> building was, and I grew up working like every job you can imagine. Like I said, if you had looked at my resume and I told the truth, I had about like 24 or more orchestra and restaura</w:t>
      </w:r>
      <w:r>
        <w:t>nts and doing whatever I could get my hands on -- cleaning houses, literally whatever I could do to make some kind of money to pay my bills.</w:t>
      </w:r>
    </w:p>
    <w:p w14:paraId="1967A702" w14:textId="77777777" w:rsidR="00F63F4B" w:rsidRDefault="00F63F4B"/>
    <w:p w14:paraId="387EBE4F" w14:textId="77777777" w:rsidR="00F63F4B" w:rsidRDefault="00D862A1">
      <w:r>
        <w:t xml:space="preserve">And at the point in life that </w:t>
      </w:r>
      <w:proofErr w:type="spellStart"/>
      <w:r>
        <w:t>SCWorks</w:t>
      </w:r>
      <w:proofErr w:type="spellEnd"/>
      <w:r>
        <w:t xml:space="preserve"> came into my life, I had been kicked out of my home. I was in a really bad p</w:t>
      </w:r>
      <w:r>
        <w:t>lace. I was not feeling capable in any sort of way. And my partner at the time was like, I've heard about this; you should go check it out. I was at my wit's end. I was like, you know what? I was so desperate for a career, for a purpose, I guess.</w:t>
      </w:r>
    </w:p>
    <w:p w14:paraId="7157BA95" w14:textId="77777777" w:rsidR="00F63F4B" w:rsidRDefault="00F63F4B"/>
    <w:p w14:paraId="4D9DD6D2" w14:textId="77777777" w:rsidR="00F63F4B" w:rsidRDefault="00D862A1">
      <w:r>
        <w:t>And I wa</w:t>
      </w:r>
      <w:r>
        <w:t>lk through the doors, I went through the orientation; it was so easy. They make you want to be there and they really worked with my schedule. And just for me, like, sitting here now that I have a skill, I have a certification -- I have a legitimate skill a</w:t>
      </w:r>
      <w:r>
        <w:t>nd I found a passion and I found a purpose and I found what motivates me, you can't ask for better than that. Sometimes it makes me really emotional, just thinking about how, like, two years ago, if you had told me I would be in my own house and have a ful</w:t>
      </w:r>
      <w:r>
        <w:t xml:space="preserve">l-time job doing something that made -- you have to go to school for and get a certificate for, take a test for, I'd be like, no, I probably can't. </w:t>
      </w:r>
    </w:p>
    <w:p w14:paraId="3B471752" w14:textId="77777777" w:rsidR="00F63F4B" w:rsidRDefault="00F63F4B"/>
    <w:p w14:paraId="3156873F" w14:textId="77777777" w:rsidR="00F63F4B" w:rsidRDefault="00D862A1">
      <w:r>
        <w:t>And here I am two years later and I did it and I want to do more. And it's just a really good feeling. It'</w:t>
      </w:r>
      <w:r>
        <w:t xml:space="preserve">s really empowering and it makes you feel really good about yourself. And I will sing </w:t>
      </w:r>
      <w:proofErr w:type="spellStart"/>
      <w:r>
        <w:t>SCWorks</w:t>
      </w:r>
      <w:proofErr w:type="spellEnd"/>
      <w:r>
        <w:t xml:space="preserve"> experience for the rest of my life, because they gave me something I couldn't get myself.</w:t>
      </w:r>
    </w:p>
    <w:p w14:paraId="5F8F4949" w14:textId="77777777" w:rsidR="00F63F4B" w:rsidRDefault="00F63F4B">
      <w:pPr>
        <w:rPr>
          <w:rFonts w:eastAsia="Calibri"/>
          <w:color w:val="000000"/>
        </w:rPr>
      </w:pPr>
    </w:p>
    <w:sectPr w:rsidR="00F63F4B"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CD9E7" w14:textId="77777777" w:rsidR="00D862A1" w:rsidRDefault="00D862A1">
      <w:r>
        <w:separator/>
      </w:r>
    </w:p>
  </w:endnote>
  <w:endnote w:type="continuationSeparator" w:id="0">
    <w:p w14:paraId="1AC4ECD7" w14:textId="77777777" w:rsidR="00D862A1" w:rsidRDefault="00D86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Device Font 10cpi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9E0F3" w14:textId="77777777" w:rsidR="00F63F4B" w:rsidRDefault="00D862A1">
    <w:pPr>
      <w:pStyle w:val="Footer"/>
      <w:rPr>
        <w:bCs/>
        <w:sz w:val="16"/>
        <w:szCs w:val="20"/>
      </w:rPr>
    </w:pPr>
    <w:r>
      <w:rPr>
        <w:bCs/>
        <w:sz w:val="16"/>
        <w:szCs w:val="20"/>
      </w:rPr>
      <w:t>Youth Voices, Program Value</w:t>
    </w:r>
    <w:r>
      <w:rPr>
        <w:sz w:val="16"/>
        <w:szCs w:val="20"/>
      </w:rPr>
      <w:tab/>
    </w:r>
    <w:r>
      <w:rPr>
        <w:sz w:val="16"/>
        <w:szCs w:val="20"/>
      </w:rPr>
      <w:tab/>
      <w:t xml:space="preserve">Page </w:t>
    </w:r>
    <w:r>
      <w:rPr>
        <w:rStyle w:val="PageNumber"/>
        <w:sz w:val="16"/>
        <w:szCs w:val="20"/>
      </w:rPr>
      <w:fldChar w:fldCharType="begin"/>
    </w:r>
    <w:r>
      <w:rPr>
        <w:rStyle w:val="PageNumber"/>
        <w:sz w:val="16"/>
        <w:szCs w:val="20"/>
      </w:rPr>
      <w:instrText xml:space="preserve"> PAGE </w:instrText>
    </w:r>
    <w:r>
      <w:rPr>
        <w:rStyle w:val="PageNumber"/>
        <w:sz w:val="16"/>
        <w:szCs w:val="20"/>
      </w:rPr>
      <w:fldChar w:fldCharType="separate"/>
    </w:r>
    <w:r>
      <w:rPr>
        <w:rStyle w:val="PageNumber"/>
        <w:noProof/>
        <w:sz w:val="16"/>
        <w:szCs w:val="20"/>
      </w:rPr>
      <w:t>2</w:t>
    </w:r>
    <w:r>
      <w:rPr>
        <w:rStyle w:val="PageNumber"/>
        <w:sz w:val="16"/>
        <w:szCs w:val="20"/>
      </w:rPr>
      <w:fldChar w:fldCharType="end"/>
    </w:r>
    <w:r>
      <w:rPr>
        <w:rStyle w:val="PageNumber"/>
        <w:sz w:val="16"/>
        <w:szCs w:val="20"/>
      </w:rPr>
      <w:t xml:space="preserve"> of </w:t>
    </w:r>
    <w:r>
      <w:rPr>
        <w:rStyle w:val="PageNumber"/>
        <w:sz w:val="16"/>
        <w:szCs w:val="20"/>
      </w:rPr>
      <w:fldChar w:fldCharType="begin"/>
    </w:r>
    <w:r>
      <w:rPr>
        <w:rStyle w:val="PageNumber"/>
        <w:sz w:val="16"/>
        <w:szCs w:val="20"/>
      </w:rPr>
      <w:instrText xml:space="preserve"> NUMPAGES </w:instrText>
    </w:r>
    <w:r>
      <w:rPr>
        <w:rStyle w:val="PageNumber"/>
        <w:sz w:val="16"/>
        <w:szCs w:val="20"/>
      </w:rPr>
      <w:fldChar w:fldCharType="separate"/>
    </w:r>
    <w:r>
      <w:rPr>
        <w:rStyle w:val="PageNumber"/>
        <w:noProof/>
        <w:sz w:val="16"/>
        <w:szCs w:val="20"/>
      </w:rPr>
      <w:t>2</w:t>
    </w:r>
    <w:r>
      <w:rPr>
        <w:rStyle w:val="PageNumber"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B7441" w14:textId="77777777" w:rsidR="00D862A1" w:rsidRDefault="00D862A1">
      <w:r>
        <w:separator/>
      </w:r>
    </w:p>
  </w:footnote>
  <w:footnote w:type="continuationSeparator" w:id="0">
    <w:p w14:paraId="1510D404" w14:textId="77777777" w:rsidR="00D862A1" w:rsidRDefault="00D86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207D5"/>
    <w:multiLevelType w:val="hybridMultilevel"/>
    <w:tmpl w:val="3B22F5C0"/>
    <w:lvl w:ilvl="0" w:tplc="FC2A8532">
      <w:numFmt w:val="bullet"/>
      <w:lvlText w:val=""/>
      <w:lvlJc w:val="left"/>
      <w:pPr>
        <w:ind w:left="405" w:hanging="360"/>
      </w:pPr>
      <w:rPr>
        <w:rFonts w:ascii="Wingdings" w:eastAsia="SimSu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3F4B"/>
    <w:rsid w:val="0088662E"/>
    <w:rsid w:val="00D862A1"/>
    <w:rsid w:val="00F6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5570E2"/>
  <w15:docId w15:val="{86B0A7B0-7820-47BA-8488-349CD728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pPr>
      <w:spacing w:line="480" w:lineRule="auto"/>
    </w:pPr>
    <w:rPr>
      <w:rFonts w:ascii="Arial" w:eastAsia="Times New Roman" w:hAnsi="Arial"/>
      <w:sz w:val="16"/>
      <w:lang w:eastAsia="en-US"/>
    </w:rPr>
  </w:style>
  <w:style w:type="paragraph" w:customStyle="1" w:styleId="Timecode">
    <w:name w:val="Timecode"/>
    <w:basedOn w:val="Normal"/>
    <w:autoRedefine/>
    <w:pPr>
      <w:spacing w:line="480" w:lineRule="auto"/>
    </w:pPr>
    <w:rPr>
      <w:rFonts w:ascii="Arial" w:eastAsia="Times New Roman" w:hAnsi="Arial"/>
      <w:sz w:val="16"/>
      <w:lang w:eastAsia="en-US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Pr>
      <w:sz w:val="24"/>
      <w:szCs w:val="24"/>
      <w:lang w:eastAsia="zh-CN"/>
    </w:rPr>
  </w:style>
  <w:style w:type="character" w:styleId="PageNumber">
    <w:name w:val="page number"/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Pr>
      <w:sz w:val="24"/>
      <w:szCs w:val="24"/>
      <w:lang w:eastAsia="zh-CN"/>
    </w:rPr>
  </w:style>
  <w:style w:type="paragraph" w:styleId="NoSpacing">
    <w:name w:val="No Spacing"/>
    <w:uiPriority w:val="1"/>
    <w:qFormat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8574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3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5187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2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89374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4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0598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2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Normal.dotx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6680C-91D3-4557-85EF-43390B22F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Normal.dotx.dot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Youth Voices, Career Pathways</vt:lpstr>
    </vt:vector>
  </TitlesOfParts>
  <Company>Noble Transcription Services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 Voices, Program Value</dc:title>
  <dc:creator>Owner</dc:creator>
  <cp:lastModifiedBy>Robin Gwathney</cp:lastModifiedBy>
  <cp:revision>2</cp:revision>
  <dcterms:created xsi:type="dcterms:W3CDTF">2021-06-14T17:06:00Z</dcterms:created>
  <dcterms:modified xsi:type="dcterms:W3CDTF">2021-06-14T17:06:00Z</dcterms:modified>
</cp:coreProperties>
</file>